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81E5D" w14:textId="6913E742" w:rsidR="00C030AE" w:rsidRPr="00A824A6" w:rsidRDefault="001607B4" w:rsidP="00C030AE">
      <w:pPr>
        <w:spacing w:after="0" w:line="240" w:lineRule="auto"/>
        <w:ind w:right="-187"/>
        <w:jc w:val="center"/>
        <w:rPr>
          <w:rFonts w:ascii="Castellar" w:hAnsi="Castellar" w:cs="Times New Roman"/>
          <w:color w:val="C00000"/>
          <w:sz w:val="54"/>
          <w:szCs w:val="54"/>
        </w:rPr>
      </w:pPr>
      <w:bookmarkStart w:id="0" w:name="_Hlk12365181"/>
      <w:r w:rsidRPr="00A824A6">
        <w:rPr>
          <w:rFonts w:ascii="Castellar" w:hAnsi="Castellar" w:cs="Times New Roman"/>
          <w:color w:val="C00000"/>
          <w:sz w:val="54"/>
          <w:szCs w:val="54"/>
        </w:rPr>
        <w:t>Family Living Competition</w:t>
      </w:r>
    </w:p>
    <w:p w14:paraId="70419E63" w14:textId="09DC50B4" w:rsidR="00C030AE" w:rsidRDefault="007250B0" w:rsidP="00C030AE">
      <w:pPr>
        <w:spacing w:after="0" w:line="240" w:lineRule="auto"/>
        <w:ind w:right="-187"/>
        <w:jc w:val="center"/>
        <w:rPr>
          <w:rFonts w:ascii="Freestyle Script" w:hAnsi="Freestyle Script" w:cs="Times New Roman"/>
          <w:color w:val="FF6600"/>
          <w:sz w:val="56"/>
          <w:szCs w:val="56"/>
        </w:rPr>
      </w:pPr>
      <w:r w:rsidRPr="009753F7">
        <w:rPr>
          <w:rFonts w:ascii="Times New Roman" w:hAnsi="Times New Roman" w:cs="Times New Roman"/>
          <w:noProof/>
          <w:color w:val="FF6600"/>
          <w:sz w:val="56"/>
          <w:szCs w:val="56"/>
        </w:rPr>
        <w:drawing>
          <wp:anchor distT="0" distB="0" distL="114300" distR="114300" simplePos="0" relativeHeight="251662336" behindDoc="1" locked="0" layoutInCell="1" allowOverlap="1" wp14:anchorId="59143570" wp14:editId="188A7C8F">
            <wp:simplePos x="0" y="0"/>
            <wp:positionH relativeFrom="margin">
              <wp:posOffset>528136</wp:posOffset>
            </wp:positionH>
            <wp:positionV relativeFrom="paragraph">
              <wp:posOffset>5714</wp:posOffset>
            </wp:positionV>
            <wp:extent cx="810444" cy="628507"/>
            <wp:effectExtent l="0" t="0" r="8890" b="635"/>
            <wp:wrapNone/>
            <wp:docPr id="26" name="Picture 11" descr="hillsborough county fair log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llsborough county fair logo 20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714" cy="629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eestyle Script" w:hAnsi="Freestyle Script" w:cs="Times New Roman"/>
          <w:noProof/>
          <w:color w:val="FF6600"/>
          <w:sz w:val="56"/>
          <w:szCs w:val="56"/>
        </w:rPr>
        <w:drawing>
          <wp:anchor distT="0" distB="0" distL="114300" distR="114300" simplePos="0" relativeHeight="251661312" behindDoc="1" locked="0" layoutInCell="1" allowOverlap="1" wp14:anchorId="35B3D3A9" wp14:editId="10B101A8">
            <wp:simplePos x="0" y="0"/>
            <wp:positionH relativeFrom="column">
              <wp:posOffset>5543550</wp:posOffset>
            </wp:positionH>
            <wp:positionV relativeFrom="paragraph">
              <wp:posOffset>69850</wp:posOffset>
            </wp:positionV>
            <wp:extent cx="1056146" cy="1504315"/>
            <wp:effectExtent l="0" t="0" r="0" b="63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armerSydneyStanding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6146" cy="1504315"/>
                    </a:xfrm>
                    <a:prstGeom prst="rect">
                      <a:avLst/>
                    </a:prstGeom>
                  </pic:spPr>
                </pic:pic>
              </a:graphicData>
            </a:graphic>
            <wp14:sizeRelH relativeFrom="page">
              <wp14:pctWidth>0</wp14:pctWidth>
            </wp14:sizeRelH>
            <wp14:sizeRelV relativeFrom="page">
              <wp14:pctHeight>0</wp14:pctHeight>
            </wp14:sizeRelV>
          </wp:anchor>
        </w:drawing>
      </w:r>
      <w:r w:rsidR="0030246E" w:rsidRPr="00C030AE">
        <w:rPr>
          <w:rFonts w:ascii="Freestyle Script" w:hAnsi="Freestyle Script" w:cs="Times New Roman"/>
          <w:color w:val="FF6600"/>
          <w:sz w:val="56"/>
          <w:szCs w:val="56"/>
        </w:rPr>
        <w:t xml:space="preserve"> </w:t>
      </w:r>
      <w:r w:rsidR="00C030AE" w:rsidRPr="00C030AE">
        <w:rPr>
          <w:rFonts w:ascii="Freestyle Script" w:hAnsi="Freestyle Script" w:cs="Times New Roman"/>
          <w:color w:val="FF6600"/>
          <w:sz w:val="56"/>
          <w:szCs w:val="56"/>
        </w:rPr>
        <w:t>“</w:t>
      </w:r>
      <w:r w:rsidR="00797F57">
        <w:rPr>
          <w:rFonts w:ascii="Freestyle Script" w:hAnsi="Freestyle Script" w:cs="Times New Roman"/>
          <w:color w:val="FF6600"/>
          <w:sz w:val="56"/>
          <w:szCs w:val="56"/>
        </w:rPr>
        <w:t>From Wagon Wheels to Ferris Wheels</w:t>
      </w:r>
      <w:r w:rsidR="00C030AE" w:rsidRPr="00C030AE">
        <w:rPr>
          <w:rFonts w:ascii="Freestyle Script" w:hAnsi="Freestyle Script" w:cs="Times New Roman"/>
          <w:color w:val="FF6600"/>
          <w:sz w:val="56"/>
          <w:szCs w:val="56"/>
        </w:rPr>
        <w:t>”</w:t>
      </w:r>
    </w:p>
    <w:p w14:paraId="0A04244F" w14:textId="79652174" w:rsidR="0030246E" w:rsidRDefault="007250B0" w:rsidP="007250B0">
      <w:pPr>
        <w:tabs>
          <w:tab w:val="left" w:pos="1485"/>
          <w:tab w:val="center" w:pos="5493"/>
        </w:tabs>
        <w:spacing w:after="0" w:line="240" w:lineRule="auto"/>
        <w:ind w:right="-187"/>
        <w:rPr>
          <w:rFonts w:ascii="Freestyle Script" w:hAnsi="Freestyle Script" w:cs="Times New Roman"/>
          <w:color w:val="FF6600"/>
          <w:sz w:val="56"/>
          <w:szCs w:val="56"/>
        </w:rPr>
      </w:pPr>
      <w:r>
        <w:rPr>
          <w:rFonts w:ascii="Freestyle Script" w:hAnsi="Freestyle Script" w:cs="Times New Roman"/>
          <w:color w:val="FF6600"/>
          <w:sz w:val="56"/>
          <w:szCs w:val="56"/>
        </w:rPr>
        <w:tab/>
      </w:r>
      <w:r>
        <w:rPr>
          <w:rFonts w:ascii="Freestyle Script" w:hAnsi="Freestyle Script" w:cs="Times New Roman"/>
          <w:color w:val="FF6600"/>
          <w:sz w:val="56"/>
          <w:szCs w:val="56"/>
        </w:rPr>
        <w:tab/>
      </w:r>
      <w:r w:rsidR="00335D4A">
        <w:rPr>
          <w:rFonts w:ascii="Freestyle Script" w:hAnsi="Freestyle Script" w:cs="Times New Roman"/>
          <w:color w:val="FF6600"/>
          <w:sz w:val="56"/>
          <w:szCs w:val="56"/>
        </w:rPr>
        <w:t>September 23</w:t>
      </w:r>
      <w:r w:rsidR="00797F57">
        <w:rPr>
          <w:rFonts w:ascii="Freestyle Script" w:hAnsi="Freestyle Script" w:cs="Times New Roman"/>
          <w:color w:val="FF6600"/>
          <w:sz w:val="56"/>
          <w:szCs w:val="56"/>
        </w:rPr>
        <w:t xml:space="preserve"> </w:t>
      </w:r>
      <w:r w:rsidR="00335D4A">
        <w:rPr>
          <w:rFonts w:ascii="Freestyle Script" w:hAnsi="Freestyle Script" w:cs="Times New Roman"/>
          <w:color w:val="FF6600"/>
          <w:sz w:val="56"/>
          <w:szCs w:val="56"/>
        </w:rPr>
        <w:t>– October 3, 2021</w:t>
      </w:r>
    </w:p>
    <w:p w14:paraId="20663C8B" w14:textId="37C14EC9" w:rsidR="00A824A6" w:rsidRPr="00A824A6" w:rsidRDefault="00335D4A" w:rsidP="00A824A6">
      <w:pPr>
        <w:spacing w:after="0" w:line="240" w:lineRule="auto"/>
        <w:ind w:right="-187"/>
        <w:jc w:val="center"/>
        <w:rPr>
          <w:rFonts w:ascii="Times New Roman" w:hAnsi="Times New Roman" w:cs="Times New Roman"/>
          <w:color w:val="FF6600"/>
          <w:sz w:val="56"/>
          <w:szCs w:val="56"/>
        </w:rPr>
      </w:pPr>
      <w:r>
        <w:rPr>
          <w:rFonts w:ascii="Times New Roman" w:hAnsi="Times New Roman" w:cs="Times New Roman"/>
          <w:color w:val="FF6600"/>
          <w:sz w:val="56"/>
          <w:szCs w:val="56"/>
        </w:rPr>
        <w:t xml:space="preserve"> </w:t>
      </w:r>
    </w:p>
    <w:bookmarkEnd w:id="0"/>
    <w:p w14:paraId="0D2D6EA6" w14:textId="77777777" w:rsidR="00A824A6" w:rsidRPr="00A824A6" w:rsidRDefault="001607B4" w:rsidP="00A824A6">
      <w:pPr>
        <w:spacing w:after="0" w:line="240" w:lineRule="auto"/>
        <w:ind w:right="-187"/>
        <w:jc w:val="center"/>
        <w:rPr>
          <w:rFonts w:ascii="Times New Roman" w:hAnsi="Times New Roman" w:cs="Times New Roman"/>
          <w:sz w:val="38"/>
          <w:szCs w:val="38"/>
          <w:u w:val="single"/>
        </w:rPr>
      </w:pPr>
      <w:r w:rsidRPr="00A824A6">
        <w:rPr>
          <w:rFonts w:ascii="Times New Roman" w:hAnsi="Times New Roman" w:cs="Times New Roman"/>
          <w:sz w:val="38"/>
          <w:szCs w:val="38"/>
          <w:u w:val="single"/>
        </w:rPr>
        <w:t>Table of Contents</w:t>
      </w:r>
    </w:p>
    <w:p w14:paraId="22FA9B17" w14:textId="77777777" w:rsidR="001607B4" w:rsidRDefault="001607B4" w:rsidP="00AE7EFB">
      <w:pPr>
        <w:pStyle w:val="Heading1"/>
        <w:ind w:left="0" w:firstLine="0"/>
        <w:jc w:val="left"/>
      </w:pPr>
      <w:r>
        <w:rPr>
          <w:rFonts w:ascii="Century Gothic" w:hAnsi="Century Gothic" w:cs="Century Gothic"/>
          <w:b w:val="0"/>
          <w:color w:val="000000"/>
        </w:rPr>
        <w:t>General Information for F</w:t>
      </w:r>
      <w:r w:rsidR="00A824A6">
        <w:rPr>
          <w:rFonts w:ascii="Century Gothic" w:hAnsi="Century Gothic" w:cs="Century Gothic"/>
          <w:b w:val="0"/>
          <w:color w:val="000000"/>
        </w:rPr>
        <w:t xml:space="preserve">amily Living/Arts &amp; Crafts…………… </w:t>
      </w:r>
      <w:r>
        <w:rPr>
          <w:rFonts w:ascii="Century Gothic" w:hAnsi="Century Gothic" w:cs="Century Gothic"/>
          <w:b w:val="0"/>
          <w:color w:val="000000"/>
        </w:rPr>
        <w:t xml:space="preserve">2 </w:t>
      </w:r>
    </w:p>
    <w:p w14:paraId="031C9175" w14:textId="77777777" w:rsidR="001607B4" w:rsidRPr="00A824A6" w:rsidRDefault="001607B4" w:rsidP="00A824A6">
      <w:pPr>
        <w:spacing w:after="0"/>
      </w:pPr>
      <w:r>
        <w:rPr>
          <w:rFonts w:ascii="Century Gothic" w:hAnsi="Century Gothic" w:cs="Century Gothic"/>
          <w:sz w:val="36"/>
        </w:rPr>
        <w:t xml:space="preserve"> </w:t>
      </w:r>
    </w:p>
    <w:p w14:paraId="7A04EFA5" w14:textId="77777777" w:rsidR="001607B4" w:rsidRDefault="001607B4">
      <w:pPr>
        <w:spacing w:after="0"/>
        <w:ind w:left="-5" w:hanging="10"/>
      </w:pPr>
      <w:r w:rsidRPr="00194D13">
        <w:rPr>
          <w:color w:val="C00000"/>
          <w:sz w:val="44"/>
        </w:rPr>
        <w:t>A</w:t>
      </w:r>
      <w:r>
        <w:rPr>
          <w:color w:val="C00000"/>
          <w:sz w:val="44"/>
        </w:rPr>
        <w:t xml:space="preserve">   </w:t>
      </w:r>
      <w:r>
        <w:rPr>
          <w:rFonts w:ascii="Century Gothic" w:hAnsi="Century Gothic" w:cs="Century Gothic"/>
          <w:sz w:val="36"/>
        </w:rPr>
        <w:t>- JUST F</w:t>
      </w:r>
      <w:r w:rsidR="00A824A6">
        <w:rPr>
          <w:rFonts w:ascii="Century Gothic" w:hAnsi="Century Gothic" w:cs="Century Gothic"/>
          <w:sz w:val="36"/>
        </w:rPr>
        <w:t>OR KIDS DEPARTMENT………………………………</w:t>
      </w:r>
      <w:proofErr w:type="gramStart"/>
      <w:r w:rsidR="00A824A6">
        <w:rPr>
          <w:rFonts w:ascii="Century Gothic" w:hAnsi="Century Gothic" w:cs="Century Gothic"/>
          <w:sz w:val="36"/>
        </w:rPr>
        <w:t>…..</w:t>
      </w:r>
      <w:proofErr w:type="gramEnd"/>
      <w:r w:rsidR="00A824A6">
        <w:rPr>
          <w:rFonts w:ascii="Century Gothic" w:hAnsi="Century Gothic" w:cs="Century Gothic"/>
          <w:sz w:val="36"/>
        </w:rPr>
        <w:t xml:space="preserve"> </w:t>
      </w:r>
      <w:r>
        <w:rPr>
          <w:rFonts w:ascii="Century Gothic" w:hAnsi="Century Gothic" w:cs="Century Gothic"/>
          <w:sz w:val="36"/>
        </w:rPr>
        <w:t xml:space="preserve">4 </w:t>
      </w:r>
    </w:p>
    <w:p w14:paraId="2A6A8B59" w14:textId="77777777" w:rsidR="001607B4" w:rsidRDefault="001607B4" w:rsidP="00967A34">
      <w:pPr>
        <w:spacing w:after="0"/>
        <w:ind w:left="730" w:hanging="10"/>
      </w:pPr>
      <w:r>
        <w:rPr>
          <w:rFonts w:ascii="Century Gothic" w:hAnsi="Century Gothic" w:cs="Century Gothic"/>
          <w:sz w:val="28"/>
        </w:rPr>
        <w:t xml:space="preserve">Kids Arts &amp; Crafts – Kids Stitchery – Kids Creative Crafting </w:t>
      </w:r>
    </w:p>
    <w:p w14:paraId="5470B038" w14:textId="77777777" w:rsidR="001607B4" w:rsidRPr="00194D13" w:rsidRDefault="001607B4">
      <w:pPr>
        <w:spacing w:after="142"/>
        <w:rPr>
          <w:sz w:val="8"/>
          <w:szCs w:val="8"/>
        </w:rPr>
      </w:pPr>
      <w:r w:rsidRPr="00194D13">
        <w:rPr>
          <w:rFonts w:ascii="Century Gothic" w:hAnsi="Century Gothic" w:cs="Century Gothic"/>
          <w:sz w:val="8"/>
          <w:szCs w:val="8"/>
        </w:rPr>
        <w:t xml:space="preserve"> </w:t>
      </w:r>
    </w:p>
    <w:p w14:paraId="02253ADA" w14:textId="77777777" w:rsidR="001607B4" w:rsidRDefault="001607B4">
      <w:pPr>
        <w:pStyle w:val="Heading1"/>
        <w:ind w:left="-5"/>
        <w:jc w:val="left"/>
      </w:pPr>
      <w:r w:rsidRPr="0085778D">
        <w:rPr>
          <w:rFonts w:ascii="Calibri" w:hAnsi="Calibri" w:cs="Calibri"/>
          <w:b w:val="0"/>
          <w:color w:val="C00000"/>
          <w:sz w:val="44"/>
        </w:rPr>
        <w:t>B</w:t>
      </w:r>
      <w:r>
        <w:rPr>
          <w:rFonts w:ascii="Calibri" w:hAnsi="Calibri" w:cs="Calibri"/>
          <w:b w:val="0"/>
          <w:color w:val="C00000"/>
          <w:sz w:val="44"/>
        </w:rPr>
        <w:t xml:space="preserve">   </w:t>
      </w:r>
      <w:r>
        <w:rPr>
          <w:rFonts w:ascii="Cambria" w:hAnsi="Cambria" w:cs="Cambria"/>
          <w:color w:val="000000"/>
        </w:rPr>
        <w:t xml:space="preserve">- </w:t>
      </w:r>
      <w:r>
        <w:rPr>
          <w:rFonts w:ascii="Century Gothic" w:hAnsi="Century Gothic" w:cs="Century Gothic"/>
          <w:b w:val="0"/>
          <w:color w:val="000000"/>
        </w:rPr>
        <w:t xml:space="preserve">CRAFT </w:t>
      </w:r>
      <w:r w:rsidR="00A824A6">
        <w:rPr>
          <w:rFonts w:ascii="Century Gothic" w:hAnsi="Century Gothic" w:cs="Century Gothic"/>
          <w:b w:val="0"/>
          <w:color w:val="000000"/>
        </w:rPr>
        <w:t>WORKS DEPARTMENT…...…………………………</w:t>
      </w:r>
      <w:proofErr w:type="gramStart"/>
      <w:r w:rsidR="00A824A6">
        <w:rPr>
          <w:rFonts w:ascii="Century Gothic" w:hAnsi="Century Gothic" w:cs="Century Gothic"/>
          <w:b w:val="0"/>
          <w:color w:val="000000"/>
        </w:rPr>
        <w:t>…..</w:t>
      </w:r>
      <w:proofErr w:type="gramEnd"/>
      <w:r w:rsidR="00A824A6">
        <w:rPr>
          <w:rFonts w:ascii="Century Gothic" w:hAnsi="Century Gothic" w:cs="Century Gothic"/>
          <w:b w:val="0"/>
          <w:color w:val="000000"/>
        </w:rPr>
        <w:t xml:space="preserve"> </w:t>
      </w:r>
      <w:r>
        <w:rPr>
          <w:rFonts w:ascii="Century Gothic" w:hAnsi="Century Gothic" w:cs="Century Gothic"/>
          <w:b w:val="0"/>
          <w:color w:val="000000"/>
        </w:rPr>
        <w:t xml:space="preserve">5 </w:t>
      </w:r>
    </w:p>
    <w:p w14:paraId="694F5CE3" w14:textId="77777777" w:rsidR="001607B4" w:rsidRPr="00A824A6" w:rsidRDefault="001607B4" w:rsidP="00A824A6">
      <w:pPr>
        <w:spacing w:after="0"/>
        <w:ind w:left="730" w:hanging="10"/>
        <w:rPr>
          <w:sz w:val="26"/>
          <w:szCs w:val="26"/>
        </w:rPr>
      </w:pPr>
      <w:r w:rsidRPr="00A824A6">
        <w:rPr>
          <w:rFonts w:ascii="Century Gothic" w:hAnsi="Century Gothic" w:cs="Century Gothic"/>
          <w:sz w:val="26"/>
          <w:szCs w:val="26"/>
        </w:rPr>
        <w:t>Arts &amp; Crafts – Paper Arts &amp; Crafts – Jewelry</w:t>
      </w:r>
      <w:r w:rsidR="00A824A6" w:rsidRPr="00A824A6">
        <w:rPr>
          <w:rFonts w:ascii="Century Gothic" w:hAnsi="Century Gothic" w:cs="Century Gothic"/>
          <w:sz w:val="26"/>
          <w:szCs w:val="26"/>
        </w:rPr>
        <w:t xml:space="preserve"> - Decorative Arts - Holiday on </w:t>
      </w:r>
      <w:r w:rsidRPr="00A824A6">
        <w:rPr>
          <w:rFonts w:ascii="Century Gothic" w:hAnsi="Century Gothic" w:cs="Century Gothic"/>
          <w:sz w:val="26"/>
          <w:szCs w:val="26"/>
        </w:rPr>
        <w:t xml:space="preserve">Parade </w:t>
      </w:r>
    </w:p>
    <w:p w14:paraId="24AB6A4D" w14:textId="77777777" w:rsidR="001607B4" w:rsidRDefault="001607B4">
      <w:pPr>
        <w:numPr>
          <w:ilvl w:val="0"/>
          <w:numId w:val="1"/>
        </w:numPr>
        <w:spacing w:after="0"/>
        <w:ind w:hanging="537"/>
      </w:pPr>
      <w:r>
        <w:rPr>
          <w:rFonts w:ascii="Cambria" w:hAnsi="Cambria" w:cs="Cambria"/>
          <w:sz w:val="44"/>
        </w:rPr>
        <w:t xml:space="preserve">- </w:t>
      </w:r>
      <w:r>
        <w:rPr>
          <w:rFonts w:ascii="Century Gothic" w:hAnsi="Century Gothic" w:cs="Century Gothic"/>
          <w:sz w:val="36"/>
        </w:rPr>
        <w:t>CREATIVE CRAFTING DEPARTMENT……………</w:t>
      </w:r>
      <w:proofErr w:type="gramStart"/>
      <w:r>
        <w:rPr>
          <w:rFonts w:ascii="Century Gothic" w:hAnsi="Century Gothic" w:cs="Century Gothic"/>
          <w:sz w:val="36"/>
        </w:rPr>
        <w:t>…..</w:t>
      </w:r>
      <w:proofErr w:type="gramEnd"/>
      <w:r>
        <w:rPr>
          <w:rFonts w:ascii="Century Gothic" w:hAnsi="Century Gothic" w:cs="Century Gothic"/>
          <w:sz w:val="36"/>
        </w:rPr>
        <w:t>………....</w:t>
      </w:r>
      <w:r w:rsidR="00A824A6">
        <w:rPr>
          <w:rFonts w:ascii="Century Gothic" w:hAnsi="Century Gothic" w:cs="Century Gothic"/>
          <w:sz w:val="36"/>
        </w:rPr>
        <w:t xml:space="preserve"> 7</w:t>
      </w:r>
    </w:p>
    <w:p w14:paraId="5F19E3C9" w14:textId="77777777" w:rsidR="001607B4" w:rsidRDefault="001607B4" w:rsidP="00967A34">
      <w:pPr>
        <w:spacing w:after="0"/>
        <w:ind w:left="730" w:hanging="10"/>
      </w:pPr>
      <w:r>
        <w:rPr>
          <w:rFonts w:ascii="Century Gothic" w:hAnsi="Century Gothic" w:cs="Century Gothic"/>
          <w:sz w:val="28"/>
        </w:rPr>
        <w:t xml:space="preserve">Wood Crafting – Ceramics – Glass Crafting – 3D Art </w:t>
      </w:r>
    </w:p>
    <w:p w14:paraId="7F4491B9" w14:textId="77777777" w:rsidR="001607B4" w:rsidRPr="00194D13" w:rsidRDefault="001607B4">
      <w:pPr>
        <w:spacing w:after="141"/>
        <w:rPr>
          <w:sz w:val="8"/>
          <w:szCs w:val="8"/>
        </w:rPr>
      </w:pPr>
      <w:r w:rsidRPr="00194D13">
        <w:rPr>
          <w:rFonts w:ascii="Century Gothic" w:hAnsi="Century Gothic" w:cs="Century Gothic"/>
          <w:sz w:val="8"/>
          <w:szCs w:val="8"/>
        </w:rPr>
        <w:t xml:space="preserve"> </w:t>
      </w:r>
    </w:p>
    <w:p w14:paraId="04976224" w14:textId="77777777" w:rsidR="001607B4" w:rsidRDefault="001607B4">
      <w:pPr>
        <w:numPr>
          <w:ilvl w:val="0"/>
          <w:numId w:val="1"/>
        </w:numPr>
        <w:spacing w:after="0"/>
        <w:ind w:hanging="537"/>
      </w:pPr>
      <w:r>
        <w:rPr>
          <w:rFonts w:ascii="Century Gothic" w:hAnsi="Century Gothic" w:cs="Century Gothic"/>
          <w:sz w:val="36"/>
        </w:rPr>
        <w:t>- NEEDLEWORK DEPARTMENT……….………</w:t>
      </w:r>
      <w:r w:rsidR="00A824A6">
        <w:rPr>
          <w:rFonts w:ascii="Century Gothic" w:hAnsi="Century Gothic" w:cs="Century Gothic"/>
          <w:sz w:val="36"/>
        </w:rPr>
        <w:t>…</w:t>
      </w:r>
      <w:r>
        <w:rPr>
          <w:rFonts w:ascii="Century Gothic" w:hAnsi="Century Gothic" w:cs="Century Gothic"/>
          <w:sz w:val="36"/>
        </w:rPr>
        <w:t>……………</w:t>
      </w:r>
      <w:proofErr w:type="gramStart"/>
      <w:r>
        <w:rPr>
          <w:rFonts w:ascii="Century Gothic" w:hAnsi="Century Gothic" w:cs="Century Gothic"/>
          <w:sz w:val="36"/>
        </w:rPr>
        <w:t>…..</w:t>
      </w:r>
      <w:proofErr w:type="gramEnd"/>
      <w:r w:rsidR="00A824A6">
        <w:rPr>
          <w:rFonts w:ascii="Century Gothic" w:hAnsi="Century Gothic" w:cs="Century Gothic"/>
          <w:sz w:val="36"/>
        </w:rPr>
        <w:t xml:space="preserve"> 9</w:t>
      </w:r>
    </w:p>
    <w:p w14:paraId="3E9CC357" w14:textId="77777777" w:rsidR="001607B4" w:rsidRPr="00A824A6" w:rsidRDefault="001607B4" w:rsidP="00967A34">
      <w:pPr>
        <w:spacing w:after="0"/>
        <w:ind w:left="730" w:hanging="10"/>
        <w:rPr>
          <w:sz w:val="26"/>
          <w:szCs w:val="26"/>
        </w:rPr>
      </w:pPr>
      <w:r w:rsidRPr="00A824A6">
        <w:rPr>
          <w:rFonts w:ascii="Century Gothic" w:hAnsi="Century Gothic" w:cs="Century Gothic"/>
          <w:sz w:val="26"/>
          <w:szCs w:val="26"/>
        </w:rPr>
        <w:t xml:space="preserve">Cross Stitch – Embroidery – Crewel Embroidery – Needlepoint – Quilts &amp; Quilting </w:t>
      </w:r>
    </w:p>
    <w:p w14:paraId="1EFEA64B" w14:textId="77777777" w:rsidR="001607B4" w:rsidRPr="00194D13" w:rsidRDefault="001607B4">
      <w:pPr>
        <w:spacing w:after="141"/>
        <w:rPr>
          <w:sz w:val="8"/>
          <w:szCs w:val="8"/>
        </w:rPr>
      </w:pPr>
      <w:r w:rsidRPr="00194D13">
        <w:rPr>
          <w:rFonts w:ascii="Century Gothic" w:hAnsi="Century Gothic" w:cs="Century Gothic"/>
          <w:sz w:val="8"/>
          <w:szCs w:val="8"/>
        </w:rPr>
        <w:t xml:space="preserve"> </w:t>
      </w:r>
    </w:p>
    <w:p w14:paraId="2A3E3BE0" w14:textId="77777777" w:rsidR="001607B4" w:rsidRDefault="001607B4">
      <w:pPr>
        <w:numPr>
          <w:ilvl w:val="0"/>
          <w:numId w:val="1"/>
        </w:numPr>
        <w:spacing w:after="0"/>
        <w:ind w:hanging="537"/>
      </w:pPr>
      <w:r>
        <w:rPr>
          <w:rFonts w:ascii="Century Gothic" w:hAnsi="Century Gothic" w:cs="Century Gothic"/>
          <w:sz w:val="36"/>
        </w:rPr>
        <w:t>- HANDICR</w:t>
      </w:r>
      <w:r w:rsidR="00A824A6">
        <w:rPr>
          <w:rFonts w:ascii="Century Gothic" w:hAnsi="Century Gothic" w:cs="Century Gothic"/>
          <w:sz w:val="36"/>
        </w:rPr>
        <w:t>AFT DEPARTMENT……………….………. …………11</w:t>
      </w:r>
      <w:r>
        <w:rPr>
          <w:rFonts w:ascii="Century Gothic" w:hAnsi="Century Gothic" w:cs="Century Gothic"/>
          <w:sz w:val="36"/>
        </w:rPr>
        <w:t xml:space="preserve"> </w:t>
      </w:r>
    </w:p>
    <w:p w14:paraId="308BD5CB" w14:textId="77777777" w:rsidR="001607B4" w:rsidRDefault="001607B4" w:rsidP="00967A34">
      <w:pPr>
        <w:spacing w:after="0"/>
        <w:ind w:left="730" w:hanging="10"/>
      </w:pPr>
      <w:r>
        <w:rPr>
          <w:rFonts w:ascii="Century Gothic" w:hAnsi="Century Gothic" w:cs="Century Gothic"/>
          <w:sz w:val="28"/>
        </w:rPr>
        <w:t xml:space="preserve">Knitting – Crochet – Basketry – Rug Hooking – Weaving – Tatting </w:t>
      </w:r>
    </w:p>
    <w:p w14:paraId="7F95A947" w14:textId="77777777" w:rsidR="001607B4" w:rsidRPr="00194D13" w:rsidRDefault="001607B4">
      <w:pPr>
        <w:spacing w:after="142"/>
        <w:rPr>
          <w:sz w:val="8"/>
          <w:szCs w:val="8"/>
        </w:rPr>
      </w:pPr>
      <w:r w:rsidRPr="00194D13">
        <w:rPr>
          <w:rFonts w:ascii="Century Gothic" w:hAnsi="Century Gothic" w:cs="Century Gothic"/>
          <w:sz w:val="8"/>
          <w:szCs w:val="8"/>
        </w:rPr>
        <w:t xml:space="preserve">  </w:t>
      </w:r>
    </w:p>
    <w:p w14:paraId="2B8C1583" w14:textId="77777777" w:rsidR="001607B4" w:rsidRDefault="001607B4">
      <w:pPr>
        <w:numPr>
          <w:ilvl w:val="0"/>
          <w:numId w:val="1"/>
        </w:numPr>
        <w:spacing w:after="0"/>
        <w:ind w:hanging="537"/>
      </w:pPr>
      <w:r>
        <w:rPr>
          <w:rFonts w:ascii="Century Gothic" w:hAnsi="Century Gothic" w:cs="Century Gothic"/>
          <w:sz w:val="36"/>
        </w:rPr>
        <w:t>- SEWING DEPARTMEN</w:t>
      </w:r>
      <w:r w:rsidR="00A824A6">
        <w:rPr>
          <w:rFonts w:ascii="Century Gothic" w:hAnsi="Century Gothic" w:cs="Century Gothic"/>
          <w:sz w:val="36"/>
        </w:rPr>
        <w:t>T………</w:t>
      </w:r>
      <w:proofErr w:type="gramStart"/>
      <w:r w:rsidR="00A824A6">
        <w:rPr>
          <w:rFonts w:ascii="Century Gothic" w:hAnsi="Century Gothic" w:cs="Century Gothic"/>
          <w:sz w:val="36"/>
        </w:rPr>
        <w:t>…..</w:t>
      </w:r>
      <w:proofErr w:type="gramEnd"/>
      <w:r w:rsidR="00A824A6">
        <w:rPr>
          <w:rFonts w:ascii="Century Gothic" w:hAnsi="Century Gothic" w:cs="Century Gothic"/>
          <w:sz w:val="36"/>
        </w:rPr>
        <w:t>………………..……….…...14</w:t>
      </w:r>
      <w:r>
        <w:rPr>
          <w:rFonts w:ascii="Century Gothic" w:hAnsi="Century Gothic" w:cs="Century Gothic"/>
          <w:sz w:val="36"/>
        </w:rPr>
        <w:t xml:space="preserve"> </w:t>
      </w:r>
    </w:p>
    <w:p w14:paraId="3821FADD" w14:textId="77777777" w:rsidR="001607B4" w:rsidRDefault="001607B4" w:rsidP="00967A34">
      <w:pPr>
        <w:spacing w:after="0"/>
        <w:ind w:left="730" w:hanging="10"/>
      </w:pPr>
      <w:r>
        <w:rPr>
          <w:rFonts w:ascii="Century Gothic" w:hAnsi="Century Gothic" w:cs="Century Gothic"/>
          <w:sz w:val="28"/>
        </w:rPr>
        <w:t xml:space="preserve">Fashion Competition </w:t>
      </w:r>
    </w:p>
    <w:p w14:paraId="0AA1B393" w14:textId="77777777" w:rsidR="001607B4" w:rsidRPr="00194D13" w:rsidRDefault="001607B4" w:rsidP="005B3BB4">
      <w:pPr>
        <w:spacing w:after="141"/>
        <w:rPr>
          <w:rFonts w:ascii="Century Gothic" w:hAnsi="Century Gothic" w:cs="Century Gothic"/>
          <w:sz w:val="8"/>
          <w:szCs w:val="8"/>
        </w:rPr>
      </w:pPr>
      <w:r w:rsidRPr="00194D13">
        <w:rPr>
          <w:rFonts w:ascii="Century Gothic" w:hAnsi="Century Gothic" w:cs="Century Gothic"/>
          <w:sz w:val="8"/>
          <w:szCs w:val="8"/>
        </w:rPr>
        <w:t xml:space="preserve"> </w:t>
      </w:r>
    </w:p>
    <w:p w14:paraId="7872C639" w14:textId="77777777" w:rsidR="001607B4" w:rsidRDefault="001607B4" w:rsidP="00967A34">
      <w:pPr>
        <w:spacing w:after="0" w:line="240" w:lineRule="auto"/>
        <w:rPr>
          <w:rFonts w:ascii="Century Gothic" w:hAnsi="Century Gothic" w:cs="Century Gothic"/>
          <w:sz w:val="36"/>
          <w:szCs w:val="36"/>
        </w:rPr>
      </w:pPr>
      <w:proofErr w:type="gramStart"/>
      <w:r w:rsidRPr="005B3BB4">
        <w:rPr>
          <w:rFonts w:ascii="Century Gothic" w:hAnsi="Century Gothic" w:cs="Century Gothic"/>
          <w:color w:val="C00000"/>
          <w:sz w:val="36"/>
          <w:szCs w:val="36"/>
        </w:rPr>
        <w:t>G</w:t>
      </w:r>
      <w:r>
        <w:rPr>
          <w:rFonts w:ascii="Century Gothic" w:hAnsi="Century Gothic" w:cs="Century Gothic"/>
          <w:sz w:val="36"/>
          <w:szCs w:val="36"/>
        </w:rPr>
        <w:t xml:space="preserve">  -</w:t>
      </w:r>
      <w:proofErr w:type="gramEnd"/>
      <w:r>
        <w:rPr>
          <w:rFonts w:ascii="Century Gothic" w:hAnsi="Century Gothic" w:cs="Century Gothic"/>
          <w:sz w:val="36"/>
          <w:szCs w:val="36"/>
        </w:rPr>
        <w:t xml:space="preserve"> </w:t>
      </w:r>
      <w:r w:rsidRPr="005B3BB4">
        <w:rPr>
          <w:rFonts w:ascii="Century Gothic" w:hAnsi="Century Gothic" w:cs="Century Gothic"/>
          <w:sz w:val="36"/>
          <w:szCs w:val="36"/>
        </w:rPr>
        <w:t>THE WORLD OF COOKING DEPARTMENT…………</w:t>
      </w:r>
      <w:r>
        <w:rPr>
          <w:rFonts w:ascii="Century Gothic" w:hAnsi="Century Gothic" w:cs="Century Gothic"/>
          <w:sz w:val="36"/>
          <w:szCs w:val="36"/>
        </w:rPr>
        <w:t>……</w:t>
      </w:r>
      <w:r w:rsidR="00A824A6">
        <w:rPr>
          <w:rFonts w:ascii="Century Gothic" w:hAnsi="Century Gothic" w:cs="Century Gothic"/>
          <w:sz w:val="36"/>
          <w:szCs w:val="36"/>
        </w:rPr>
        <w:t>…...15</w:t>
      </w:r>
    </w:p>
    <w:p w14:paraId="662B5EE8" w14:textId="77777777" w:rsidR="001607B4" w:rsidRPr="00967A34" w:rsidRDefault="001607B4" w:rsidP="00967A34">
      <w:pPr>
        <w:spacing w:after="0" w:line="240" w:lineRule="auto"/>
        <w:ind w:left="720"/>
        <w:rPr>
          <w:sz w:val="36"/>
          <w:szCs w:val="36"/>
        </w:rPr>
      </w:pPr>
      <w:r>
        <w:rPr>
          <w:rFonts w:ascii="Century Gothic" w:hAnsi="Century Gothic" w:cs="Century Gothic"/>
          <w:sz w:val="28"/>
        </w:rPr>
        <w:t xml:space="preserve">Food Preservation - Baking </w:t>
      </w:r>
      <w:r w:rsidR="00C12DD8">
        <w:rPr>
          <w:rFonts w:ascii="Century Gothic" w:hAnsi="Century Gothic" w:cs="Century Gothic"/>
          <w:sz w:val="28"/>
        </w:rPr>
        <w:t>– Cake Decorating</w:t>
      </w:r>
    </w:p>
    <w:p w14:paraId="28E4E132" w14:textId="77777777" w:rsidR="001607B4" w:rsidRPr="005B3BB4" w:rsidRDefault="001607B4">
      <w:pPr>
        <w:spacing w:after="0"/>
        <w:ind w:left="-5" w:hanging="10"/>
        <w:rPr>
          <w:rFonts w:ascii="Century Gothic" w:hAnsi="Century Gothic" w:cs="Century Gothic"/>
          <w:sz w:val="12"/>
          <w:szCs w:val="12"/>
        </w:rPr>
      </w:pPr>
    </w:p>
    <w:p w14:paraId="6F9FF8C1" w14:textId="77777777" w:rsidR="001607B4" w:rsidRPr="00194D13" w:rsidRDefault="001607B4">
      <w:pPr>
        <w:spacing w:after="0"/>
        <w:ind w:left="-5" w:hanging="10"/>
        <w:rPr>
          <w:sz w:val="8"/>
          <w:szCs w:val="8"/>
        </w:rPr>
      </w:pPr>
    </w:p>
    <w:p w14:paraId="6716E9CA" w14:textId="77777777" w:rsidR="00C12DD8" w:rsidRDefault="001607B4" w:rsidP="00A824A6">
      <w:pPr>
        <w:spacing w:after="232"/>
        <w:rPr>
          <w:rFonts w:ascii="Century Gothic" w:hAnsi="Century Gothic" w:cs="Calibri Light"/>
          <w:sz w:val="28"/>
          <w:szCs w:val="28"/>
        </w:rPr>
      </w:pPr>
      <w:r w:rsidRPr="00194D13">
        <w:rPr>
          <w:sz w:val="44"/>
          <w:szCs w:val="44"/>
        </w:rPr>
        <w:t xml:space="preserve"> </w:t>
      </w:r>
      <w:r w:rsidRPr="00194D13">
        <w:rPr>
          <w:color w:val="C00000"/>
          <w:sz w:val="44"/>
          <w:szCs w:val="44"/>
        </w:rPr>
        <w:t>H</w:t>
      </w:r>
      <w:r>
        <w:rPr>
          <w:rFonts w:ascii="Calibri Light" w:hAnsi="Calibri Light" w:cs="Calibri Light"/>
          <w:b/>
          <w:color w:val="C00000"/>
          <w:sz w:val="52"/>
          <w:szCs w:val="52"/>
        </w:rPr>
        <w:t xml:space="preserve"> </w:t>
      </w:r>
      <w:r>
        <w:rPr>
          <w:rFonts w:ascii="Century Gothic" w:hAnsi="Century Gothic" w:cs="Calibri Light"/>
          <w:sz w:val="36"/>
          <w:szCs w:val="36"/>
        </w:rPr>
        <w:t>- INNOVATIVE M</w:t>
      </w:r>
      <w:r w:rsidR="00A824A6">
        <w:rPr>
          <w:rFonts w:ascii="Century Gothic" w:hAnsi="Century Gothic" w:cs="Calibri Light"/>
          <w:sz w:val="36"/>
          <w:szCs w:val="36"/>
        </w:rPr>
        <w:t>ECHANICS DEPARTMENT………….…</w:t>
      </w:r>
      <w:proofErr w:type="gramStart"/>
      <w:r w:rsidR="00A824A6">
        <w:rPr>
          <w:rFonts w:ascii="Century Gothic" w:hAnsi="Century Gothic" w:cs="Calibri Light"/>
          <w:sz w:val="36"/>
          <w:szCs w:val="36"/>
        </w:rPr>
        <w:t>….…..</w:t>
      </w:r>
      <w:proofErr w:type="gramEnd"/>
      <w:r w:rsidR="00A824A6">
        <w:rPr>
          <w:rFonts w:ascii="Century Gothic" w:hAnsi="Century Gothic" w:cs="Calibri Light"/>
          <w:sz w:val="36"/>
          <w:szCs w:val="36"/>
        </w:rPr>
        <w:t>18</w:t>
      </w:r>
      <w:r>
        <w:rPr>
          <w:rFonts w:ascii="Century Gothic" w:hAnsi="Century Gothic" w:cs="Calibri Light"/>
          <w:sz w:val="36"/>
          <w:szCs w:val="36"/>
        </w:rPr>
        <w:tab/>
      </w:r>
      <w:r>
        <w:rPr>
          <w:rFonts w:ascii="Century Gothic" w:hAnsi="Century Gothic" w:cs="Calibri Light"/>
          <w:sz w:val="28"/>
          <w:szCs w:val="28"/>
        </w:rPr>
        <w:t>Drones &amp; R</w:t>
      </w:r>
      <w:r w:rsidRPr="005B3BB4">
        <w:rPr>
          <w:rFonts w:ascii="Century Gothic" w:hAnsi="Century Gothic" w:cs="Calibri Light"/>
          <w:sz w:val="28"/>
          <w:szCs w:val="28"/>
        </w:rPr>
        <w:t>obotics</w:t>
      </w:r>
      <w:r w:rsidRPr="005B3BB4">
        <w:rPr>
          <w:rFonts w:ascii="Century Gothic" w:hAnsi="Century Gothic" w:cs="Calibri Light"/>
          <w:sz w:val="28"/>
          <w:szCs w:val="28"/>
        </w:rPr>
        <w:tab/>
      </w:r>
      <w:r w:rsidRPr="005B3BB4">
        <w:rPr>
          <w:rFonts w:ascii="Century Gothic" w:hAnsi="Century Gothic" w:cs="Calibri Light"/>
          <w:sz w:val="28"/>
          <w:szCs w:val="28"/>
        </w:rPr>
        <w:tab/>
      </w:r>
      <w:r w:rsidRPr="005B3BB4">
        <w:rPr>
          <w:rFonts w:ascii="Century Gothic" w:hAnsi="Century Gothic" w:cs="Calibri Light"/>
          <w:sz w:val="28"/>
          <w:szCs w:val="28"/>
        </w:rPr>
        <w:tab/>
      </w:r>
      <w:r w:rsidRPr="005B3BB4">
        <w:rPr>
          <w:rFonts w:ascii="Century Gothic" w:hAnsi="Century Gothic" w:cs="Calibri Light"/>
          <w:sz w:val="28"/>
          <w:szCs w:val="28"/>
        </w:rPr>
        <w:tab/>
      </w:r>
    </w:p>
    <w:p w14:paraId="7513D6F3" w14:textId="77777777" w:rsidR="00A824A6" w:rsidRPr="00A824A6" w:rsidRDefault="00A824A6" w:rsidP="00A824A6">
      <w:pPr>
        <w:spacing w:after="232"/>
        <w:rPr>
          <w:rFonts w:ascii="Century Gothic" w:hAnsi="Century Gothic" w:cs="Calibri Light"/>
          <w:sz w:val="36"/>
          <w:szCs w:val="36"/>
        </w:rPr>
      </w:pPr>
      <w:r>
        <w:rPr>
          <w:rFonts w:ascii="Century Gothic" w:hAnsi="Century Gothic" w:cs="Calibri Light"/>
          <w:sz w:val="36"/>
          <w:szCs w:val="36"/>
        </w:rPr>
        <w:t xml:space="preserve">       </w:t>
      </w:r>
      <w:r w:rsidRPr="00A824A6">
        <w:rPr>
          <w:rFonts w:ascii="Century Gothic" w:hAnsi="Century Gothic" w:cs="Calibri Light"/>
          <w:sz w:val="36"/>
          <w:szCs w:val="36"/>
        </w:rPr>
        <w:t>E</w:t>
      </w:r>
      <w:r>
        <w:rPr>
          <w:rFonts w:ascii="Century Gothic" w:hAnsi="Century Gothic" w:cs="Calibri Light"/>
          <w:sz w:val="36"/>
          <w:szCs w:val="36"/>
        </w:rPr>
        <w:t>xhibitor E</w:t>
      </w:r>
      <w:r w:rsidRPr="00A824A6">
        <w:rPr>
          <w:rFonts w:ascii="Century Gothic" w:hAnsi="Century Gothic" w:cs="Calibri Light"/>
          <w:sz w:val="36"/>
          <w:szCs w:val="36"/>
        </w:rPr>
        <w:t>ntry Form</w:t>
      </w:r>
      <w:r>
        <w:rPr>
          <w:rFonts w:ascii="Century Gothic" w:hAnsi="Century Gothic" w:cs="Calibri Light"/>
          <w:sz w:val="36"/>
          <w:szCs w:val="36"/>
        </w:rPr>
        <w:t xml:space="preserve"> …………………………………………… 19</w:t>
      </w:r>
    </w:p>
    <w:p w14:paraId="152A300D" w14:textId="174E4167" w:rsidR="001607B4" w:rsidRPr="003E7576" w:rsidRDefault="001607B4" w:rsidP="004D79F7">
      <w:pPr>
        <w:spacing w:after="1" w:line="261" w:lineRule="auto"/>
        <w:ind w:left="3469" w:hanging="3083"/>
        <w:jc w:val="center"/>
        <w:rPr>
          <w:rFonts w:ascii="Arial" w:hAnsi="Arial" w:cs="Arial"/>
          <w:b/>
          <w:color w:val="008000"/>
          <w:sz w:val="36"/>
        </w:rPr>
      </w:pPr>
      <w:r w:rsidRPr="003E7576">
        <w:rPr>
          <w:rFonts w:ascii="Arial" w:hAnsi="Arial" w:cs="Arial"/>
          <w:b/>
          <w:color w:val="008000"/>
          <w:sz w:val="36"/>
        </w:rPr>
        <w:lastRenderedPageBreak/>
        <w:t>20</w:t>
      </w:r>
      <w:r w:rsidR="0035179E">
        <w:rPr>
          <w:rFonts w:ascii="Arial" w:hAnsi="Arial" w:cs="Arial"/>
          <w:b/>
          <w:color w:val="008000"/>
          <w:sz w:val="36"/>
        </w:rPr>
        <w:t>2</w:t>
      </w:r>
      <w:r w:rsidR="00335D4A">
        <w:rPr>
          <w:rFonts w:ascii="Arial" w:hAnsi="Arial" w:cs="Arial"/>
          <w:b/>
          <w:color w:val="008000"/>
          <w:sz w:val="36"/>
        </w:rPr>
        <w:t xml:space="preserve">1 </w:t>
      </w:r>
      <w:r w:rsidRPr="003E7576">
        <w:rPr>
          <w:rFonts w:ascii="Arial" w:hAnsi="Arial" w:cs="Arial"/>
          <w:b/>
          <w:color w:val="008000"/>
          <w:sz w:val="36"/>
        </w:rPr>
        <w:t xml:space="preserve">HILLSBOROUGH </w:t>
      </w:r>
      <w:r>
        <w:rPr>
          <w:rFonts w:ascii="Arial" w:hAnsi="Arial" w:cs="Arial"/>
          <w:b/>
          <w:color w:val="008000"/>
          <w:sz w:val="36"/>
        </w:rPr>
        <w:t>C</w:t>
      </w:r>
      <w:r w:rsidRPr="003E7576">
        <w:rPr>
          <w:rFonts w:ascii="Arial" w:hAnsi="Arial" w:cs="Arial"/>
          <w:b/>
          <w:color w:val="008000"/>
          <w:sz w:val="36"/>
        </w:rPr>
        <w:t xml:space="preserve">OUNTY </w:t>
      </w:r>
      <w:r>
        <w:rPr>
          <w:rFonts w:ascii="Arial" w:hAnsi="Arial" w:cs="Arial"/>
          <w:b/>
          <w:color w:val="008000"/>
          <w:sz w:val="36"/>
        </w:rPr>
        <w:t>F</w:t>
      </w:r>
      <w:r w:rsidRPr="003E7576">
        <w:rPr>
          <w:rFonts w:ascii="Arial" w:hAnsi="Arial" w:cs="Arial"/>
          <w:b/>
          <w:color w:val="008000"/>
          <w:sz w:val="36"/>
        </w:rPr>
        <w:t>AIR</w:t>
      </w:r>
    </w:p>
    <w:p w14:paraId="0E821B4C" w14:textId="575CA0D6" w:rsidR="001607B4" w:rsidRDefault="001607B4" w:rsidP="008748ED">
      <w:pPr>
        <w:spacing w:after="1" w:line="261" w:lineRule="auto"/>
        <w:ind w:left="3469" w:hanging="3083"/>
        <w:jc w:val="center"/>
        <w:rPr>
          <w:rFonts w:ascii="Arial" w:hAnsi="Arial" w:cs="Arial"/>
          <w:b/>
          <w:color w:val="993300"/>
          <w:sz w:val="36"/>
        </w:rPr>
      </w:pPr>
      <w:r>
        <w:rPr>
          <w:rFonts w:ascii="Arial" w:hAnsi="Arial" w:cs="Arial"/>
          <w:b/>
          <w:color w:val="993300"/>
          <w:sz w:val="36"/>
        </w:rPr>
        <w:t>General Information for Family Living/Arts &amp; Crafts</w:t>
      </w:r>
    </w:p>
    <w:p w14:paraId="17930D9B" w14:textId="77777777" w:rsidR="0030246E" w:rsidRDefault="0030246E" w:rsidP="008748ED">
      <w:pPr>
        <w:spacing w:after="1" w:line="261" w:lineRule="auto"/>
        <w:ind w:left="3469" w:hanging="3083"/>
        <w:jc w:val="center"/>
      </w:pPr>
    </w:p>
    <w:p w14:paraId="077DE6EA" w14:textId="7FB7A66E" w:rsidR="0030246E" w:rsidRPr="00272A16" w:rsidRDefault="001607B4" w:rsidP="0030246E">
      <w:pPr>
        <w:numPr>
          <w:ilvl w:val="0"/>
          <w:numId w:val="2"/>
        </w:numPr>
        <w:spacing w:after="10" w:line="249" w:lineRule="auto"/>
        <w:ind w:hanging="360"/>
        <w:rPr>
          <w:sz w:val="24"/>
          <w:szCs w:val="24"/>
        </w:rPr>
      </w:pPr>
      <w:bookmarkStart w:id="1" w:name="_Hlk12365306"/>
      <w:r w:rsidRPr="00272A16">
        <w:rPr>
          <w:rFonts w:ascii="Arial" w:hAnsi="Arial" w:cs="Arial"/>
          <w:b/>
          <w:bCs/>
          <w:sz w:val="24"/>
          <w:szCs w:val="24"/>
        </w:rPr>
        <w:t>Pre-registered</w:t>
      </w:r>
      <w:r w:rsidRPr="00272A16">
        <w:rPr>
          <w:rFonts w:ascii="Arial" w:hAnsi="Arial" w:cs="Arial"/>
          <w:sz w:val="24"/>
          <w:szCs w:val="24"/>
        </w:rPr>
        <w:t xml:space="preserve"> entrants will receive one free admission ticket to the fair (per person not per item).  </w:t>
      </w:r>
    </w:p>
    <w:p w14:paraId="015A12DE" w14:textId="696B01E6" w:rsidR="0030246E" w:rsidRPr="00272A16" w:rsidRDefault="001607B4" w:rsidP="0030246E">
      <w:pPr>
        <w:spacing w:after="10" w:line="249" w:lineRule="auto"/>
        <w:ind w:left="1080"/>
        <w:rPr>
          <w:sz w:val="24"/>
          <w:szCs w:val="24"/>
        </w:rPr>
      </w:pPr>
      <w:r w:rsidRPr="00272A16">
        <w:rPr>
          <w:rFonts w:ascii="Arial" w:hAnsi="Arial" w:cs="Arial"/>
          <w:sz w:val="24"/>
          <w:szCs w:val="24"/>
        </w:rPr>
        <w:t>To preregister your entry</w:t>
      </w:r>
      <w:r w:rsidR="0030246E" w:rsidRPr="00272A16">
        <w:rPr>
          <w:rFonts w:ascii="Arial" w:hAnsi="Arial" w:cs="Arial"/>
          <w:sz w:val="24"/>
          <w:szCs w:val="24"/>
        </w:rPr>
        <w:t>:</w:t>
      </w:r>
      <w:r w:rsidR="00F86325">
        <w:rPr>
          <w:rFonts w:ascii="Arial" w:hAnsi="Arial" w:cs="Arial"/>
          <w:sz w:val="24"/>
          <w:szCs w:val="24"/>
        </w:rPr>
        <w:t xml:space="preserve"> </w:t>
      </w:r>
      <w:r w:rsidR="00F86325" w:rsidRPr="00F86325">
        <w:rPr>
          <w:rFonts w:ascii="Arial" w:hAnsi="Arial" w:cs="Arial"/>
          <w:sz w:val="24"/>
          <w:szCs w:val="24"/>
          <w:highlight w:val="yellow"/>
        </w:rPr>
        <w:t>hillsborough.fairwire.com</w:t>
      </w:r>
    </w:p>
    <w:p w14:paraId="5A6793A2" w14:textId="048A1C6E" w:rsidR="0030246E" w:rsidRPr="00272A16" w:rsidRDefault="0030246E" w:rsidP="0030246E">
      <w:pPr>
        <w:pStyle w:val="ListParagraph"/>
        <w:numPr>
          <w:ilvl w:val="0"/>
          <w:numId w:val="45"/>
        </w:numPr>
        <w:spacing w:after="10" w:line="249" w:lineRule="auto"/>
        <w:rPr>
          <w:sz w:val="24"/>
          <w:szCs w:val="24"/>
        </w:rPr>
      </w:pPr>
      <w:r w:rsidRPr="00272A16">
        <w:rPr>
          <w:rFonts w:ascii="Arial" w:hAnsi="Arial" w:cs="Arial"/>
          <w:sz w:val="24"/>
          <w:szCs w:val="24"/>
        </w:rPr>
        <w:t xml:space="preserve">Online Entry by </w:t>
      </w:r>
      <w:r w:rsidR="00335D4A">
        <w:rPr>
          <w:rFonts w:ascii="Arial" w:hAnsi="Arial" w:cs="Arial"/>
          <w:b/>
          <w:bCs/>
          <w:sz w:val="24"/>
          <w:szCs w:val="24"/>
        </w:rPr>
        <w:t>September 1</w:t>
      </w:r>
      <w:r w:rsidRPr="00272A16">
        <w:rPr>
          <w:rFonts w:ascii="Arial" w:hAnsi="Arial" w:cs="Arial"/>
          <w:b/>
          <w:bCs/>
          <w:sz w:val="24"/>
          <w:szCs w:val="24"/>
        </w:rPr>
        <w:t>, 20</w:t>
      </w:r>
      <w:r w:rsidR="0035179E">
        <w:rPr>
          <w:rFonts w:ascii="Arial" w:hAnsi="Arial" w:cs="Arial"/>
          <w:b/>
          <w:bCs/>
          <w:sz w:val="24"/>
          <w:szCs w:val="24"/>
        </w:rPr>
        <w:t>2</w:t>
      </w:r>
      <w:r w:rsidR="00335D4A">
        <w:rPr>
          <w:rFonts w:ascii="Arial" w:hAnsi="Arial" w:cs="Arial"/>
          <w:b/>
          <w:bCs/>
          <w:sz w:val="24"/>
          <w:szCs w:val="24"/>
        </w:rPr>
        <w:t>1</w:t>
      </w:r>
      <w:r w:rsidRPr="00272A16">
        <w:rPr>
          <w:rFonts w:ascii="Arial" w:hAnsi="Arial" w:cs="Arial"/>
          <w:sz w:val="24"/>
          <w:szCs w:val="24"/>
        </w:rPr>
        <w:t xml:space="preserve"> at: </w:t>
      </w:r>
    </w:p>
    <w:p w14:paraId="1E1CC27C" w14:textId="2F221244" w:rsidR="001607B4" w:rsidRPr="00272A16" w:rsidRDefault="0030246E" w:rsidP="0030246E">
      <w:pPr>
        <w:pStyle w:val="ListParagraph"/>
        <w:numPr>
          <w:ilvl w:val="0"/>
          <w:numId w:val="45"/>
        </w:numPr>
        <w:spacing w:after="10" w:line="249" w:lineRule="auto"/>
        <w:rPr>
          <w:sz w:val="24"/>
          <w:szCs w:val="24"/>
        </w:rPr>
      </w:pPr>
      <w:r w:rsidRPr="00272A16">
        <w:rPr>
          <w:rFonts w:ascii="Arial" w:hAnsi="Arial" w:cs="Arial"/>
          <w:sz w:val="24"/>
          <w:szCs w:val="24"/>
        </w:rPr>
        <w:t>M</w:t>
      </w:r>
      <w:r w:rsidR="001607B4" w:rsidRPr="00272A16">
        <w:rPr>
          <w:rFonts w:ascii="Arial" w:hAnsi="Arial" w:cs="Arial"/>
          <w:sz w:val="24"/>
          <w:szCs w:val="24"/>
        </w:rPr>
        <w:t xml:space="preserve">ail your completed, signed exhibitors’ entry form received </w:t>
      </w:r>
      <w:r w:rsidR="001607B4" w:rsidRPr="00272A16">
        <w:rPr>
          <w:rFonts w:ascii="Arial" w:hAnsi="Arial" w:cs="Arial"/>
          <w:b/>
          <w:bCs/>
          <w:sz w:val="24"/>
          <w:szCs w:val="24"/>
        </w:rPr>
        <w:t xml:space="preserve">by </w:t>
      </w:r>
      <w:r w:rsidR="00335D4A">
        <w:rPr>
          <w:rFonts w:ascii="Arial" w:hAnsi="Arial" w:cs="Arial"/>
          <w:b/>
          <w:bCs/>
          <w:sz w:val="24"/>
          <w:szCs w:val="24"/>
        </w:rPr>
        <w:t>September 1, 2021</w:t>
      </w:r>
      <w:r w:rsidR="001607B4" w:rsidRPr="00272A16">
        <w:rPr>
          <w:rFonts w:ascii="Arial" w:hAnsi="Arial" w:cs="Arial"/>
          <w:sz w:val="24"/>
          <w:szCs w:val="24"/>
        </w:rPr>
        <w:t xml:space="preserve"> to: </w:t>
      </w:r>
    </w:p>
    <w:p w14:paraId="2692ADBB" w14:textId="179D76E0" w:rsidR="001607B4" w:rsidRPr="00272A16" w:rsidRDefault="0030246E">
      <w:pPr>
        <w:spacing w:after="35" w:line="249" w:lineRule="auto"/>
        <w:ind w:left="1081" w:right="523" w:firstLine="721"/>
        <w:rPr>
          <w:rFonts w:ascii="Arial" w:hAnsi="Arial" w:cs="Arial"/>
          <w:sz w:val="24"/>
          <w:szCs w:val="24"/>
        </w:rPr>
      </w:pPr>
      <w:r w:rsidRPr="00272A16">
        <w:rPr>
          <w:rFonts w:ascii="Arial" w:hAnsi="Arial" w:cs="Arial"/>
          <w:sz w:val="24"/>
          <w:szCs w:val="24"/>
        </w:rPr>
        <w:t>Hillsborough County Fair</w:t>
      </w:r>
    </w:p>
    <w:p w14:paraId="0EE6318A" w14:textId="3515D2AF" w:rsidR="0030246E" w:rsidRPr="00272A16" w:rsidRDefault="0030246E">
      <w:pPr>
        <w:spacing w:after="35" w:line="249" w:lineRule="auto"/>
        <w:ind w:left="1081" w:right="523" w:firstLine="721"/>
        <w:rPr>
          <w:rFonts w:ascii="Arial" w:hAnsi="Arial" w:cs="Arial"/>
          <w:sz w:val="24"/>
          <w:szCs w:val="24"/>
        </w:rPr>
      </w:pPr>
      <w:r w:rsidRPr="00272A16">
        <w:rPr>
          <w:rFonts w:ascii="Arial" w:hAnsi="Arial" w:cs="Arial"/>
          <w:sz w:val="24"/>
          <w:szCs w:val="24"/>
        </w:rPr>
        <w:t>Arts &amp; Crafts</w:t>
      </w:r>
    </w:p>
    <w:p w14:paraId="2140586F" w14:textId="3857D7CC" w:rsidR="0030246E" w:rsidRPr="00272A16" w:rsidRDefault="0030246E">
      <w:pPr>
        <w:spacing w:after="35" w:line="249" w:lineRule="auto"/>
        <w:ind w:left="1081" w:right="523" w:firstLine="721"/>
        <w:rPr>
          <w:rFonts w:ascii="Arial" w:hAnsi="Arial" w:cs="Arial"/>
          <w:sz w:val="24"/>
          <w:szCs w:val="24"/>
        </w:rPr>
      </w:pPr>
      <w:r w:rsidRPr="00272A16">
        <w:rPr>
          <w:rFonts w:ascii="Arial" w:hAnsi="Arial" w:cs="Arial"/>
          <w:sz w:val="24"/>
          <w:szCs w:val="24"/>
        </w:rPr>
        <w:t>PO Box 100</w:t>
      </w:r>
    </w:p>
    <w:p w14:paraId="1CFE727F" w14:textId="2340536B" w:rsidR="0030246E" w:rsidRPr="00272A16" w:rsidRDefault="0030246E">
      <w:pPr>
        <w:spacing w:after="35" w:line="249" w:lineRule="auto"/>
        <w:ind w:left="1081" w:right="523" w:firstLine="721"/>
        <w:rPr>
          <w:rFonts w:ascii="Arial" w:hAnsi="Arial" w:cs="Arial"/>
          <w:sz w:val="24"/>
          <w:szCs w:val="24"/>
        </w:rPr>
      </w:pPr>
      <w:r w:rsidRPr="00272A16">
        <w:rPr>
          <w:rFonts w:ascii="Arial" w:hAnsi="Arial" w:cs="Arial"/>
          <w:sz w:val="24"/>
          <w:szCs w:val="24"/>
        </w:rPr>
        <w:t xml:space="preserve">Sydney, FL 33587 </w:t>
      </w:r>
    </w:p>
    <w:p w14:paraId="7CA4C3E7" w14:textId="74C39502" w:rsidR="001607B4" w:rsidRPr="00272A16" w:rsidRDefault="001607B4" w:rsidP="004D79F7">
      <w:pPr>
        <w:spacing w:after="35" w:line="249" w:lineRule="auto"/>
        <w:ind w:left="1081" w:right="523"/>
        <w:rPr>
          <w:sz w:val="24"/>
          <w:szCs w:val="24"/>
        </w:rPr>
      </w:pPr>
    </w:p>
    <w:p w14:paraId="703E67DE" w14:textId="03FECD47" w:rsidR="008709A6" w:rsidRPr="00E92ABF" w:rsidRDefault="001607B4" w:rsidP="00E92ABF">
      <w:pPr>
        <w:numPr>
          <w:ilvl w:val="0"/>
          <w:numId w:val="2"/>
        </w:numPr>
        <w:spacing w:after="10" w:line="249" w:lineRule="auto"/>
        <w:ind w:hanging="360"/>
        <w:rPr>
          <w:sz w:val="24"/>
          <w:szCs w:val="24"/>
        </w:rPr>
      </w:pPr>
      <w:r w:rsidRPr="00272A16">
        <w:rPr>
          <w:rFonts w:ascii="Arial" w:hAnsi="Arial" w:cs="Arial"/>
          <w:sz w:val="24"/>
          <w:szCs w:val="24"/>
        </w:rPr>
        <w:t>All entries must be hand delivered to the fairgrounds on</w:t>
      </w:r>
      <w:r w:rsidR="0030246E" w:rsidRPr="00272A16">
        <w:rPr>
          <w:rFonts w:ascii="Arial" w:hAnsi="Arial" w:cs="Arial"/>
          <w:sz w:val="24"/>
          <w:szCs w:val="24"/>
        </w:rPr>
        <w:t>e of the following times:</w:t>
      </w:r>
    </w:p>
    <w:p w14:paraId="32533121" w14:textId="6BD986A6" w:rsidR="0030246E" w:rsidRPr="00272A16" w:rsidRDefault="00335D4A" w:rsidP="0030246E">
      <w:pPr>
        <w:spacing w:after="10" w:line="249" w:lineRule="auto"/>
        <w:ind w:left="706"/>
        <w:rPr>
          <w:rFonts w:ascii="Arial" w:hAnsi="Arial" w:cs="Arial"/>
          <w:sz w:val="24"/>
          <w:szCs w:val="24"/>
        </w:rPr>
      </w:pPr>
      <w:r>
        <w:rPr>
          <w:rFonts w:ascii="Arial" w:hAnsi="Arial" w:cs="Arial"/>
          <w:sz w:val="24"/>
          <w:szCs w:val="24"/>
        </w:rPr>
        <w:t>Friday</w:t>
      </w:r>
      <w:r w:rsidR="001607B4" w:rsidRPr="00272A16">
        <w:rPr>
          <w:rFonts w:ascii="Arial" w:hAnsi="Arial" w:cs="Arial"/>
          <w:sz w:val="24"/>
          <w:szCs w:val="24"/>
        </w:rPr>
        <w:t xml:space="preserve">, </w:t>
      </w:r>
      <w:r>
        <w:rPr>
          <w:rFonts w:ascii="Arial" w:hAnsi="Arial" w:cs="Arial"/>
          <w:b/>
          <w:bCs/>
          <w:sz w:val="24"/>
          <w:szCs w:val="24"/>
        </w:rPr>
        <w:t>September</w:t>
      </w:r>
      <w:r w:rsidR="001607B4" w:rsidRPr="00272A16">
        <w:rPr>
          <w:rFonts w:ascii="Arial" w:hAnsi="Arial" w:cs="Arial"/>
          <w:b/>
          <w:bCs/>
          <w:sz w:val="24"/>
          <w:szCs w:val="24"/>
        </w:rPr>
        <w:t xml:space="preserve"> 1</w:t>
      </w:r>
      <w:r w:rsidR="00E92ABF">
        <w:rPr>
          <w:rFonts w:ascii="Arial" w:hAnsi="Arial" w:cs="Arial"/>
          <w:b/>
          <w:bCs/>
          <w:sz w:val="24"/>
          <w:szCs w:val="24"/>
        </w:rPr>
        <w:t>7</w:t>
      </w:r>
      <w:r w:rsidR="001607B4" w:rsidRPr="00272A16">
        <w:rPr>
          <w:rFonts w:ascii="Arial" w:hAnsi="Arial" w:cs="Arial"/>
          <w:sz w:val="24"/>
          <w:szCs w:val="24"/>
        </w:rPr>
        <w:t xml:space="preserve"> from </w:t>
      </w:r>
      <w:r>
        <w:rPr>
          <w:rFonts w:ascii="Arial" w:hAnsi="Arial" w:cs="Arial"/>
          <w:sz w:val="24"/>
          <w:szCs w:val="24"/>
        </w:rPr>
        <w:t>5:00pm</w:t>
      </w:r>
      <w:r w:rsidR="001607B4" w:rsidRPr="00272A16">
        <w:rPr>
          <w:rFonts w:ascii="Arial" w:hAnsi="Arial" w:cs="Arial"/>
          <w:sz w:val="24"/>
          <w:szCs w:val="24"/>
        </w:rPr>
        <w:t xml:space="preserve"> to </w:t>
      </w:r>
      <w:r>
        <w:rPr>
          <w:rFonts w:ascii="Arial" w:hAnsi="Arial" w:cs="Arial"/>
          <w:sz w:val="24"/>
          <w:szCs w:val="24"/>
        </w:rPr>
        <w:t>8:00</w:t>
      </w:r>
      <w:r w:rsidR="008709A6">
        <w:rPr>
          <w:rFonts w:ascii="Arial" w:hAnsi="Arial" w:cs="Arial"/>
          <w:sz w:val="24"/>
          <w:szCs w:val="24"/>
        </w:rPr>
        <w:t xml:space="preserve"> </w:t>
      </w:r>
      <w:r w:rsidR="001607B4" w:rsidRPr="00272A16">
        <w:rPr>
          <w:rFonts w:ascii="Arial" w:hAnsi="Arial" w:cs="Arial"/>
          <w:sz w:val="24"/>
          <w:szCs w:val="24"/>
        </w:rPr>
        <w:t>pm</w:t>
      </w:r>
    </w:p>
    <w:p w14:paraId="272256CB" w14:textId="50E0836F" w:rsidR="0030246E" w:rsidRPr="00272A16" w:rsidRDefault="00335D4A" w:rsidP="0030246E">
      <w:pPr>
        <w:spacing w:after="10" w:line="249" w:lineRule="auto"/>
        <w:ind w:left="706"/>
        <w:rPr>
          <w:rFonts w:ascii="Arial" w:hAnsi="Arial" w:cs="Arial"/>
          <w:sz w:val="24"/>
          <w:szCs w:val="24"/>
        </w:rPr>
      </w:pPr>
      <w:r>
        <w:rPr>
          <w:rFonts w:ascii="Arial" w:hAnsi="Arial" w:cs="Arial"/>
          <w:sz w:val="24"/>
          <w:szCs w:val="24"/>
        </w:rPr>
        <w:t xml:space="preserve">Saturday, </w:t>
      </w:r>
      <w:r>
        <w:rPr>
          <w:rFonts w:ascii="Arial" w:hAnsi="Arial" w:cs="Arial"/>
          <w:b/>
          <w:bCs/>
          <w:sz w:val="24"/>
          <w:szCs w:val="24"/>
        </w:rPr>
        <w:t>September</w:t>
      </w:r>
      <w:r w:rsidR="001607B4" w:rsidRPr="00272A16">
        <w:rPr>
          <w:rFonts w:ascii="Arial" w:hAnsi="Arial" w:cs="Arial"/>
          <w:b/>
          <w:bCs/>
          <w:sz w:val="24"/>
          <w:szCs w:val="24"/>
        </w:rPr>
        <w:t xml:space="preserve"> </w:t>
      </w:r>
      <w:r>
        <w:rPr>
          <w:rFonts w:ascii="Arial" w:hAnsi="Arial" w:cs="Arial"/>
          <w:b/>
          <w:bCs/>
          <w:sz w:val="24"/>
          <w:szCs w:val="24"/>
        </w:rPr>
        <w:t>18</w:t>
      </w:r>
      <w:r w:rsidR="001607B4" w:rsidRPr="00272A16">
        <w:rPr>
          <w:rFonts w:ascii="Arial" w:hAnsi="Arial" w:cs="Arial"/>
          <w:sz w:val="24"/>
          <w:szCs w:val="24"/>
        </w:rPr>
        <w:t xml:space="preserve"> from 2:pm </w:t>
      </w:r>
      <w:r w:rsidR="008709A6">
        <w:rPr>
          <w:rFonts w:ascii="Arial" w:hAnsi="Arial" w:cs="Arial"/>
          <w:sz w:val="24"/>
          <w:szCs w:val="24"/>
        </w:rPr>
        <w:t xml:space="preserve">to </w:t>
      </w:r>
      <w:r w:rsidR="001607B4" w:rsidRPr="00272A16">
        <w:rPr>
          <w:rFonts w:ascii="Arial" w:hAnsi="Arial" w:cs="Arial"/>
          <w:sz w:val="24"/>
          <w:szCs w:val="24"/>
        </w:rPr>
        <w:t>6</w:t>
      </w:r>
      <w:r w:rsidR="008709A6">
        <w:rPr>
          <w:rFonts w:ascii="Arial" w:hAnsi="Arial" w:cs="Arial"/>
          <w:sz w:val="24"/>
          <w:szCs w:val="24"/>
        </w:rPr>
        <w:t xml:space="preserve"> </w:t>
      </w:r>
      <w:r w:rsidR="001607B4" w:rsidRPr="00272A16">
        <w:rPr>
          <w:rFonts w:ascii="Arial" w:hAnsi="Arial" w:cs="Arial"/>
          <w:sz w:val="24"/>
          <w:szCs w:val="24"/>
        </w:rPr>
        <w:t xml:space="preserve">pm. </w:t>
      </w:r>
    </w:p>
    <w:bookmarkEnd w:id="1"/>
    <w:p w14:paraId="77BBF89E" w14:textId="54CCF57A" w:rsidR="00335D4A" w:rsidRPr="00335D4A" w:rsidRDefault="00335D4A" w:rsidP="00335D4A">
      <w:pPr>
        <w:spacing w:after="10" w:line="249" w:lineRule="auto"/>
        <w:ind w:left="706"/>
        <w:rPr>
          <w:rFonts w:ascii="Arial" w:hAnsi="Arial" w:cs="Arial"/>
          <w:sz w:val="24"/>
          <w:szCs w:val="24"/>
        </w:rPr>
      </w:pPr>
      <w:r>
        <w:rPr>
          <w:rFonts w:ascii="Arial" w:hAnsi="Arial" w:cs="Arial"/>
          <w:sz w:val="24"/>
          <w:szCs w:val="24"/>
          <w:shd w:val="clear" w:color="auto" w:fill="FFFF00"/>
        </w:rPr>
        <w:t xml:space="preserve">Due to Covid-19: </w:t>
      </w:r>
      <w:r w:rsidR="001607B4" w:rsidRPr="00272A16">
        <w:rPr>
          <w:rFonts w:ascii="Arial" w:hAnsi="Arial" w:cs="Arial"/>
          <w:sz w:val="24"/>
          <w:szCs w:val="24"/>
          <w:shd w:val="clear" w:color="auto" w:fill="FFFF00"/>
        </w:rPr>
        <w:t xml:space="preserve">Baked goods </w:t>
      </w:r>
      <w:r>
        <w:rPr>
          <w:rFonts w:ascii="Arial" w:hAnsi="Arial" w:cs="Arial"/>
          <w:sz w:val="24"/>
          <w:szCs w:val="24"/>
          <w:shd w:val="clear" w:color="auto" w:fill="FFFF00"/>
        </w:rPr>
        <w:t>will just be a recipe card and a photo of the completed project and will be accepted during both entry delivery times. We will not have judges tasting the baked goods this year.</w:t>
      </w:r>
      <w:r w:rsidR="001607B4" w:rsidRPr="00272A16">
        <w:rPr>
          <w:rFonts w:ascii="Arial" w:hAnsi="Arial" w:cs="Arial"/>
          <w:sz w:val="24"/>
          <w:szCs w:val="24"/>
        </w:rPr>
        <w:t xml:space="preserve"> </w:t>
      </w:r>
    </w:p>
    <w:p w14:paraId="0ADB3B60" w14:textId="77777777" w:rsidR="001607B4" w:rsidRPr="00272A16" w:rsidRDefault="001607B4">
      <w:pPr>
        <w:numPr>
          <w:ilvl w:val="0"/>
          <w:numId w:val="2"/>
        </w:numPr>
        <w:spacing w:after="22" w:line="241" w:lineRule="auto"/>
        <w:ind w:hanging="360"/>
        <w:rPr>
          <w:sz w:val="24"/>
          <w:szCs w:val="24"/>
        </w:rPr>
      </w:pPr>
      <w:r w:rsidRPr="00272A16">
        <w:rPr>
          <w:rFonts w:ascii="Arial" w:hAnsi="Arial" w:cs="Arial"/>
          <w:b/>
          <w:sz w:val="24"/>
          <w:szCs w:val="24"/>
        </w:rPr>
        <w:t xml:space="preserve">The fair will not assume responsibility for returning such items as boxes, hangers or clothing bags delivered with items. </w:t>
      </w:r>
    </w:p>
    <w:p w14:paraId="178183EE" w14:textId="428318F4" w:rsidR="001607B4" w:rsidRPr="00272A16" w:rsidRDefault="001607B4">
      <w:pPr>
        <w:numPr>
          <w:ilvl w:val="0"/>
          <w:numId w:val="2"/>
        </w:numPr>
        <w:spacing w:after="10" w:line="249" w:lineRule="auto"/>
        <w:ind w:hanging="360"/>
        <w:rPr>
          <w:sz w:val="24"/>
          <w:szCs w:val="24"/>
        </w:rPr>
      </w:pPr>
      <w:r w:rsidRPr="00272A16">
        <w:rPr>
          <w:rFonts w:ascii="Arial" w:hAnsi="Arial" w:cs="Arial"/>
          <w:sz w:val="24"/>
          <w:szCs w:val="24"/>
        </w:rPr>
        <w:t xml:space="preserve">If entry form has not been </w:t>
      </w:r>
      <w:r w:rsidR="00272A16" w:rsidRPr="00272A16">
        <w:rPr>
          <w:rFonts w:ascii="Arial" w:hAnsi="Arial" w:cs="Arial"/>
          <w:sz w:val="24"/>
          <w:szCs w:val="24"/>
        </w:rPr>
        <w:t>pre-registered either online or mailed in</w:t>
      </w:r>
      <w:r w:rsidRPr="00272A16">
        <w:rPr>
          <w:rFonts w:ascii="Arial" w:hAnsi="Arial" w:cs="Arial"/>
          <w:sz w:val="24"/>
          <w:szCs w:val="24"/>
        </w:rPr>
        <w:t xml:space="preserve">, entries </w:t>
      </w:r>
      <w:r w:rsidRPr="00272A16">
        <w:rPr>
          <w:rFonts w:ascii="Arial" w:hAnsi="Arial" w:cs="Arial"/>
          <w:b/>
          <w:sz w:val="24"/>
          <w:szCs w:val="24"/>
        </w:rPr>
        <w:t xml:space="preserve">must </w:t>
      </w:r>
      <w:r w:rsidRPr="00272A16">
        <w:rPr>
          <w:rFonts w:ascii="Arial" w:hAnsi="Arial" w:cs="Arial"/>
          <w:sz w:val="24"/>
          <w:szCs w:val="24"/>
        </w:rPr>
        <w:t xml:space="preserve">be accompanied by a completed entry form. </w:t>
      </w:r>
    </w:p>
    <w:p w14:paraId="5EAF01D3" w14:textId="77777777" w:rsidR="001607B4" w:rsidRPr="00272A16" w:rsidRDefault="001607B4">
      <w:pPr>
        <w:spacing w:after="0"/>
        <w:ind w:left="435"/>
        <w:jc w:val="center"/>
        <w:rPr>
          <w:sz w:val="24"/>
          <w:szCs w:val="24"/>
        </w:rPr>
      </w:pPr>
      <w:r w:rsidRPr="00272A16">
        <w:rPr>
          <w:rFonts w:ascii="Arial" w:hAnsi="Arial" w:cs="Arial"/>
          <w:b/>
          <w:color w:val="008000"/>
          <w:sz w:val="24"/>
          <w:szCs w:val="24"/>
        </w:rPr>
        <w:t xml:space="preserve"> </w:t>
      </w:r>
    </w:p>
    <w:p w14:paraId="7AE5D69D" w14:textId="77777777" w:rsidR="001607B4" w:rsidRPr="00272A16" w:rsidRDefault="001607B4">
      <w:pPr>
        <w:pStyle w:val="Heading3"/>
        <w:ind w:left="366" w:right="10"/>
        <w:rPr>
          <w:sz w:val="24"/>
          <w:szCs w:val="24"/>
        </w:rPr>
      </w:pPr>
      <w:r w:rsidRPr="00272A16">
        <w:rPr>
          <w:sz w:val="24"/>
          <w:szCs w:val="24"/>
        </w:rPr>
        <w:t xml:space="preserve">Release of Entries </w:t>
      </w:r>
    </w:p>
    <w:p w14:paraId="799731A1" w14:textId="7C0A69F9" w:rsidR="0010349F" w:rsidRPr="0010349F" w:rsidRDefault="001607B4">
      <w:pPr>
        <w:numPr>
          <w:ilvl w:val="0"/>
          <w:numId w:val="3"/>
        </w:numPr>
        <w:spacing w:after="10" w:line="249" w:lineRule="auto"/>
        <w:ind w:hanging="360"/>
        <w:rPr>
          <w:sz w:val="24"/>
          <w:szCs w:val="24"/>
        </w:rPr>
      </w:pPr>
      <w:r w:rsidRPr="00272A16">
        <w:rPr>
          <w:rFonts w:ascii="Arial" w:hAnsi="Arial" w:cs="Arial"/>
          <w:sz w:val="24"/>
          <w:szCs w:val="24"/>
        </w:rPr>
        <w:t xml:space="preserve">Articles entered must be picked up from the fairgrounds </w:t>
      </w:r>
      <w:r w:rsidRPr="00272A16">
        <w:rPr>
          <w:rFonts w:ascii="Arial" w:hAnsi="Arial" w:cs="Arial"/>
          <w:b/>
          <w:bCs/>
          <w:sz w:val="24"/>
          <w:szCs w:val="24"/>
        </w:rPr>
        <w:t xml:space="preserve">on Monday, </w:t>
      </w:r>
      <w:r w:rsidR="00335D4A">
        <w:rPr>
          <w:rFonts w:ascii="Arial" w:hAnsi="Arial" w:cs="Arial"/>
          <w:b/>
          <w:bCs/>
          <w:sz w:val="24"/>
          <w:szCs w:val="24"/>
        </w:rPr>
        <w:t>October 4</w:t>
      </w:r>
      <w:r w:rsidR="00E92ABF">
        <w:rPr>
          <w:rFonts w:ascii="Arial" w:hAnsi="Arial" w:cs="Arial"/>
          <w:b/>
          <w:bCs/>
          <w:sz w:val="24"/>
          <w:szCs w:val="24"/>
        </w:rPr>
        <w:t>,</w:t>
      </w:r>
      <w:r w:rsidRPr="00272A16">
        <w:rPr>
          <w:rFonts w:ascii="Arial" w:hAnsi="Arial" w:cs="Arial"/>
          <w:sz w:val="24"/>
          <w:szCs w:val="24"/>
        </w:rPr>
        <w:t xml:space="preserve"> between</w:t>
      </w:r>
    </w:p>
    <w:p w14:paraId="5E673281" w14:textId="11EC22AE" w:rsidR="001607B4" w:rsidRPr="00272A16" w:rsidRDefault="00335D4A" w:rsidP="0010349F">
      <w:pPr>
        <w:spacing w:after="10" w:line="249" w:lineRule="auto"/>
        <w:ind w:left="706"/>
        <w:rPr>
          <w:sz w:val="24"/>
          <w:szCs w:val="24"/>
        </w:rPr>
      </w:pPr>
      <w:r>
        <w:rPr>
          <w:rFonts w:ascii="Arial" w:hAnsi="Arial" w:cs="Arial"/>
          <w:sz w:val="24"/>
          <w:szCs w:val="24"/>
        </w:rPr>
        <w:t>10 a</w:t>
      </w:r>
      <w:r w:rsidR="001607B4" w:rsidRPr="00272A16">
        <w:rPr>
          <w:rFonts w:ascii="Arial" w:hAnsi="Arial" w:cs="Arial"/>
          <w:sz w:val="24"/>
          <w:szCs w:val="24"/>
        </w:rPr>
        <w:t xml:space="preserve">m and </w:t>
      </w:r>
      <w:r w:rsidR="00E92ABF">
        <w:rPr>
          <w:rFonts w:ascii="Arial" w:hAnsi="Arial" w:cs="Arial"/>
          <w:sz w:val="24"/>
          <w:szCs w:val="24"/>
        </w:rPr>
        <w:t>6</w:t>
      </w:r>
      <w:r w:rsidR="001607B4" w:rsidRPr="00272A16">
        <w:rPr>
          <w:rFonts w:ascii="Arial" w:hAnsi="Arial" w:cs="Arial"/>
          <w:sz w:val="24"/>
          <w:szCs w:val="24"/>
        </w:rPr>
        <w:t xml:space="preserve"> pm </w:t>
      </w:r>
    </w:p>
    <w:p w14:paraId="3809673D" w14:textId="5A7CCD3A" w:rsidR="001607B4" w:rsidRPr="00272A16" w:rsidRDefault="001607B4">
      <w:pPr>
        <w:numPr>
          <w:ilvl w:val="0"/>
          <w:numId w:val="3"/>
        </w:numPr>
        <w:spacing w:after="10" w:line="249" w:lineRule="auto"/>
        <w:ind w:hanging="360"/>
        <w:rPr>
          <w:sz w:val="24"/>
          <w:szCs w:val="24"/>
        </w:rPr>
      </w:pPr>
      <w:r w:rsidRPr="00272A16">
        <w:rPr>
          <w:rFonts w:ascii="Arial" w:hAnsi="Arial" w:cs="Arial"/>
          <w:sz w:val="24"/>
          <w:szCs w:val="24"/>
        </w:rPr>
        <w:t xml:space="preserve">Articles being exhibited will not be released before the close of the fair. </w:t>
      </w:r>
    </w:p>
    <w:p w14:paraId="5BCA69F9" w14:textId="77777777" w:rsidR="001607B4" w:rsidRPr="00272A16" w:rsidRDefault="001607B4">
      <w:pPr>
        <w:numPr>
          <w:ilvl w:val="0"/>
          <w:numId w:val="3"/>
        </w:numPr>
        <w:spacing w:after="10" w:line="249" w:lineRule="auto"/>
        <w:ind w:hanging="360"/>
        <w:rPr>
          <w:sz w:val="24"/>
          <w:szCs w:val="24"/>
        </w:rPr>
      </w:pPr>
      <w:r w:rsidRPr="00272A16">
        <w:rPr>
          <w:rFonts w:ascii="Arial" w:hAnsi="Arial" w:cs="Arial"/>
          <w:sz w:val="24"/>
          <w:szCs w:val="24"/>
        </w:rPr>
        <w:t xml:space="preserve">Items not picked up during the specified date and time will become the property of the Hillsborough County Fair. </w:t>
      </w:r>
    </w:p>
    <w:p w14:paraId="7F5054FD" w14:textId="77777777" w:rsidR="001607B4" w:rsidRPr="00272A16" w:rsidRDefault="001607B4">
      <w:pPr>
        <w:numPr>
          <w:ilvl w:val="0"/>
          <w:numId w:val="3"/>
        </w:numPr>
        <w:spacing w:after="10" w:line="249" w:lineRule="auto"/>
        <w:ind w:hanging="360"/>
        <w:rPr>
          <w:sz w:val="24"/>
          <w:szCs w:val="24"/>
        </w:rPr>
      </w:pPr>
      <w:r w:rsidRPr="00272A16">
        <w:rPr>
          <w:rFonts w:ascii="Arial" w:hAnsi="Arial" w:cs="Arial"/>
          <w:sz w:val="24"/>
          <w:szCs w:val="24"/>
        </w:rPr>
        <w:t xml:space="preserve">All baked goods will be discarded at the end of the first week of the fair. </w:t>
      </w:r>
      <w:r w:rsidRPr="00272A16">
        <w:rPr>
          <w:rFonts w:ascii="Arial" w:hAnsi="Arial" w:cs="Arial"/>
          <w:b/>
          <w:sz w:val="24"/>
          <w:szCs w:val="24"/>
        </w:rPr>
        <w:t xml:space="preserve"> </w:t>
      </w:r>
    </w:p>
    <w:p w14:paraId="47D95E74" w14:textId="77777777" w:rsidR="001607B4" w:rsidRPr="00272A16" w:rsidRDefault="001607B4">
      <w:pPr>
        <w:numPr>
          <w:ilvl w:val="0"/>
          <w:numId w:val="3"/>
        </w:numPr>
        <w:spacing w:after="10" w:line="249" w:lineRule="auto"/>
        <w:ind w:hanging="360"/>
        <w:rPr>
          <w:sz w:val="24"/>
          <w:szCs w:val="24"/>
        </w:rPr>
      </w:pPr>
      <w:r w:rsidRPr="00272A16">
        <w:rPr>
          <w:rFonts w:ascii="Arial" w:hAnsi="Arial" w:cs="Arial"/>
          <w:sz w:val="24"/>
          <w:szCs w:val="24"/>
        </w:rPr>
        <w:t xml:space="preserve">All premium monies and ribbons will be issued upon release of entries. </w:t>
      </w:r>
    </w:p>
    <w:p w14:paraId="79095B62" w14:textId="5673E707" w:rsidR="001607B4" w:rsidRPr="00272A16" w:rsidRDefault="001607B4" w:rsidP="00A824A6">
      <w:pPr>
        <w:spacing w:after="0"/>
        <w:ind w:left="435"/>
        <w:rPr>
          <w:bCs/>
          <w:i/>
          <w:iCs/>
          <w:color w:val="FF0000"/>
          <w:sz w:val="24"/>
          <w:szCs w:val="24"/>
        </w:rPr>
      </w:pPr>
      <w:r w:rsidRPr="00272A16">
        <w:rPr>
          <w:rFonts w:ascii="Arial" w:hAnsi="Arial" w:cs="Arial"/>
          <w:b/>
          <w:color w:val="008000"/>
          <w:sz w:val="24"/>
          <w:szCs w:val="24"/>
        </w:rPr>
        <w:t xml:space="preserve"> </w:t>
      </w:r>
      <w:bookmarkStart w:id="2" w:name="_Hlk12365457"/>
      <w:r w:rsidR="00A824A6" w:rsidRPr="00272A16">
        <w:rPr>
          <w:rFonts w:ascii="Arial" w:hAnsi="Arial" w:cs="Arial"/>
          <w:bCs/>
          <w:i/>
          <w:iCs/>
          <w:color w:val="FF0000"/>
          <w:sz w:val="24"/>
          <w:szCs w:val="24"/>
        </w:rPr>
        <w:t>Best of Show winners may have the opportunity to showcase their entries at the Brandon Library</w:t>
      </w:r>
      <w:r w:rsidR="00272A16" w:rsidRPr="00272A16">
        <w:rPr>
          <w:rFonts w:ascii="Arial" w:hAnsi="Arial" w:cs="Arial"/>
          <w:bCs/>
          <w:i/>
          <w:iCs/>
          <w:color w:val="FF0000"/>
          <w:sz w:val="24"/>
          <w:szCs w:val="24"/>
        </w:rPr>
        <w:t xml:space="preserve">. Best of Show winners will be notified by the Hillsborough County Arts &amp; Crafts Committee to be given instructions on item display and pickup. </w:t>
      </w:r>
      <w:bookmarkEnd w:id="2"/>
    </w:p>
    <w:p w14:paraId="7703B73C" w14:textId="77777777" w:rsidR="001607B4" w:rsidRPr="00272A16" w:rsidRDefault="001607B4">
      <w:pPr>
        <w:pStyle w:val="Heading3"/>
        <w:ind w:left="366"/>
        <w:rPr>
          <w:sz w:val="24"/>
          <w:szCs w:val="24"/>
        </w:rPr>
      </w:pPr>
      <w:r w:rsidRPr="00272A16">
        <w:rPr>
          <w:sz w:val="24"/>
          <w:szCs w:val="24"/>
        </w:rPr>
        <w:t xml:space="preserve">Security </w:t>
      </w:r>
    </w:p>
    <w:p w14:paraId="649963B8" w14:textId="3F35EE8F" w:rsidR="001607B4" w:rsidRDefault="001607B4" w:rsidP="00DF1B9E">
      <w:pPr>
        <w:spacing w:after="10" w:line="249" w:lineRule="auto"/>
        <w:ind w:left="360" w:hanging="14"/>
        <w:jc w:val="both"/>
        <w:rPr>
          <w:rFonts w:ascii="Arial" w:hAnsi="Arial" w:cs="Arial"/>
          <w:sz w:val="24"/>
          <w:szCs w:val="24"/>
        </w:rPr>
      </w:pPr>
      <w:r w:rsidRPr="00272A16">
        <w:rPr>
          <w:rFonts w:ascii="Arial" w:hAnsi="Arial" w:cs="Arial"/>
          <w:sz w:val="24"/>
          <w:szCs w:val="24"/>
        </w:rPr>
        <w:t xml:space="preserve">While all reasonable security will be taken, all entries are submitted at the risk of the exhibitor. With our new building, there is much improved security including doors which are locked during non-fair times and air conditioning to aid in the protection of exhibits.  However, no claims for injury to any person or damage or loss of any property because of fire, theft or any other crime, shall be made against the Greater Hillsborough County Fair Inc., its officers or agents by or on behalf of the exhibitors. </w:t>
      </w:r>
    </w:p>
    <w:p w14:paraId="130DA9F0" w14:textId="0E3D1955" w:rsidR="00272A16" w:rsidRDefault="00272A16" w:rsidP="00DF1B9E">
      <w:pPr>
        <w:spacing w:after="10" w:line="249" w:lineRule="auto"/>
        <w:ind w:left="360" w:hanging="14"/>
        <w:jc w:val="both"/>
        <w:rPr>
          <w:rFonts w:ascii="Arial" w:hAnsi="Arial" w:cs="Arial"/>
          <w:sz w:val="24"/>
          <w:szCs w:val="24"/>
        </w:rPr>
      </w:pPr>
    </w:p>
    <w:p w14:paraId="59018DBF" w14:textId="77777777" w:rsidR="00272A16" w:rsidRPr="00272A16" w:rsidRDefault="00272A16" w:rsidP="00DF1B9E">
      <w:pPr>
        <w:spacing w:after="10" w:line="249" w:lineRule="auto"/>
        <w:ind w:left="360" w:hanging="14"/>
        <w:jc w:val="both"/>
        <w:rPr>
          <w:sz w:val="24"/>
          <w:szCs w:val="24"/>
        </w:rPr>
      </w:pPr>
    </w:p>
    <w:p w14:paraId="6B936B79" w14:textId="77777777" w:rsidR="001607B4" w:rsidRPr="00272A16" w:rsidRDefault="001607B4">
      <w:pPr>
        <w:pStyle w:val="Heading3"/>
        <w:ind w:left="366" w:right="3"/>
        <w:rPr>
          <w:sz w:val="24"/>
          <w:szCs w:val="24"/>
        </w:rPr>
      </w:pPr>
      <w:r w:rsidRPr="00272A16">
        <w:rPr>
          <w:sz w:val="24"/>
          <w:szCs w:val="24"/>
        </w:rPr>
        <w:lastRenderedPageBreak/>
        <w:t xml:space="preserve">Judges/Judging </w:t>
      </w:r>
    </w:p>
    <w:p w14:paraId="135654A0" w14:textId="5AEBACDB" w:rsidR="00E92ABF" w:rsidRPr="00E92ABF" w:rsidRDefault="00E92ABF">
      <w:pPr>
        <w:numPr>
          <w:ilvl w:val="0"/>
          <w:numId w:val="4"/>
        </w:numPr>
        <w:spacing w:after="10" w:line="249" w:lineRule="auto"/>
        <w:ind w:hanging="360"/>
        <w:rPr>
          <w:sz w:val="24"/>
          <w:szCs w:val="24"/>
        </w:rPr>
      </w:pPr>
      <w:r w:rsidRPr="00272A16">
        <w:rPr>
          <w:rFonts w:ascii="Arial" w:hAnsi="Arial" w:cs="Arial"/>
          <w:sz w:val="24"/>
          <w:szCs w:val="24"/>
        </w:rPr>
        <w:t xml:space="preserve">Awards will be given on a merit basis as per the </w:t>
      </w:r>
      <w:r w:rsidRPr="00E92ABF">
        <w:rPr>
          <w:rFonts w:ascii="Arial" w:hAnsi="Arial" w:cs="Arial"/>
          <w:b/>
          <w:bCs/>
          <w:sz w:val="24"/>
          <w:szCs w:val="24"/>
        </w:rPr>
        <w:t>Danish system</w:t>
      </w:r>
      <w:r>
        <w:rPr>
          <w:rFonts w:ascii="Arial" w:hAnsi="Arial" w:cs="Arial"/>
          <w:b/>
          <w:bCs/>
          <w:sz w:val="24"/>
          <w:szCs w:val="24"/>
        </w:rPr>
        <w:t>.</w:t>
      </w:r>
    </w:p>
    <w:p w14:paraId="118EF4CD" w14:textId="62CDFC56" w:rsidR="001607B4" w:rsidRPr="00272A16" w:rsidRDefault="001607B4">
      <w:pPr>
        <w:numPr>
          <w:ilvl w:val="0"/>
          <w:numId w:val="4"/>
        </w:numPr>
        <w:spacing w:after="10" w:line="249" w:lineRule="auto"/>
        <w:ind w:hanging="360"/>
        <w:rPr>
          <w:sz w:val="24"/>
          <w:szCs w:val="24"/>
        </w:rPr>
      </w:pPr>
      <w:r w:rsidRPr="00272A16">
        <w:rPr>
          <w:rFonts w:ascii="Arial" w:hAnsi="Arial" w:cs="Arial"/>
          <w:sz w:val="24"/>
          <w:szCs w:val="24"/>
        </w:rPr>
        <w:t xml:space="preserve">All judges will be qualified.  </w:t>
      </w:r>
    </w:p>
    <w:p w14:paraId="3452090E" w14:textId="77777777" w:rsidR="001607B4" w:rsidRPr="00272A16" w:rsidRDefault="001607B4">
      <w:pPr>
        <w:numPr>
          <w:ilvl w:val="0"/>
          <w:numId w:val="4"/>
        </w:numPr>
        <w:spacing w:after="10" w:line="249" w:lineRule="auto"/>
        <w:ind w:hanging="360"/>
        <w:rPr>
          <w:sz w:val="24"/>
          <w:szCs w:val="24"/>
        </w:rPr>
      </w:pPr>
      <w:r w:rsidRPr="00272A16">
        <w:rPr>
          <w:rFonts w:ascii="Arial" w:hAnsi="Arial" w:cs="Arial"/>
          <w:sz w:val="24"/>
          <w:szCs w:val="24"/>
        </w:rPr>
        <w:t xml:space="preserve">The decision of the judges is final. </w:t>
      </w:r>
    </w:p>
    <w:p w14:paraId="04086BBB" w14:textId="3D1E9FF7" w:rsidR="001607B4" w:rsidRPr="00E92ABF" w:rsidRDefault="001607B4" w:rsidP="00E92ABF">
      <w:pPr>
        <w:numPr>
          <w:ilvl w:val="0"/>
          <w:numId w:val="4"/>
        </w:numPr>
        <w:spacing w:after="10" w:line="249" w:lineRule="auto"/>
        <w:ind w:hanging="360"/>
        <w:rPr>
          <w:sz w:val="24"/>
          <w:szCs w:val="24"/>
        </w:rPr>
      </w:pPr>
      <w:r w:rsidRPr="00272A16">
        <w:rPr>
          <w:rFonts w:ascii="Arial" w:hAnsi="Arial" w:cs="Arial"/>
          <w:sz w:val="24"/>
          <w:szCs w:val="24"/>
        </w:rPr>
        <w:t xml:space="preserve">Consideration of judging will be given to appearance, design, technique, workmanship and finishing. </w:t>
      </w:r>
    </w:p>
    <w:p w14:paraId="521990B1" w14:textId="4071C79E" w:rsidR="001607B4" w:rsidRPr="00272A16" w:rsidRDefault="00717296">
      <w:pPr>
        <w:numPr>
          <w:ilvl w:val="0"/>
          <w:numId w:val="4"/>
        </w:numPr>
        <w:spacing w:after="10" w:line="249" w:lineRule="auto"/>
        <w:ind w:hanging="360"/>
        <w:rPr>
          <w:sz w:val="24"/>
          <w:szCs w:val="24"/>
        </w:rPr>
      </w:pPr>
      <w:r>
        <w:rPr>
          <w:rFonts w:ascii="Arial" w:hAnsi="Arial" w:cs="Arial"/>
          <w:sz w:val="24"/>
          <w:szCs w:val="24"/>
        </w:rPr>
        <w:t xml:space="preserve">Ribbons and/or </w:t>
      </w:r>
      <w:r w:rsidR="001607B4" w:rsidRPr="00272A16">
        <w:rPr>
          <w:rFonts w:ascii="Arial" w:hAnsi="Arial" w:cs="Arial"/>
          <w:sz w:val="24"/>
          <w:szCs w:val="24"/>
        </w:rPr>
        <w:t xml:space="preserve">Premiums will be paid based on the Judge’s scoring. </w:t>
      </w:r>
    </w:p>
    <w:p w14:paraId="39D0B323" w14:textId="77777777" w:rsidR="001607B4" w:rsidRPr="00272A16" w:rsidRDefault="001607B4">
      <w:pPr>
        <w:numPr>
          <w:ilvl w:val="0"/>
          <w:numId w:val="4"/>
        </w:numPr>
        <w:spacing w:after="10" w:line="249" w:lineRule="auto"/>
        <w:ind w:hanging="360"/>
        <w:rPr>
          <w:sz w:val="24"/>
          <w:szCs w:val="24"/>
        </w:rPr>
      </w:pPr>
      <w:r w:rsidRPr="00272A16">
        <w:rPr>
          <w:rFonts w:ascii="Arial" w:hAnsi="Arial" w:cs="Arial"/>
          <w:sz w:val="24"/>
          <w:szCs w:val="24"/>
        </w:rPr>
        <w:t xml:space="preserve">Judging results will not be given over the phone. </w:t>
      </w:r>
    </w:p>
    <w:p w14:paraId="16752194" w14:textId="77777777" w:rsidR="001607B4" w:rsidRPr="00272A16" w:rsidRDefault="001607B4">
      <w:pPr>
        <w:spacing w:after="97"/>
        <w:ind w:left="402"/>
        <w:jc w:val="center"/>
        <w:rPr>
          <w:sz w:val="24"/>
          <w:szCs w:val="24"/>
        </w:rPr>
      </w:pPr>
      <w:r w:rsidRPr="00272A16">
        <w:rPr>
          <w:rFonts w:ascii="Arial" w:hAnsi="Arial" w:cs="Arial"/>
          <w:color w:val="008000"/>
          <w:sz w:val="24"/>
          <w:szCs w:val="24"/>
        </w:rPr>
        <w:t xml:space="preserve"> </w:t>
      </w:r>
    </w:p>
    <w:p w14:paraId="2695F8C5" w14:textId="77777777" w:rsidR="001607B4" w:rsidRPr="00272A16" w:rsidRDefault="001607B4">
      <w:pPr>
        <w:pStyle w:val="Heading3"/>
        <w:ind w:left="366" w:right="6"/>
        <w:rPr>
          <w:sz w:val="24"/>
          <w:szCs w:val="24"/>
        </w:rPr>
      </w:pPr>
      <w:r w:rsidRPr="00272A16">
        <w:rPr>
          <w:sz w:val="24"/>
          <w:szCs w:val="24"/>
        </w:rPr>
        <w:t xml:space="preserve">Eligibility </w:t>
      </w:r>
    </w:p>
    <w:p w14:paraId="6275546A" w14:textId="77777777" w:rsidR="001607B4" w:rsidRPr="00272A16" w:rsidRDefault="001607B4">
      <w:pPr>
        <w:numPr>
          <w:ilvl w:val="0"/>
          <w:numId w:val="5"/>
        </w:numPr>
        <w:spacing w:after="20" w:line="240" w:lineRule="auto"/>
        <w:ind w:hanging="360"/>
        <w:rPr>
          <w:sz w:val="24"/>
          <w:szCs w:val="24"/>
        </w:rPr>
      </w:pPr>
      <w:r w:rsidRPr="00272A16">
        <w:rPr>
          <w:rFonts w:ascii="Arial" w:hAnsi="Arial" w:cs="Arial"/>
          <w:sz w:val="24"/>
          <w:szCs w:val="24"/>
        </w:rPr>
        <w:t xml:space="preserve">This show is designed for work of amateur artists within Hillsborough County. </w:t>
      </w:r>
      <w:r w:rsidRPr="00272A16">
        <w:rPr>
          <w:rFonts w:ascii="Arial" w:hAnsi="Arial" w:cs="Arial"/>
          <w:i/>
          <w:sz w:val="24"/>
          <w:szCs w:val="24"/>
        </w:rPr>
        <w:t xml:space="preserve">(An amateur is one who does not receive the major part of his or her income from the sale of his or her art. Visual Arts eligibility on first page of Visual Arts information.) </w:t>
      </w:r>
    </w:p>
    <w:p w14:paraId="4A343ED9" w14:textId="77777777" w:rsidR="001607B4" w:rsidRPr="00272A16" w:rsidRDefault="001607B4">
      <w:pPr>
        <w:numPr>
          <w:ilvl w:val="0"/>
          <w:numId w:val="5"/>
        </w:numPr>
        <w:spacing w:after="10" w:line="249" w:lineRule="auto"/>
        <w:ind w:hanging="360"/>
        <w:rPr>
          <w:sz w:val="24"/>
          <w:szCs w:val="24"/>
        </w:rPr>
      </w:pPr>
      <w:r w:rsidRPr="00272A16">
        <w:rPr>
          <w:rFonts w:ascii="Arial" w:hAnsi="Arial" w:cs="Arial"/>
          <w:sz w:val="24"/>
          <w:szCs w:val="24"/>
        </w:rPr>
        <w:t xml:space="preserve">No entry fee is required. </w:t>
      </w:r>
    </w:p>
    <w:p w14:paraId="515BEA97" w14:textId="77777777" w:rsidR="001607B4" w:rsidRPr="00272A16" w:rsidRDefault="001607B4">
      <w:pPr>
        <w:numPr>
          <w:ilvl w:val="0"/>
          <w:numId w:val="5"/>
        </w:numPr>
        <w:spacing w:after="10" w:line="249" w:lineRule="auto"/>
        <w:ind w:hanging="360"/>
        <w:rPr>
          <w:sz w:val="24"/>
          <w:szCs w:val="24"/>
        </w:rPr>
      </w:pPr>
      <w:r w:rsidRPr="00272A16">
        <w:rPr>
          <w:rFonts w:ascii="Arial" w:hAnsi="Arial" w:cs="Arial"/>
          <w:sz w:val="24"/>
          <w:szCs w:val="24"/>
        </w:rPr>
        <w:t xml:space="preserve">All articles entered must have been </w:t>
      </w:r>
      <w:r w:rsidRPr="00717296">
        <w:rPr>
          <w:rFonts w:ascii="Arial" w:hAnsi="Arial" w:cs="Arial"/>
          <w:b/>
          <w:bCs/>
          <w:sz w:val="24"/>
          <w:szCs w:val="24"/>
        </w:rPr>
        <w:t>completed within the last year</w:t>
      </w:r>
      <w:r w:rsidRPr="00272A16">
        <w:rPr>
          <w:rFonts w:ascii="Arial" w:hAnsi="Arial" w:cs="Arial"/>
          <w:sz w:val="24"/>
          <w:szCs w:val="24"/>
        </w:rPr>
        <w:t xml:space="preserve">. </w:t>
      </w:r>
    </w:p>
    <w:p w14:paraId="4E4381F0" w14:textId="77777777" w:rsidR="001607B4" w:rsidRPr="00272A16" w:rsidRDefault="001607B4">
      <w:pPr>
        <w:numPr>
          <w:ilvl w:val="0"/>
          <w:numId w:val="5"/>
        </w:numPr>
        <w:spacing w:after="10" w:line="249" w:lineRule="auto"/>
        <w:ind w:hanging="360"/>
        <w:rPr>
          <w:sz w:val="24"/>
          <w:szCs w:val="24"/>
        </w:rPr>
      </w:pPr>
      <w:r w:rsidRPr="00272A16">
        <w:rPr>
          <w:rFonts w:ascii="Arial" w:hAnsi="Arial" w:cs="Arial"/>
          <w:sz w:val="24"/>
          <w:szCs w:val="24"/>
        </w:rPr>
        <w:t xml:space="preserve">Exhibitors may enter one article in each lot which is open to their age group. Exception: Food Preservation – see Food Preservation department page for details. </w:t>
      </w:r>
    </w:p>
    <w:p w14:paraId="0EDCC149" w14:textId="77777777" w:rsidR="001607B4" w:rsidRPr="00272A16" w:rsidRDefault="001607B4">
      <w:pPr>
        <w:numPr>
          <w:ilvl w:val="0"/>
          <w:numId w:val="5"/>
        </w:numPr>
        <w:spacing w:after="10" w:line="249" w:lineRule="auto"/>
        <w:ind w:hanging="360"/>
        <w:rPr>
          <w:sz w:val="24"/>
          <w:szCs w:val="24"/>
        </w:rPr>
      </w:pPr>
      <w:r w:rsidRPr="00272A16">
        <w:rPr>
          <w:rFonts w:ascii="Arial" w:hAnsi="Arial" w:cs="Arial"/>
          <w:sz w:val="24"/>
          <w:szCs w:val="24"/>
        </w:rPr>
        <w:t xml:space="preserve">All articles must be clean and must be the handiwork of the person entering the item. </w:t>
      </w:r>
    </w:p>
    <w:p w14:paraId="45EFD2FA" w14:textId="6669528A" w:rsidR="001607B4" w:rsidRPr="00272A16" w:rsidRDefault="001607B4">
      <w:pPr>
        <w:numPr>
          <w:ilvl w:val="0"/>
          <w:numId w:val="5"/>
        </w:numPr>
        <w:spacing w:after="10" w:line="249" w:lineRule="auto"/>
        <w:ind w:hanging="360"/>
        <w:rPr>
          <w:sz w:val="24"/>
          <w:szCs w:val="24"/>
        </w:rPr>
      </w:pPr>
      <w:bookmarkStart w:id="3" w:name="_Hlk12365535"/>
      <w:r w:rsidRPr="00272A16">
        <w:rPr>
          <w:rFonts w:ascii="Arial" w:hAnsi="Arial" w:cs="Arial"/>
          <w:sz w:val="24"/>
          <w:szCs w:val="24"/>
        </w:rPr>
        <w:t xml:space="preserve">Entries are restricted to those </w:t>
      </w:r>
      <w:r w:rsidR="00272A16">
        <w:rPr>
          <w:rFonts w:ascii="Arial" w:hAnsi="Arial" w:cs="Arial"/>
          <w:sz w:val="24"/>
          <w:szCs w:val="24"/>
        </w:rPr>
        <w:t>that are a Hillsborough County resident OR are enrolled in a Hillsborough County School (public, private, homeschool, etc</w:t>
      </w:r>
      <w:r w:rsidR="00D722D3">
        <w:rPr>
          <w:rFonts w:ascii="Arial" w:hAnsi="Arial" w:cs="Arial"/>
          <w:sz w:val="24"/>
          <w:szCs w:val="24"/>
        </w:rPr>
        <w:t>.</w:t>
      </w:r>
      <w:r w:rsidR="00272A16">
        <w:rPr>
          <w:rFonts w:ascii="Arial" w:hAnsi="Arial" w:cs="Arial"/>
          <w:sz w:val="24"/>
          <w:szCs w:val="24"/>
        </w:rPr>
        <w:t xml:space="preserve">) OR are a member of a Hillsborough County 4-H extension or FFA Chapter. </w:t>
      </w:r>
    </w:p>
    <w:bookmarkEnd w:id="3"/>
    <w:p w14:paraId="1C7DA946" w14:textId="77777777" w:rsidR="001607B4" w:rsidRPr="00272A16" w:rsidRDefault="001607B4">
      <w:pPr>
        <w:spacing w:after="97"/>
        <w:ind w:left="402"/>
        <w:jc w:val="center"/>
        <w:rPr>
          <w:sz w:val="24"/>
          <w:szCs w:val="24"/>
        </w:rPr>
      </w:pPr>
      <w:r w:rsidRPr="00272A16">
        <w:rPr>
          <w:rFonts w:ascii="Arial" w:hAnsi="Arial" w:cs="Arial"/>
          <w:b/>
          <w:color w:val="008000"/>
          <w:sz w:val="24"/>
          <w:szCs w:val="24"/>
        </w:rPr>
        <w:t xml:space="preserve"> </w:t>
      </w:r>
    </w:p>
    <w:p w14:paraId="1BD39DDA" w14:textId="77777777" w:rsidR="001607B4" w:rsidRPr="00272A16" w:rsidRDefault="001607B4">
      <w:pPr>
        <w:pStyle w:val="Heading3"/>
        <w:ind w:left="366" w:right="6"/>
        <w:rPr>
          <w:sz w:val="24"/>
          <w:szCs w:val="24"/>
        </w:rPr>
      </w:pPr>
      <w:r w:rsidRPr="00272A16">
        <w:rPr>
          <w:sz w:val="24"/>
          <w:szCs w:val="24"/>
        </w:rPr>
        <w:t xml:space="preserve">Entry Specifics </w:t>
      </w:r>
    </w:p>
    <w:p w14:paraId="205B693F" w14:textId="77777777" w:rsidR="001607B4" w:rsidRPr="00272A16" w:rsidRDefault="001607B4">
      <w:pPr>
        <w:numPr>
          <w:ilvl w:val="0"/>
          <w:numId w:val="6"/>
        </w:numPr>
        <w:spacing w:after="10" w:line="249" w:lineRule="auto"/>
        <w:ind w:hanging="360"/>
        <w:rPr>
          <w:sz w:val="24"/>
          <w:szCs w:val="24"/>
        </w:rPr>
      </w:pPr>
      <w:r w:rsidRPr="00272A16">
        <w:rPr>
          <w:rFonts w:ascii="Arial" w:hAnsi="Arial" w:cs="Arial"/>
          <w:sz w:val="24"/>
          <w:szCs w:val="24"/>
        </w:rPr>
        <w:t xml:space="preserve">All decisions affecting this competition and interpretation of its rules are vested in the Greater Hillsborough County Fair.  </w:t>
      </w:r>
    </w:p>
    <w:p w14:paraId="6DE16070" w14:textId="77777777" w:rsidR="001607B4" w:rsidRPr="00272A16" w:rsidRDefault="001607B4">
      <w:pPr>
        <w:numPr>
          <w:ilvl w:val="0"/>
          <w:numId w:val="6"/>
        </w:numPr>
        <w:spacing w:after="10" w:line="249" w:lineRule="auto"/>
        <w:ind w:hanging="360"/>
        <w:rPr>
          <w:sz w:val="24"/>
          <w:szCs w:val="24"/>
        </w:rPr>
      </w:pPr>
      <w:r w:rsidRPr="00272A16">
        <w:rPr>
          <w:rFonts w:ascii="Arial" w:hAnsi="Arial" w:cs="Arial"/>
          <w:sz w:val="24"/>
          <w:szCs w:val="24"/>
        </w:rPr>
        <w:t xml:space="preserve">All articles entered will be displayed at the discretion of the Greater Hillsborough County Fair. </w:t>
      </w:r>
    </w:p>
    <w:p w14:paraId="7A3D9E9F" w14:textId="77777777" w:rsidR="001607B4" w:rsidRPr="00272A16" w:rsidRDefault="001607B4">
      <w:pPr>
        <w:numPr>
          <w:ilvl w:val="0"/>
          <w:numId w:val="6"/>
        </w:numPr>
        <w:spacing w:after="10" w:line="249" w:lineRule="auto"/>
        <w:ind w:hanging="360"/>
        <w:rPr>
          <w:sz w:val="24"/>
          <w:szCs w:val="24"/>
        </w:rPr>
      </w:pPr>
      <w:r w:rsidRPr="00272A16">
        <w:rPr>
          <w:rFonts w:ascii="Arial" w:hAnsi="Arial" w:cs="Arial"/>
          <w:sz w:val="24"/>
          <w:szCs w:val="24"/>
        </w:rPr>
        <w:t xml:space="preserve">No changes may be made to any entry after it is received.  </w:t>
      </w:r>
    </w:p>
    <w:p w14:paraId="28FB365F" w14:textId="77777777" w:rsidR="001607B4" w:rsidRPr="00272A16" w:rsidRDefault="001607B4">
      <w:pPr>
        <w:numPr>
          <w:ilvl w:val="0"/>
          <w:numId w:val="6"/>
        </w:numPr>
        <w:spacing w:after="10" w:line="249" w:lineRule="auto"/>
        <w:ind w:hanging="360"/>
        <w:rPr>
          <w:sz w:val="24"/>
          <w:szCs w:val="24"/>
        </w:rPr>
      </w:pPr>
      <w:r w:rsidRPr="00272A16">
        <w:rPr>
          <w:rFonts w:ascii="Arial" w:hAnsi="Arial" w:cs="Arial"/>
          <w:sz w:val="24"/>
          <w:szCs w:val="24"/>
        </w:rPr>
        <w:t xml:space="preserve">Each entry must be registered in its proper department, class, lot and age level. The Greater Hillsborough County Fair reserves the right to place any wrongfully registered entry into the proper category.  </w:t>
      </w:r>
    </w:p>
    <w:p w14:paraId="486190AF" w14:textId="77777777" w:rsidR="001607B4" w:rsidRPr="00272A16" w:rsidRDefault="001607B4">
      <w:pPr>
        <w:numPr>
          <w:ilvl w:val="0"/>
          <w:numId w:val="6"/>
        </w:numPr>
        <w:spacing w:after="10" w:line="249" w:lineRule="auto"/>
        <w:ind w:hanging="360"/>
        <w:rPr>
          <w:sz w:val="24"/>
          <w:szCs w:val="24"/>
        </w:rPr>
      </w:pPr>
      <w:r w:rsidRPr="00272A16">
        <w:rPr>
          <w:rFonts w:ascii="Arial" w:hAnsi="Arial" w:cs="Arial"/>
          <w:sz w:val="24"/>
          <w:szCs w:val="24"/>
        </w:rPr>
        <w:t xml:space="preserve">Original design is defined as a modified pattern; changed stitches or elements from original pattern </w:t>
      </w:r>
    </w:p>
    <w:p w14:paraId="61F86FED" w14:textId="7CCEC8B7" w:rsidR="00A824A6" w:rsidRPr="00272A16" w:rsidRDefault="001607B4" w:rsidP="00A824A6">
      <w:pPr>
        <w:numPr>
          <w:ilvl w:val="0"/>
          <w:numId w:val="6"/>
        </w:numPr>
        <w:spacing w:after="35" w:line="249" w:lineRule="auto"/>
        <w:ind w:hanging="360"/>
        <w:rPr>
          <w:sz w:val="24"/>
          <w:szCs w:val="24"/>
        </w:rPr>
      </w:pPr>
      <w:r w:rsidRPr="00272A16">
        <w:rPr>
          <w:rFonts w:ascii="Arial" w:hAnsi="Arial" w:cs="Arial"/>
          <w:sz w:val="24"/>
          <w:szCs w:val="24"/>
        </w:rPr>
        <w:t xml:space="preserve">This year’s Fair Theme is </w:t>
      </w:r>
      <w:r w:rsidR="00717296">
        <w:rPr>
          <w:rFonts w:ascii="Arial" w:hAnsi="Arial" w:cs="Arial"/>
          <w:i/>
          <w:iCs/>
          <w:color w:val="FF6600"/>
          <w:sz w:val="24"/>
          <w:szCs w:val="24"/>
        </w:rPr>
        <w:t>“From Wagon Wheels to Ferris Wheels”</w:t>
      </w:r>
      <w:r w:rsidR="00272A16">
        <w:rPr>
          <w:rFonts w:ascii="Arial" w:hAnsi="Arial" w:cs="Arial"/>
          <w:i/>
          <w:iCs/>
          <w:color w:val="FF6600"/>
          <w:sz w:val="24"/>
          <w:szCs w:val="24"/>
        </w:rPr>
        <w:t>.</w:t>
      </w:r>
      <w:r w:rsidRPr="00272A16">
        <w:rPr>
          <w:rFonts w:ascii="Arial" w:hAnsi="Arial" w:cs="Arial"/>
          <w:sz w:val="24"/>
          <w:szCs w:val="24"/>
        </w:rPr>
        <w:t xml:space="preserve">  Any item fitting that description may be entered in this new lot. </w:t>
      </w:r>
      <w:r w:rsidRPr="00272A16">
        <w:rPr>
          <w:rFonts w:ascii="Arial" w:hAnsi="Arial" w:cs="Arial"/>
          <w:b/>
          <w:sz w:val="24"/>
          <w:szCs w:val="24"/>
        </w:rPr>
        <w:t xml:space="preserve"> </w:t>
      </w:r>
      <w:r w:rsidR="00A824A6" w:rsidRPr="00272A16">
        <w:rPr>
          <w:sz w:val="24"/>
          <w:szCs w:val="24"/>
        </w:rPr>
        <w:br/>
      </w:r>
    </w:p>
    <w:p w14:paraId="10F2B52F" w14:textId="77777777" w:rsidR="00F86325" w:rsidRDefault="001607B4" w:rsidP="00050293">
      <w:pPr>
        <w:spacing w:after="0" w:line="295" w:lineRule="auto"/>
        <w:jc w:val="center"/>
        <w:rPr>
          <w:rFonts w:ascii="Arial" w:hAnsi="Arial" w:cs="Arial"/>
          <w:b/>
          <w:sz w:val="24"/>
          <w:szCs w:val="24"/>
        </w:rPr>
      </w:pPr>
      <w:r w:rsidRPr="00272A16">
        <w:rPr>
          <w:rFonts w:ascii="Arial" w:hAnsi="Arial" w:cs="Arial"/>
          <w:b/>
          <w:sz w:val="24"/>
          <w:szCs w:val="24"/>
        </w:rPr>
        <w:t>For any other questions, please contact</w:t>
      </w:r>
      <w:r w:rsidR="00C12DD8" w:rsidRPr="00272A16">
        <w:rPr>
          <w:rFonts w:ascii="Arial" w:hAnsi="Arial" w:cs="Arial"/>
          <w:b/>
          <w:sz w:val="24"/>
          <w:szCs w:val="24"/>
        </w:rPr>
        <w:t>:</w:t>
      </w:r>
      <w:r w:rsidRPr="00272A16">
        <w:rPr>
          <w:rFonts w:ascii="Arial" w:hAnsi="Arial" w:cs="Arial"/>
          <w:b/>
          <w:sz w:val="24"/>
          <w:szCs w:val="24"/>
        </w:rPr>
        <w:t xml:space="preserve"> </w:t>
      </w:r>
      <w:r w:rsidR="00272A16">
        <w:rPr>
          <w:rFonts w:ascii="Arial" w:hAnsi="Arial" w:cs="Arial"/>
          <w:b/>
          <w:sz w:val="24"/>
          <w:szCs w:val="24"/>
        </w:rPr>
        <w:t xml:space="preserve">Janet Bone – Competitive Events Director at </w:t>
      </w:r>
      <w:hyperlink r:id="rId9" w:history="1">
        <w:r w:rsidR="00272A16" w:rsidRPr="0052585B">
          <w:rPr>
            <w:rStyle w:val="Hyperlink"/>
            <w:rFonts w:ascii="Arial" w:hAnsi="Arial" w:cs="Arial"/>
            <w:b/>
            <w:sz w:val="24"/>
            <w:szCs w:val="24"/>
          </w:rPr>
          <w:t>competitveevents@hillsboroughcountyfair.com</w:t>
        </w:r>
      </w:hyperlink>
      <w:r w:rsidR="00272A16">
        <w:rPr>
          <w:rFonts w:ascii="Arial" w:hAnsi="Arial" w:cs="Arial"/>
          <w:b/>
          <w:sz w:val="24"/>
          <w:szCs w:val="24"/>
        </w:rPr>
        <w:t xml:space="preserve"> or 813-737-3247</w:t>
      </w:r>
      <w:r w:rsidR="00F86325">
        <w:rPr>
          <w:rFonts w:ascii="Arial" w:hAnsi="Arial" w:cs="Arial"/>
          <w:b/>
          <w:sz w:val="24"/>
          <w:szCs w:val="24"/>
        </w:rPr>
        <w:t xml:space="preserve"> (fair office) or </w:t>
      </w:r>
    </w:p>
    <w:p w14:paraId="12EAB596" w14:textId="727FA57F" w:rsidR="001607B4" w:rsidRPr="00272A16" w:rsidRDefault="00335D4A" w:rsidP="00050293">
      <w:pPr>
        <w:spacing w:after="0" w:line="295" w:lineRule="auto"/>
        <w:jc w:val="center"/>
        <w:rPr>
          <w:sz w:val="24"/>
          <w:szCs w:val="24"/>
        </w:rPr>
      </w:pPr>
      <w:proofErr w:type="spellStart"/>
      <w:r>
        <w:rPr>
          <w:rFonts w:ascii="Arial" w:hAnsi="Arial" w:cs="Arial"/>
          <w:b/>
          <w:sz w:val="24"/>
          <w:szCs w:val="24"/>
        </w:rPr>
        <w:t>Chassity</w:t>
      </w:r>
      <w:proofErr w:type="spellEnd"/>
      <w:r>
        <w:rPr>
          <w:rFonts w:ascii="Arial" w:hAnsi="Arial" w:cs="Arial"/>
          <w:b/>
          <w:sz w:val="24"/>
          <w:szCs w:val="24"/>
        </w:rPr>
        <w:t xml:space="preserve"> White 813-955-9802</w:t>
      </w:r>
      <w:r w:rsidR="00F86325">
        <w:rPr>
          <w:rFonts w:ascii="Arial" w:hAnsi="Arial" w:cs="Arial"/>
          <w:b/>
          <w:sz w:val="24"/>
          <w:szCs w:val="24"/>
        </w:rPr>
        <w:t xml:space="preserve"> (cell)</w:t>
      </w:r>
      <w:r w:rsidR="00D722D3">
        <w:rPr>
          <w:rFonts w:ascii="Arial" w:hAnsi="Arial" w:cs="Arial"/>
          <w:b/>
          <w:sz w:val="24"/>
          <w:szCs w:val="24"/>
        </w:rPr>
        <w:t xml:space="preserve"> 9AM – </w:t>
      </w:r>
      <w:r w:rsidR="008563B5">
        <w:rPr>
          <w:rFonts w:ascii="Arial" w:hAnsi="Arial" w:cs="Arial"/>
          <w:b/>
          <w:sz w:val="24"/>
          <w:szCs w:val="24"/>
        </w:rPr>
        <w:t>6</w:t>
      </w:r>
      <w:r w:rsidR="00D722D3">
        <w:rPr>
          <w:rFonts w:ascii="Arial" w:hAnsi="Arial" w:cs="Arial"/>
          <w:b/>
          <w:sz w:val="24"/>
          <w:szCs w:val="24"/>
        </w:rPr>
        <w:t>PM ONLY!</w:t>
      </w:r>
    </w:p>
    <w:p w14:paraId="5144F0D7" w14:textId="3A73988F" w:rsidR="001607B4" w:rsidRDefault="001607B4" w:rsidP="00050293">
      <w:pPr>
        <w:spacing w:after="0" w:line="295" w:lineRule="auto"/>
        <w:jc w:val="center"/>
      </w:pPr>
    </w:p>
    <w:p w14:paraId="7FB076DE" w14:textId="2FCD2972" w:rsidR="00272A16" w:rsidRDefault="00272A16" w:rsidP="00050293">
      <w:pPr>
        <w:spacing w:after="0" w:line="295" w:lineRule="auto"/>
        <w:jc w:val="center"/>
      </w:pPr>
    </w:p>
    <w:p w14:paraId="6CBBCB8F" w14:textId="32AF912B" w:rsidR="00272A16" w:rsidRDefault="00272A16" w:rsidP="00050293">
      <w:pPr>
        <w:spacing w:after="0" w:line="295" w:lineRule="auto"/>
        <w:jc w:val="center"/>
      </w:pPr>
    </w:p>
    <w:p w14:paraId="1460DB9E" w14:textId="59ABA7D7" w:rsidR="00272A16" w:rsidRDefault="00272A16" w:rsidP="00050293">
      <w:pPr>
        <w:spacing w:after="0" w:line="295" w:lineRule="auto"/>
        <w:jc w:val="center"/>
      </w:pPr>
    </w:p>
    <w:p w14:paraId="2952BBF9" w14:textId="30FDE9B1" w:rsidR="00272A16" w:rsidRDefault="00272A16" w:rsidP="00050293">
      <w:pPr>
        <w:spacing w:after="0" w:line="295" w:lineRule="auto"/>
        <w:jc w:val="center"/>
      </w:pPr>
    </w:p>
    <w:p w14:paraId="5CD84E88" w14:textId="3D491410" w:rsidR="001607B4" w:rsidRDefault="001607B4" w:rsidP="00A37FB5">
      <w:pPr>
        <w:spacing w:after="0" w:line="295" w:lineRule="auto"/>
        <w:jc w:val="center"/>
      </w:pPr>
      <w:bookmarkStart w:id="4" w:name="_Hlk489141463"/>
      <w:r w:rsidRPr="0016293A">
        <w:rPr>
          <w:rFonts w:ascii="Century Gothic" w:hAnsi="Century Gothic" w:cs="Century Gothic"/>
          <w:b/>
          <w:color w:val="C45911"/>
          <w:sz w:val="48"/>
          <w:szCs w:val="48"/>
        </w:rPr>
        <w:lastRenderedPageBreak/>
        <w:t>A</w:t>
      </w:r>
      <w:bookmarkEnd w:id="4"/>
      <w:r>
        <w:rPr>
          <w:rFonts w:ascii="Century Gothic" w:hAnsi="Century Gothic" w:cs="Century Gothic"/>
          <w:sz w:val="36"/>
        </w:rPr>
        <w:t xml:space="preserve"> </w:t>
      </w:r>
      <w:r>
        <w:rPr>
          <w:rFonts w:ascii="Century Gothic" w:hAnsi="Century Gothic" w:cs="Century Gothic"/>
          <w:b/>
          <w:sz w:val="36"/>
        </w:rPr>
        <w:t xml:space="preserve">- </w:t>
      </w:r>
      <w:r w:rsidRPr="00502300">
        <w:rPr>
          <w:rFonts w:ascii="Arial" w:hAnsi="Arial" w:cs="Arial"/>
          <w:b/>
          <w:color w:val="008000"/>
          <w:sz w:val="36"/>
        </w:rPr>
        <w:t>“JUST FOR KIDS” DEPARTMENT</w:t>
      </w:r>
    </w:p>
    <w:p w14:paraId="71499CDB" w14:textId="77777777" w:rsidR="001607B4" w:rsidRDefault="001607B4" w:rsidP="00DE0A20">
      <w:pPr>
        <w:spacing w:after="5" w:line="250" w:lineRule="auto"/>
        <w:ind w:left="10" w:hanging="10"/>
      </w:pPr>
      <w:r>
        <w:rPr>
          <w:rFonts w:ascii="Arial" w:hAnsi="Arial" w:cs="Arial"/>
          <w:b/>
          <w:color w:val="993300"/>
          <w:sz w:val="24"/>
        </w:rPr>
        <w:t xml:space="preserve">“Just for Kids” is open to Grades 1 through 5 only. There is no entry fee. A child may enter one item per lot.  All entries must be clean, show quality and must be the handiwork of the child entering the article.  </w:t>
      </w:r>
    </w:p>
    <w:p w14:paraId="44CA0DA7" w14:textId="77777777" w:rsidR="00272A16" w:rsidRPr="00A37FB5" w:rsidRDefault="00272A16">
      <w:pPr>
        <w:pStyle w:val="Heading4"/>
        <w:ind w:left="360" w:right="363"/>
        <w:rPr>
          <w:szCs w:val="24"/>
          <w:u w:val="single" w:color="993300"/>
        </w:rPr>
      </w:pPr>
      <w:r w:rsidRPr="00A37FB5">
        <w:rPr>
          <w:szCs w:val="24"/>
          <w:u w:val="single" w:color="993300"/>
        </w:rPr>
        <w:t>Best of Show</w:t>
      </w:r>
    </w:p>
    <w:p w14:paraId="30137B84" w14:textId="7C896A23" w:rsidR="001607B4" w:rsidRPr="00A37FB5" w:rsidRDefault="00272A16">
      <w:pPr>
        <w:pStyle w:val="Heading4"/>
        <w:ind w:left="360" w:right="363"/>
        <w:rPr>
          <w:rFonts w:cs="Arial"/>
          <w:color w:val="000000"/>
          <w:szCs w:val="24"/>
        </w:rPr>
      </w:pPr>
      <w:bookmarkStart w:id="5" w:name="_Hlk12365616"/>
      <w:r w:rsidRPr="00A37FB5">
        <w:rPr>
          <w:color w:val="000000" w:themeColor="text1"/>
          <w:szCs w:val="24"/>
        </w:rPr>
        <w:t xml:space="preserve">Best of Show awards will be given at the discretion of the judges. Best of Show awards must go above and beyond the </w:t>
      </w:r>
      <w:r w:rsidR="00A37FB5" w:rsidRPr="00A37FB5">
        <w:rPr>
          <w:color w:val="000000" w:themeColor="text1"/>
          <w:szCs w:val="24"/>
        </w:rPr>
        <w:t xml:space="preserve">standard level of </w:t>
      </w:r>
      <w:r w:rsidRPr="00A37FB5">
        <w:rPr>
          <w:color w:val="000000" w:themeColor="text1"/>
          <w:szCs w:val="24"/>
        </w:rPr>
        <w:t>craftsmanship and may not be awarded per clas</w:t>
      </w:r>
      <w:r w:rsidR="00A37FB5" w:rsidRPr="00A37FB5">
        <w:rPr>
          <w:color w:val="000000" w:themeColor="text1"/>
          <w:szCs w:val="24"/>
        </w:rPr>
        <w:t>s</w:t>
      </w:r>
      <w:r w:rsidR="00A37FB5">
        <w:rPr>
          <w:color w:val="000000" w:themeColor="text1"/>
          <w:szCs w:val="24"/>
        </w:rPr>
        <w:t xml:space="preserve">/per lot. </w:t>
      </w:r>
    </w:p>
    <w:bookmarkEnd w:id="5"/>
    <w:p w14:paraId="76763777" w14:textId="77777777" w:rsidR="001607B4" w:rsidRDefault="001607B4">
      <w:pPr>
        <w:spacing w:after="121"/>
        <w:ind w:left="390"/>
        <w:jc w:val="center"/>
      </w:pPr>
      <w:r>
        <w:rPr>
          <w:rFonts w:ascii="Arial" w:hAnsi="Arial" w:cs="Arial"/>
          <w:b/>
          <w:sz w:val="12"/>
        </w:rPr>
        <w:t xml:space="preserve"> </w:t>
      </w:r>
    </w:p>
    <w:p w14:paraId="303AB922" w14:textId="7415A71C" w:rsidR="001607B4" w:rsidRDefault="001607B4" w:rsidP="00A37FB5">
      <w:pPr>
        <w:spacing w:after="5" w:line="251" w:lineRule="auto"/>
        <w:jc w:val="center"/>
      </w:pPr>
      <w:r>
        <w:rPr>
          <w:rFonts w:ascii="Arial" w:hAnsi="Arial" w:cs="Arial"/>
          <w:sz w:val="24"/>
        </w:rPr>
        <w:t>Best of Show</w:t>
      </w:r>
      <w:r w:rsidR="00272A16">
        <w:rPr>
          <w:rFonts w:ascii="Arial" w:hAnsi="Arial" w:cs="Arial"/>
          <w:sz w:val="24"/>
        </w:rPr>
        <w:t>----</w:t>
      </w:r>
      <w:r>
        <w:rPr>
          <w:rFonts w:ascii="Arial" w:hAnsi="Arial" w:cs="Arial"/>
          <w:sz w:val="24"/>
        </w:rPr>
        <w:t>…</w:t>
      </w:r>
      <w:proofErr w:type="gramStart"/>
      <w:r>
        <w:rPr>
          <w:rFonts w:ascii="Arial" w:hAnsi="Arial" w:cs="Arial"/>
          <w:sz w:val="24"/>
        </w:rPr>
        <w:t>….Rosette</w:t>
      </w:r>
      <w:proofErr w:type="gramEnd"/>
      <w:r>
        <w:rPr>
          <w:rFonts w:ascii="Arial" w:hAnsi="Arial" w:cs="Arial"/>
          <w:sz w:val="24"/>
        </w:rPr>
        <w:t xml:space="preserve"> and $25.00</w:t>
      </w:r>
    </w:p>
    <w:p w14:paraId="562A8307" w14:textId="4E15C7E3" w:rsidR="001607B4" w:rsidRDefault="001607B4">
      <w:pPr>
        <w:spacing w:after="18"/>
        <w:ind w:left="424"/>
        <w:jc w:val="center"/>
      </w:pPr>
    </w:p>
    <w:p w14:paraId="4A2F7E90" w14:textId="4D60E090" w:rsidR="001607B4" w:rsidRDefault="001607B4" w:rsidP="00717296">
      <w:pPr>
        <w:pStyle w:val="Heading4"/>
        <w:ind w:left="360" w:right="2"/>
      </w:pPr>
      <w:r>
        <w:rPr>
          <w:sz w:val="28"/>
          <w:u w:val="single" w:color="993300"/>
        </w:rPr>
        <w:t>Awards Per Lot/Per Division</w:t>
      </w:r>
      <w:r>
        <w:rPr>
          <w:sz w:val="28"/>
        </w:rPr>
        <w:t xml:space="preserve"> </w:t>
      </w:r>
      <w:r>
        <w:rPr>
          <w:rFonts w:cs="Arial"/>
          <w:b w:val="0"/>
          <w:sz w:val="12"/>
        </w:rPr>
        <w:t xml:space="preserve"> </w:t>
      </w:r>
    </w:p>
    <w:p w14:paraId="1B1727DE" w14:textId="15AC6730" w:rsidR="001607B4" w:rsidRDefault="001607B4">
      <w:pPr>
        <w:spacing w:after="5" w:line="269" w:lineRule="auto"/>
        <w:ind w:left="368" w:right="364" w:hanging="10"/>
        <w:jc w:val="center"/>
      </w:pPr>
      <w:r>
        <w:rPr>
          <w:rFonts w:ascii="Arial" w:hAnsi="Arial" w:cs="Arial"/>
          <w:sz w:val="24"/>
        </w:rPr>
        <w:t>1</w:t>
      </w:r>
      <w:r>
        <w:rPr>
          <w:rFonts w:ascii="Arial" w:hAnsi="Arial" w:cs="Arial"/>
          <w:sz w:val="24"/>
          <w:vertAlign w:val="superscript"/>
        </w:rPr>
        <w:t>st</w:t>
      </w:r>
      <w:r>
        <w:rPr>
          <w:rFonts w:ascii="Arial" w:hAnsi="Arial" w:cs="Arial"/>
          <w:sz w:val="24"/>
        </w:rPr>
        <w:t xml:space="preserve"> Place </w:t>
      </w:r>
      <w:proofErr w:type="gramStart"/>
      <w:r>
        <w:rPr>
          <w:rFonts w:ascii="Arial" w:hAnsi="Arial" w:cs="Arial"/>
          <w:sz w:val="24"/>
        </w:rPr>
        <w:t>…..</w:t>
      </w:r>
      <w:proofErr w:type="gramEnd"/>
      <w:r>
        <w:rPr>
          <w:rFonts w:ascii="Arial" w:hAnsi="Arial" w:cs="Arial"/>
          <w:sz w:val="24"/>
        </w:rPr>
        <w:t xml:space="preserve"> Blue Ribbon</w:t>
      </w:r>
    </w:p>
    <w:p w14:paraId="6261230C" w14:textId="31CDE0AA" w:rsidR="001607B4" w:rsidRDefault="001607B4">
      <w:pPr>
        <w:spacing w:after="5" w:line="269" w:lineRule="auto"/>
        <w:ind w:left="368" w:right="364" w:hanging="10"/>
        <w:jc w:val="center"/>
      </w:pPr>
      <w:r>
        <w:rPr>
          <w:rFonts w:ascii="Arial" w:hAnsi="Arial" w:cs="Arial"/>
          <w:sz w:val="24"/>
        </w:rPr>
        <w:t>2</w:t>
      </w:r>
      <w:r>
        <w:rPr>
          <w:rFonts w:ascii="Arial" w:hAnsi="Arial" w:cs="Arial"/>
          <w:sz w:val="24"/>
          <w:vertAlign w:val="superscript"/>
        </w:rPr>
        <w:t>nd</w:t>
      </w:r>
      <w:r>
        <w:rPr>
          <w:rFonts w:ascii="Arial" w:hAnsi="Arial" w:cs="Arial"/>
          <w:sz w:val="24"/>
        </w:rPr>
        <w:t xml:space="preserve"> Place ……Red Ribbon </w:t>
      </w:r>
    </w:p>
    <w:p w14:paraId="1C11425E" w14:textId="77777777" w:rsidR="00717296" w:rsidRDefault="001607B4">
      <w:pPr>
        <w:spacing w:after="5" w:line="269" w:lineRule="auto"/>
        <w:ind w:left="368" w:right="368" w:hanging="10"/>
        <w:jc w:val="center"/>
        <w:rPr>
          <w:rFonts w:ascii="Arial" w:hAnsi="Arial" w:cs="Arial"/>
          <w:sz w:val="24"/>
        </w:rPr>
      </w:pPr>
      <w:r>
        <w:rPr>
          <w:rFonts w:ascii="Arial" w:hAnsi="Arial" w:cs="Arial"/>
          <w:sz w:val="24"/>
        </w:rPr>
        <w:t>3</w:t>
      </w:r>
      <w:r>
        <w:rPr>
          <w:rFonts w:ascii="Arial" w:hAnsi="Arial" w:cs="Arial"/>
          <w:sz w:val="24"/>
          <w:vertAlign w:val="superscript"/>
        </w:rPr>
        <w:t>rd</w:t>
      </w:r>
      <w:r>
        <w:rPr>
          <w:rFonts w:ascii="Arial" w:hAnsi="Arial" w:cs="Arial"/>
          <w:sz w:val="24"/>
        </w:rPr>
        <w:t xml:space="preserve"> Place </w:t>
      </w:r>
      <w:proofErr w:type="gramStart"/>
      <w:r>
        <w:rPr>
          <w:rFonts w:ascii="Arial" w:hAnsi="Arial" w:cs="Arial"/>
          <w:sz w:val="24"/>
        </w:rPr>
        <w:t>….White</w:t>
      </w:r>
      <w:proofErr w:type="gramEnd"/>
      <w:r>
        <w:rPr>
          <w:rFonts w:ascii="Arial" w:hAnsi="Arial" w:cs="Arial"/>
          <w:sz w:val="24"/>
        </w:rPr>
        <w:t xml:space="preserve"> Ribbon</w:t>
      </w:r>
    </w:p>
    <w:p w14:paraId="74F3AC29" w14:textId="77777777" w:rsidR="00717296" w:rsidRDefault="00717296">
      <w:pPr>
        <w:spacing w:after="5" w:line="269" w:lineRule="auto"/>
        <w:ind w:left="368" w:right="368" w:hanging="10"/>
        <w:jc w:val="center"/>
        <w:rPr>
          <w:rFonts w:ascii="Arial" w:hAnsi="Arial" w:cs="Arial"/>
          <w:sz w:val="24"/>
        </w:rPr>
      </w:pPr>
      <w:bookmarkStart w:id="6" w:name="_Hlk37940310"/>
    </w:p>
    <w:p w14:paraId="15979B06" w14:textId="37C6A215" w:rsidR="001607B4" w:rsidRDefault="00717296" w:rsidP="00717296">
      <w:pPr>
        <w:spacing w:after="0" w:line="240" w:lineRule="auto"/>
        <w:ind w:left="112"/>
      </w:pPr>
      <w:r w:rsidRPr="00717296">
        <w:rPr>
          <w:rFonts w:ascii="Arial" w:hAnsi="Arial" w:cs="Arial"/>
          <w:b/>
          <w:bCs/>
          <w:sz w:val="24"/>
          <w:highlight w:val="yellow"/>
        </w:rPr>
        <w:t>NOTE:  All LEGO and/or brick art MUST be submitted on a LEGO mat or attached to a hard surface for display purposes</w:t>
      </w:r>
      <w:r w:rsidR="00730B24">
        <w:rPr>
          <w:rFonts w:ascii="Arial" w:hAnsi="Arial" w:cs="Arial"/>
          <w:b/>
          <w:bCs/>
          <w:sz w:val="24"/>
          <w:highlight w:val="yellow"/>
        </w:rPr>
        <w:t>.</w:t>
      </w:r>
      <w:r w:rsidRPr="00717296">
        <w:rPr>
          <w:rFonts w:ascii="Arial" w:hAnsi="Arial" w:cs="Arial"/>
          <w:b/>
          <w:bCs/>
          <w:sz w:val="24"/>
          <w:highlight w:val="yellow"/>
        </w:rPr>
        <w:t xml:space="preserve"> </w:t>
      </w:r>
      <w:r w:rsidR="00730B24">
        <w:rPr>
          <w:rFonts w:ascii="Arial" w:hAnsi="Arial" w:cs="Arial"/>
          <w:b/>
          <w:bCs/>
          <w:sz w:val="24"/>
          <w:highlight w:val="yellow"/>
        </w:rPr>
        <w:t>A</w:t>
      </w:r>
      <w:r w:rsidRPr="00717296">
        <w:rPr>
          <w:rFonts w:ascii="Arial" w:hAnsi="Arial" w:cs="Arial"/>
          <w:b/>
          <w:bCs/>
          <w:sz w:val="24"/>
          <w:highlight w:val="yellow"/>
        </w:rPr>
        <w:t xml:space="preserve"> photo submitted with entry</w:t>
      </w:r>
      <w:r w:rsidR="00730B24">
        <w:rPr>
          <w:rFonts w:ascii="Arial" w:hAnsi="Arial" w:cs="Arial"/>
          <w:b/>
          <w:bCs/>
          <w:sz w:val="24"/>
          <w:highlight w:val="yellow"/>
        </w:rPr>
        <w:t xml:space="preserve"> is </w:t>
      </w:r>
      <w:bookmarkEnd w:id="6"/>
      <w:r w:rsidR="00730B24">
        <w:rPr>
          <w:rFonts w:ascii="Arial" w:hAnsi="Arial" w:cs="Arial"/>
          <w:b/>
          <w:bCs/>
          <w:sz w:val="24"/>
          <w:highlight w:val="yellow"/>
        </w:rPr>
        <w:t>appreciated.</w:t>
      </w:r>
      <w:r w:rsidRPr="00C67B3F">
        <w:rPr>
          <w:rFonts w:ascii="Arial" w:hAnsi="Arial" w:cs="Arial"/>
          <w:sz w:val="24"/>
        </w:rPr>
        <w:tab/>
        <w:t xml:space="preserve"> </w:t>
      </w:r>
    </w:p>
    <w:tbl>
      <w:tblPr>
        <w:tblW w:w="10667" w:type="dxa"/>
        <w:tblInd w:w="-23" w:type="dxa"/>
        <w:tblCellMar>
          <w:top w:w="2" w:type="dxa"/>
          <w:left w:w="0" w:type="dxa"/>
          <w:bottom w:w="2" w:type="dxa"/>
          <w:right w:w="53" w:type="dxa"/>
        </w:tblCellMar>
        <w:tblLook w:val="00A0" w:firstRow="1" w:lastRow="0" w:firstColumn="1" w:lastColumn="0" w:noHBand="0" w:noVBand="0"/>
      </w:tblPr>
      <w:tblGrid>
        <w:gridCol w:w="2633"/>
        <w:gridCol w:w="2161"/>
        <w:gridCol w:w="5873"/>
      </w:tblGrid>
      <w:tr w:rsidR="001607B4" w14:paraId="7E6EB6B8" w14:textId="77777777">
        <w:trPr>
          <w:trHeight w:val="328"/>
        </w:trPr>
        <w:tc>
          <w:tcPr>
            <w:tcW w:w="10667" w:type="dxa"/>
            <w:gridSpan w:val="3"/>
            <w:tcBorders>
              <w:top w:val="single" w:sz="2" w:space="0" w:color="000000"/>
              <w:left w:val="single" w:sz="2" w:space="0" w:color="000000"/>
              <w:bottom w:val="single" w:sz="2" w:space="0" w:color="000000"/>
              <w:right w:val="single" w:sz="2" w:space="0" w:color="000000"/>
            </w:tcBorders>
          </w:tcPr>
          <w:p w14:paraId="74230473" w14:textId="77777777" w:rsidR="001607B4" w:rsidRDefault="001607B4" w:rsidP="00C67B3F">
            <w:pPr>
              <w:tabs>
                <w:tab w:val="center" w:pos="1913"/>
                <w:tab w:val="center" w:pos="3911"/>
              </w:tabs>
              <w:spacing w:after="0" w:line="240" w:lineRule="auto"/>
            </w:pPr>
            <w:r w:rsidRPr="00C67B3F">
              <w:rPr>
                <w:rFonts w:ascii="Arial" w:hAnsi="Arial" w:cs="Arial"/>
                <w:b/>
                <w:sz w:val="24"/>
              </w:rPr>
              <w:t xml:space="preserve">CLASS 100 </w:t>
            </w:r>
            <w:r w:rsidRPr="00C67B3F">
              <w:rPr>
                <w:rFonts w:ascii="Arial" w:hAnsi="Arial" w:cs="Arial"/>
                <w:b/>
                <w:sz w:val="24"/>
              </w:rPr>
              <w:tab/>
              <w:t xml:space="preserve"> </w:t>
            </w:r>
            <w:r w:rsidRPr="00C67B3F">
              <w:rPr>
                <w:rFonts w:ascii="Arial" w:hAnsi="Arial" w:cs="Arial"/>
                <w:b/>
                <w:sz w:val="24"/>
              </w:rPr>
              <w:tab/>
              <w:t xml:space="preserve">“Kids” Arts and Crafts </w:t>
            </w:r>
          </w:p>
        </w:tc>
      </w:tr>
      <w:tr w:rsidR="001607B4" w14:paraId="2C8148CA" w14:textId="77777777">
        <w:trPr>
          <w:trHeight w:val="555"/>
        </w:trPr>
        <w:tc>
          <w:tcPr>
            <w:tcW w:w="4794" w:type="dxa"/>
            <w:gridSpan w:val="2"/>
            <w:tcBorders>
              <w:top w:val="single" w:sz="2" w:space="0" w:color="000000"/>
              <w:left w:val="nil"/>
              <w:bottom w:val="nil"/>
              <w:right w:val="nil"/>
            </w:tcBorders>
          </w:tcPr>
          <w:p w14:paraId="7864B64A" w14:textId="77777777" w:rsidR="001607B4" w:rsidRDefault="001607B4" w:rsidP="00C67B3F">
            <w:pPr>
              <w:tabs>
                <w:tab w:val="center" w:pos="700"/>
              </w:tabs>
              <w:spacing w:after="0" w:line="240" w:lineRule="auto"/>
            </w:pPr>
            <w:r w:rsidRPr="00C67B3F">
              <w:rPr>
                <w:rFonts w:ascii="Arial" w:hAnsi="Arial" w:cs="Arial"/>
                <w:b/>
                <w:sz w:val="24"/>
              </w:rPr>
              <w:t xml:space="preserve"> </w:t>
            </w:r>
            <w:r w:rsidRPr="00C67B3F">
              <w:rPr>
                <w:rFonts w:ascii="Arial" w:hAnsi="Arial" w:cs="Arial"/>
                <w:b/>
                <w:sz w:val="24"/>
              </w:rPr>
              <w:tab/>
              <w:t xml:space="preserve">Lot: </w:t>
            </w:r>
          </w:p>
          <w:p w14:paraId="4AB2220E" w14:textId="77777777" w:rsidR="001607B4" w:rsidRDefault="001607B4" w:rsidP="00C67B3F">
            <w:pPr>
              <w:tabs>
                <w:tab w:val="center" w:pos="1572"/>
                <w:tab w:val="center" w:pos="3353"/>
                <w:tab w:val="center" w:pos="4073"/>
              </w:tabs>
              <w:spacing w:after="0" w:line="240" w:lineRule="auto"/>
            </w:pPr>
            <w:r w:rsidRPr="00C67B3F">
              <w:rPr>
                <w:rFonts w:ascii="Arial" w:hAnsi="Arial" w:cs="Arial"/>
                <w:b/>
                <w:sz w:val="24"/>
              </w:rPr>
              <w:t xml:space="preserve"> </w:t>
            </w:r>
            <w:r w:rsidRPr="00C67B3F">
              <w:rPr>
                <w:rFonts w:ascii="Arial" w:hAnsi="Arial" w:cs="Arial"/>
                <w:b/>
                <w:sz w:val="24"/>
              </w:rPr>
              <w:tab/>
            </w:r>
            <w:r w:rsidRPr="00C67B3F">
              <w:rPr>
                <w:rFonts w:ascii="Arial" w:hAnsi="Arial" w:cs="Arial"/>
                <w:sz w:val="24"/>
              </w:rPr>
              <w:t xml:space="preserve">1. Basketry/Weaving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single" w:sz="2" w:space="0" w:color="000000"/>
              <w:left w:val="nil"/>
              <w:bottom w:val="nil"/>
              <w:right w:val="nil"/>
            </w:tcBorders>
            <w:vAlign w:val="bottom"/>
          </w:tcPr>
          <w:p w14:paraId="2ED13F97" w14:textId="77777777" w:rsidR="001607B4" w:rsidRDefault="001607B4" w:rsidP="00C67B3F">
            <w:pPr>
              <w:spacing w:after="0" w:line="240" w:lineRule="auto"/>
            </w:pPr>
            <w:r w:rsidRPr="00C67B3F">
              <w:rPr>
                <w:rFonts w:ascii="Arial" w:hAnsi="Arial" w:cs="Arial"/>
                <w:sz w:val="24"/>
              </w:rPr>
              <w:t xml:space="preserve">8. Fabric Items </w:t>
            </w:r>
          </w:p>
        </w:tc>
      </w:tr>
      <w:tr w:rsidR="001607B4" w14:paraId="3F71B7A8" w14:textId="77777777">
        <w:trPr>
          <w:trHeight w:val="276"/>
        </w:trPr>
        <w:tc>
          <w:tcPr>
            <w:tcW w:w="4794" w:type="dxa"/>
            <w:gridSpan w:val="2"/>
            <w:tcBorders>
              <w:top w:val="nil"/>
              <w:left w:val="nil"/>
              <w:bottom w:val="nil"/>
              <w:right w:val="nil"/>
            </w:tcBorders>
          </w:tcPr>
          <w:p w14:paraId="76D24B6A" w14:textId="77777777" w:rsidR="001607B4" w:rsidRDefault="001607B4" w:rsidP="00C67B3F">
            <w:pPr>
              <w:spacing w:after="0" w:line="240" w:lineRule="auto"/>
              <w:ind w:left="112"/>
            </w:pPr>
            <w:r w:rsidRPr="00C67B3F">
              <w:rPr>
                <w:rFonts w:ascii="Arial" w:hAnsi="Arial" w:cs="Arial"/>
                <w:sz w:val="24"/>
              </w:rPr>
              <w:t xml:space="preserve">     2. Painting on T-shirt/Sweatshirt  </w:t>
            </w:r>
          </w:p>
        </w:tc>
        <w:tc>
          <w:tcPr>
            <w:tcW w:w="5873" w:type="dxa"/>
            <w:tcBorders>
              <w:top w:val="nil"/>
              <w:left w:val="nil"/>
              <w:bottom w:val="nil"/>
              <w:right w:val="nil"/>
            </w:tcBorders>
          </w:tcPr>
          <w:p w14:paraId="7CA42022" w14:textId="77777777" w:rsidR="001607B4" w:rsidRDefault="001607B4" w:rsidP="00C67B3F">
            <w:pPr>
              <w:spacing w:after="0" w:line="240" w:lineRule="auto"/>
            </w:pPr>
            <w:r w:rsidRPr="00C67B3F">
              <w:rPr>
                <w:rFonts w:ascii="Arial" w:hAnsi="Arial" w:cs="Arial"/>
                <w:sz w:val="24"/>
              </w:rPr>
              <w:t xml:space="preserve">9. Recycled Art </w:t>
            </w:r>
          </w:p>
        </w:tc>
      </w:tr>
      <w:tr w:rsidR="001607B4" w14:paraId="77516DD4" w14:textId="77777777">
        <w:trPr>
          <w:trHeight w:val="276"/>
        </w:trPr>
        <w:tc>
          <w:tcPr>
            <w:tcW w:w="4794" w:type="dxa"/>
            <w:gridSpan w:val="2"/>
            <w:tcBorders>
              <w:top w:val="nil"/>
              <w:left w:val="nil"/>
              <w:bottom w:val="nil"/>
              <w:right w:val="nil"/>
            </w:tcBorders>
          </w:tcPr>
          <w:p w14:paraId="089F72E3" w14:textId="77777777" w:rsidR="001607B4" w:rsidRDefault="001607B4" w:rsidP="00C67B3F">
            <w:pPr>
              <w:tabs>
                <w:tab w:val="center" w:pos="1012"/>
                <w:tab w:val="center" w:pos="1913"/>
                <w:tab w:val="center" w:pos="2633"/>
                <w:tab w:val="center" w:pos="3353"/>
                <w:tab w:val="center" w:pos="4073"/>
              </w:tabs>
              <w:spacing w:after="0" w:line="240" w:lineRule="auto"/>
            </w:pPr>
            <w:r>
              <w:tab/>
            </w:r>
            <w:r w:rsidRPr="00C67B3F">
              <w:rPr>
                <w:rFonts w:ascii="Arial" w:hAnsi="Arial" w:cs="Arial"/>
                <w:sz w:val="24"/>
              </w:rPr>
              <w:t xml:space="preserve">3. Jewelry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nil"/>
              <w:left w:val="nil"/>
              <w:bottom w:val="nil"/>
              <w:right w:val="nil"/>
            </w:tcBorders>
          </w:tcPr>
          <w:p w14:paraId="6807338C" w14:textId="77777777" w:rsidR="001607B4" w:rsidRDefault="001607B4" w:rsidP="00C67B3F">
            <w:pPr>
              <w:spacing w:after="0" w:line="240" w:lineRule="auto"/>
            </w:pPr>
            <w:r w:rsidRPr="00C67B3F">
              <w:rPr>
                <w:rFonts w:ascii="Arial" w:hAnsi="Arial" w:cs="Arial"/>
                <w:sz w:val="24"/>
              </w:rPr>
              <w:t xml:space="preserve">10. Sculpture (3-D art) </w:t>
            </w:r>
          </w:p>
        </w:tc>
      </w:tr>
      <w:tr w:rsidR="001607B4" w14:paraId="5114AF2A" w14:textId="77777777">
        <w:trPr>
          <w:trHeight w:val="276"/>
        </w:trPr>
        <w:tc>
          <w:tcPr>
            <w:tcW w:w="4794" w:type="dxa"/>
            <w:gridSpan w:val="2"/>
            <w:tcBorders>
              <w:top w:val="nil"/>
              <w:left w:val="nil"/>
              <w:bottom w:val="nil"/>
              <w:right w:val="nil"/>
            </w:tcBorders>
          </w:tcPr>
          <w:p w14:paraId="09EF5468" w14:textId="77777777" w:rsidR="001607B4" w:rsidRDefault="001607B4" w:rsidP="00C67B3F">
            <w:pPr>
              <w:tabs>
                <w:tab w:val="center" w:pos="1711"/>
                <w:tab w:val="center" w:pos="3353"/>
                <w:tab w:val="center" w:pos="4073"/>
              </w:tabs>
              <w:spacing w:after="0" w:line="240" w:lineRule="auto"/>
            </w:pPr>
            <w:r>
              <w:tab/>
            </w:r>
            <w:r w:rsidRPr="00C67B3F">
              <w:rPr>
                <w:rFonts w:ascii="Arial" w:hAnsi="Arial" w:cs="Arial"/>
                <w:sz w:val="24"/>
              </w:rPr>
              <w:t xml:space="preserve">4. Christmas Ornament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nil"/>
              <w:left w:val="nil"/>
              <w:bottom w:val="nil"/>
              <w:right w:val="nil"/>
            </w:tcBorders>
          </w:tcPr>
          <w:p w14:paraId="3D85CCF5" w14:textId="77777777" w:rsidR="001607B4" w:rsidRDefault="001607B4" w:rsidP="00C67B3F">
            <w:pPr>
              <w:spacing w:after="0" w:line="240" w:lineRule="auto"/>
            </w:pPr>
            <w:r w:rsidRPr="00C67B3F">
              <w:rPr>
                <w:rFonts w:ascii="Arial" w:hAnsi="Arial" w:cs="Arial"/>
                <w:sz w:val="24"/>
              </w:rPr>
              <w:t xml:space="preserve">11. Brick kit (like Lego®) </w:t>
            </w:r>
          </w:p>
        </w:tc>
      </w:tr>
      <w:tr w:rsidR="001607B4" w14:paraId="0EE3121C" w14:textId="77777777">
        <w:trPr>
          <w:trHeight w:val="276"/>
        </w:trPr>
        <w:tc>
          <w:tcPr>
            <w:tcW w:w="4794" w:type="dxa"/>
            <w:gridSpan w:val="2"/>
            <w:tcBorders>
              <w:top w:val="nil"/>
              <w:left w:val="nil"/>
              <w:bottom w:val="nil"/>
              <w:right w:val="nil"/>
            </w:tcBorders>
          </w:tcPr>
          <w:p w14:paraId="2190C822" w14:textId="77777777" w:rsidR="001607B4" w:rsidRDefault="001607B4" w:rsidP="00C67B3F">
            <w:pPr>
              <w:tabs>
                <w:tab w:val="center" w:pos="2105"/>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5. Dolls (not crochet or knitted) </w:t>
            </w:r>
            <w:r w:rsidRPr="00C67B3F">
              <w:rPr>
                <w:rFonts w:ascii="Arial" w:hAnsi="Arial" w:cs="Arial"/>
                <w:sz w:val="24"/>
              </w:rPr>
              <w:tab/>
              <w:t xml:space="preserve">          </w:t>
            </w:r>
          </w:p>
        </w:tc>
        <w:tc>
          <w:tcPr>
            <w:tcW w:w="5873" w:type="dxa"/>
            <w:tcBorders>
              <w:top w:val="nil"/>
              <w:left w:val="nil"/>
              <w:bottom w:val="nil"/>
              <w:right w:val="nil"/>
            </w:tcBorders>
          </w:tcPr>
          <w:p w14:paraId="4A5A8D14" w14:textId="77777777" w:rsidR="001607B4" w:rsidRDefault="001607B4" w:rsidP="00C67B3F">
            <w:pPr>
              <w:spacing w:after="0" w:line="240" w:lineRule="auto"/>
            </w:pPr>
            <w:r w:rsidRPr="00C67B3F">
              <w:rPr>
                <w:rFonts w:ascii="Arial" w:hAnsi="Arial" w:cs="Arial"/>
                <w:sz w:val="24"/>
              </w:rPr>
              <w:t xml:space="preserve">12. Brick art – original design (like Lego®) </w:t>
            </w:r>
          </w:p>
        </w:tc>
      </w:tr>
      <w:tr w:rsidR="001607B4" w14:paraId="3702AE21" w14:textId="77777777">
        <w:trPr>
          <w:trHeight w:val="276"/>
        </w:trPr>
        <w:tc>
          <w:tcPr>
            <w:tcW w:w="4794" w:type="dxa"/>
            <w:gridSpan w:val="2"/>
            <w:tcBorders>
              <w:top w:val="nil"/>
              <w:left w:val="nil"/>
              <w:bottom w:val="nil"/>
              <w:right w:val="nil"/>
            </w:tcBorders>
          </w:tcPr>
          <w:p w14:paraId="383A677B" w14:textId="77777777" w:rsidR="001607B4" w:rsidRDefault="001607B4" w:rsidP="00C67B3F">
            <w:pPr>
              <w:tabs>
                <w:tab w:val="center" w:pos="2098"/>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6. Toys (not crochet or knitted) </w:t>
            </w:r>
            <w:r w:rsidRPr="00C67B3F">
              <w:rPr>
                <w:rFonts w:ascii="Arial" w:hAnsi="Arial" w:cs="Arial"/>
                <w:sz w:val="24"/>
              </w:rPr>
              <w:tab/>
              <w:t xml:space="preserve"> </w:t>
            </w:r>
          </w:p>
        </w:tc>
        <w:tc>
          <w:tcPr>
            <w:tcW w:w="5873" w:type="dxa"/>
            <w:tcBorders>
              <w:top w:val="nil"/>
              <w:left w:val="nil"/>
              <w:bottom w:val="nil"/>
              <w:right w:val="nil"/>
            </w:tcBorders>
          </w:tcPr>
          <w:p w14:paraId="33A0B313" w14:textId="77777777" w:rsidR="001607B4" w:rsidRDefault="001607B4" w:rsidP="00C67B3F">
            <w:pPr>
              <w:spacing w:after="0" w:line="240" w:lineRule="auto"/>
            </w:pPr>
            <w:r w:rsidRPr="00C67B3F">
              <w:rPr>
                <w:rFonts w:ascii="Arial" w:hAnsi="Arial" w:cs="Arial"/>
                <w:sz w:val="24"/>
              </w:rPr>
              <w:t xml:space="preserve">13. Theme-based item </w:t>
            </w:r>
          </w:p>
        </w:tc>
      </w:tr>
      <w:tr w:rsidR="001607B4" w14:paraId="1C3F07A7" w14:textId="77777777">
        <w:trPr>
          <w:trHeight w:val="833"/>
        </w:trPr>
        <w:tc>
          <w:tcPr>
            <w:tcW w:w="2633" w:type="dxa"/>
            <w:tcBorders>
              <w:top w:val="nil"/>
              <w:left w:val="nil"/>
              <w:bottom w:val="single" w:sz="2" w:space="0" w:color="000000"/>
              <w:right w:val="nil"/>
            </w:tcBorders>
          </w:tcPr>
          <w:p w14:paraId="7CDEF3BD" w14:textId="77777777" w:rsidR="001607B4" w:rsidRDefault="001607B4" w:rsidP="00C67B3F">
            <w:pPr>
              <w:tabs>
                <w:tab w:val="center" w:pos="1398"/>
              </w:tabs>
              <w:spacing w:after="0" w:line="240" w:lineRule="auto"/>
            </w:pPr>
            <w:r w:rsidRPr="00C67B3F">
              <w:rPr>
                <w:rFonts w:ascii="Arial" w:hAnsi="Arial" w:cs="Arial"/>
                <w:sz w:val="24"/>
              </w:rPr>
              <w:t xml:space="preserve"> </w:t>
            </w:r>
            <w:r w:rsidRPr="00C67B3F">
              <w:rPr>
                <w:rFonts w:ascii="Arial" w:hAnsi="Arial" w:cs="Arial"/>
                <w:sz w:val="24"/>
              </w:rPr>
              <w:tab/>
              <w:t xml:space="preserve">7. Plastic Canvas </w:t>
            </w:r>
          </w:p>
          <w:p w14:paraId="72160227" w14:textId="77777777" w:rsidR="00717296" w:rsidRDefault="00717296" w:rsidP="00717296">
            <w:pPr>
              <w:spacing w:after="0" w:line="240" w:lineRule="auto"/>
              <w:rPr>
                <w:rFonts w:ascii="Arial" w:hAnsi="Arial" w:cs="Arial"/>
                <w:sz w:val="24"/>
              </w:rPr>
            </w:pPr>
          </w:p>
          <w:p w14:paraId="0ABCBD09" w14:textId="382B3C42" w:rsidR="001607B4" w:rsidRDefault="001607B4" w:rsidP="00C67B3F">
            <w:pPr>
              <w:spacing w:after="0" w:line="240" w:lineRule="auto"/>
              <w:ind w:left="112"/>
            </w:pP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2161" w:type="dxa"/>
            <w:tcBorders>
              <w:top w:val="nil"/>
              <w:left w:val="nil"/>
              <w:bottom w:val="single" w:sz="2" w:space="0" w:color="000000"/>
              <w:right w:val="nil"/>
            </w:tcBorders>
          </w:tcPr>
          <w:p w14:paraId="4F0FC32F" w14:textId="799907BF" w:rsidR="001607B4" w:rsidRDefault="001607B4" w:rsidP="00717296">
            <w:pPr>
              <w:spacing w:after="262" w:line="240" w:lineRule="auto"/>
            </w:pPr>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r>
          </w:p>
        </w:tc>
        <w:tc>
          <w:tcPr>
            <w:tcW w:w="5873" w:type="dxa"/>
            <w:tcBorders>
              <w:top w:val="nil"/>
              <w:left w:val="nil"/>
              <w:bottom w:val="single" w:sz="2" w:space="0" w:color="000000"/>
              <w:right w:val="nil"/>
            </w:tcBorders>
          </w:tcPr>
          <w:p w14:paraId="2ABFD444" w14:textId="7ECB250A" w:rsidR="00717296" w:rsidRPr="00717296" w:rsidRDefault="001607B4" w:rsidP="00C67B3F">
            <w:pPr>
              <w:spacing w:after="0" w:line="240" w:lineRule="auto"/>
              <w:rPr>
                <w:rFonts w:ascii="Arial" w:hAnsi="Arial" w:cs="Arial"/>
                <w:sz w:val="24"/>
              </w:rPr>
            </w:pPr>
            <w:r w:rsidRPr="00C67B3F">
              <w:rPr>
                <w:rFonts w:ascii="Arial" w:hAnsi="Arial" w:cs="Arial"/>
                <w:sz w:val="24"/>
              </w:rPr>
              <w:t xml:space="preserve">14. Article Not Listed </w:t>
            </w:r>
          </w:p>
        </w:tc>
      </w:tr>
      <w:tr w:rsidR="001607B4" w14:paraId="4BBBB53B" w14:textId="77777777">
        <w:trPr>
          <w:trHeight w:val="328"/>
        </w:trPr>
        <w:tc>
          <w:tcPr>
            <w:tcW w:w="2633" w:type="dxa"/>
            <w:tcBorders>
              <w:top w:val="single" w:sz="2" w:space="0" w:color="000000"/>
              <w:left w:val="single" w:sz="2" w:space="0" w:color="000000"/>
              <w:bottom w:val="single" w:sz="2" w:space="0" w:color="000000"/>
              <w:right w:val="nil"/>
            </w:tcBorders>
          </w:tcPr>
          <w:p w14:paraId="39154811" w14:textId="77777777" w:rsidR="001607B4" w:rsidRDefault="001607B4" w:rsidP="00C67B3F">
            <w:pPr>
              <w:tabs>
                <w:tab w:val="center" w:pos="1913"/>
              </w:tabs>
              <w:spacing w:after="0" w:line="240" w:lineRule="auto"/>
            </w:pPr>
            <w:r w:rsidRPr="00C67B3F">
              <w:rPr>
                <w:rFonts w:ascii="Arial" w:hAnsi="Arial" w:cs="Arial"/>
                <w:b/>
                <w:sz w:val="24"/>
              </w:rPr>
              <w:t xml:space="preserve">CLASS 110 </w:t>
            </w:r>
            <w:r w:rsidRPr="00C67B3F">
              <w:rPr>
                <w:rFonts w:ascii="Arial" w:hAnsi="Arial" w:cs="Arial"/>
                <w:b/>
                <w:sz w:val="24"/>
              </w:rPr>
              <w:tab/>
              <w:t xml:space="preserve"> </w:t>
            </w:r>
          </w:p>
        </w:tc>
        <w:tc>
          <w:tcPr>
            <w:tcW w:w="2161" w:type="dxa"/>
            <w:tcBorders>
              <w:top w:val="single" w:sz="2" w:space="0" w:color="000000"/>
              <w:left w:val="nil"/>
              <w:bottom w:val="single" w:sz="2" w:space="0" w:color="000000"/>
              <w:right w:val="nil"/>
            </w:tcBorders>
          </w:tcPr>
          <w:p w14:paraId="007A8913" w14:textId="77777777" w:rsidR="001607B4" w:rsidRDefault="001607B4" w:rsidP="00C67B3F">
            <w:pPr>
              <w:spacing w:after="0" w:line="240" w:lineRule="auto"/>
            </w:pPr>
            <w:r w:rsidRPr="00C67B3F">
              <w:rPr>
                <w:rFonts w:ascii="Arial" w:hAnsi="Arial" w:cs="Arial"/>
                <w:b/>
                <w:sz w:val="24"/>
              </w:rPr>
              <w:t xml:space="preserve">“Kids” Stitchery </w:t>
            </w:r>
          </w:p>
        </w:tc>
        <w:tc>
          <w:tcPr>
            <w:tcW w:w="5873" w:type="dxa"/>
            <w:tcBorders>
              <w:top w:val="single" w:sz="2" w:space="0" w:color="000000"/>
              <w:left w:val="nil"/>
              <w:bottom w:val="single" w:sz="2" w:space="0" w:color="000000"/>
              <w:right w:val="single" w:sz="2" w:space="0" w:color="000000"/>
            </w:tcBorders>
          </w:tcPr>
          <w:p w14:paraId="77E949A8" w14:textId="77777777" w:rsidR="001607B4" w:rsidRDefault="001607B4" w:rsidP="00C67B3F">
            <w:pPr>
              <w:spacing w:after="0" w:line="240" w:lineRule="auto"/>
            </w:pPr>
          </w:p>
        </w:tc>
      </w:tr>
      <w:tr w:rsidR="001607B4" w14:paraId="0528E128" w14:textId="77777777">
        <w:trPr>
          <w:trHeight w:val="555"/>
        </w:trPr>
        <w:tc>
          <w:tcPr>
            <w:tcW w:w="2633" w:type="dxa"/>
            <w:tcBorders>
              <w:top w:val="single" w:sz="2" w:space="0" w:color="000000"/>
              <w:left w:val="nil"/>
              <w:bottom w:val="nil"/>
              <w:right w:val="nil"/>
            </w:tcBorders>
          </w:tcPr>
          <w:p w14:paraId="7B247FE8" w14:textId="77777777" w:rsidR="001607B4" w:rsidRDefault="001607B4" w:rsidP="00C67B3F">
            <w:pPr>
              <w:tabs>
                <w:tab w:val="center" w:pos="700"/>
              </w:tabs>
              <w:spacing w:after="0" w:line="240" w:lineRule="auto"/>
            </w:pPr>
            <w:r w:rsidRPr="00C67B3F">
              <w:rPr>
                <w:rFonts w:ascii="Arial" w:hAnsi="Arial" w:cs="Arial"/>
                <w:b/>
                <w:sz w:val="24"/>
              </w:rPr>
              <w:t xml:space="preserve"> </w:t>
            </w:r>
            <w:r w:rsidRPr="00C67B3F">
              <w:rPr>
                <w:rFonts w:ascii="Arial" w:hAnsi="Arial" w:cs="Arial"/>
                <w:b/>
                <w:sz w:val="24"/>
              </w:rPr>
              <w:tab/>
              <w:t xml:space="preserve">Lot: </w:t>
            </w:r>
          </w:p>
          <w:p w14:paraId="424BE190" w14:textId="77777777" w:rsidR="001607B4" w:rsidRDefault="001607B4" w:rsidP="00C67B3F">
            <w:pPr>
              <w:tabs>
                <w:tab w:val="center" w:pos="1011"/>
                <w:tab w:val="center" w:pos="1913"/>
              </w:tabs>
              <w:spacing w:after="0" w:line="240" w:lineRule="auto"/>
            </w:pPr>
            <w:r>
              <w:tab/>
            </w:r>
            <w:r w:rsidRPr="00C67B3F">
              <w:rPr>
                <w:rFonts w:ascii="Arial" w:hAnsi="Arial" w:cs="Arial"/>
                <w:sz w:val="24"/>
              </w:rPr>
              <w:t xml:space="preserve">1. Quilting </w:t>
            </w:r>
            <w:r w:rsidRPr="00C67B3F">
              <w:rPr>
                <w:rFonts w:ascii="Arial" w:hAnsi="Arial" w:cs="Arial"/>
                <w:sz w:val="24"/>
              </w:rPr>
              <w:tab/>
              <w:t xml:space="preserve"> </w:t>
            </w:r>
          </w:p>
        </w:tc>
        <w:tc>
          <w:tcPr>
            <w:tcW w:w="2161" w:type="dxa"/>
            <w:tcBorders>
              <w:top w:val="single" w:sz="2" w:space="0" w:color="000000"/>
              <w:left w:val="nil"/>
              <w:bottom w:val="nil"/>
              <w:right w:val="nil"/>
            </w:tcBorders>
            <w:vAlign w:val="bottom"/>
          </w:tcPr>
          <w:p w14:paraId="74193BEF" w14:textId="77777777" w:rsidR="001607B4" w:rsidRDefault="001607B4" w:rsidP="00C67B3F">
            <w:pPr>
              <w:spacing w:after="0" w:line="240" w:lineRule="auto"/>
            </w:pPr>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single" w:sz="2" w:space="0" w:color="000000"/>
              <w:left w:val="nil"/>
              <w:bottom w:val="nil"/>
              <w:right w:val="nil"/>
            </w:tcBorders>
            <w:vAlign w:val="bottom"/>
          </w:tcPr>
          <w:p w14:paraId="071D2BE0" w14:textId="77777777" w:rsidR="001607B4" w:rsidRDefault="001607B4" w:rsidP="00C67B3F">
            <w:pPr>
              <w:spacing w:after="0" w:line="240" w:lineRule="auto"/>
            </w:pPr>
            <w:r w:rsidRPr="00C67B3F">
              <w:rPr>
                <w:rFonts w:ascii="Arial" w:hAnsi="Arial" w:cs="Arial"/>
                <w:sz w:val="24"/>
              </w:rPr>
              <w:t xml:space="preserve">5. Vest </w:t>
            </w:r>
          </w:p>
        </w:tc>
      </w:tr>
      <w:tr w:rsidR="001607B4" w14:paraId="6FEEB78E" w14:textId="77777777">
        <w:trPr>
          <w:trHeight w:val="276"/>
        </w:trPr>
        <w:tc>
          <w:tcPr>
            <w:tcW w:w="4794" w:type="dxa"/>
            <w:gridSpan w:val="2"/>
            <w:tcBorders>
              <w:top w:val="nil"/>
              <w:left w:val="nil"/>
              <w:bottom w:val="nil"/>
              <w:right w:val="nil"/>
            </w:tcBorders>
          </w:tcPr>
          <w:p w14:paraId="0C527887" w14:textId="77777777" w:rsidR="001607B4" w:rsidRDefault="001607B4" w:rsidP="00C67B3F">
            <w:pPr>
              <w:tabs>
                <w:tab w:val="center" w:pos="2169"/>
              </w:tabs>
              <w:spacing w:after="0" w:line="240" w:lineRule="auto"/>
            </w:pPr>
            <w:r w:rsidRPr="00C67B3F">
              <w:rPr>
                <w:rFonts w:ascii="Arial" w:hAnsi="Arial" w:cs="Arial"/>
                <w:sz w:val="24"/>
              </w:rPr>
              <w:t xml:space="preserve"> </w:t>
            </w:r>
            <w:r w:rsidRPr="00C67B3F">
              <w:rPr>
                <w:rFonts w:ascii="Arial" w:hAnsi="Arial" w:cs="Arial"/>
                <w:sz w:val="24"/>
              </w:rPr>
              <w:tab/>
              <w:t xml:space="preserve">2. Embroidery or Crewel Picture  </w:t>
            </w:r>
          </w:p>
        </w:tc>
        <w:tc>
          <w:tcPr>
            <w:tcW w:w="5873" w:type="dxa"/>
            <w:tcBorders>
              <w:top w:val="nil"/>
              <w:left w:val="nil"/>
              <w:bottom w:val="nil"/>
              <w:right w:val="nil"/>
            </w:tcBorders>
          </w:tcPr>
          <w:p w14:paraId="52E680F9" w14:textId="77777777" w:rsidR="001607B4" w:rsidRDefault="001607B4" w:rsidP="00C67B3F">
            <w:pPr>
              <w:spacing w:after="0" w:line="240" w:lineRule="auto"/>
            </w:pPr>
            <w:r w:rsidRPr="00C67B3F">
              <w:rPr>
                <w:rFonts w:ascii="Arial" w:hAnsi="Arial" w:cs="Arial"/>
                <w:sz w:val="24"/>
              </w:rPr>
              <w:t xml:space="preserve">6. Shorts </w:t>
            </w:r>
          </w:p>
        </w:tc>
      </w:tr>
      <w:tr w:rsidR="001607B4" w14:paraId="2F4C42D9" w14:textId="77777777">
        <w:trPr>
          <w:trHeight w:val="274"/>
        </w:trPr>
        <w:tc>
          <w:tcPr>
            <w:tcW w:w="4794" w:type="dxa"/>
            <w:gridSpan w:val="2"/>
            <w:tcBorders>
              <w:top w:val="nil"/>
              <w:left w:val="nil"/>
              <w:bottom w:val="nil"/>
              <w:right w:val="nil"/>
            </w:tcBorders>
          </w:tcPr>
          <w:p w14:paraId="3404C064" w14:textId="77777777" w:rsidR="001607B4" w:rsidRDefault="001607B4" w:rsidP="00C67B3F">
            <w:pPr>
              <w:tabs>
                <w:tab w:val="center" w:pos="2210"/>
              </w:tabs>
              <w:spacing w:after="0" w:line="240" w:lineRule="auto"/>
            </w:pPr>
            <w:r w:rsidRPr="00C67B3F">
              <w:rPr>
                <w:rFonts w:ascii="Arial" w:hAnsi="Arial" w:cs="Arial"/>
                <w:sz w:val="24"/>
              </w:rPr>
              <w:t xml:space="preserve"> </w:t>
            </w:r>
            <w:r w:rsidRPr="00C67B3F">
              <w:rPr>
                <w:rFonts w:ascii="Arial" w:hAnsi="Arial" w:cs="Arial"/>
                <w:sz w:val="24"/>
              </w:rPr>
              <w:tab/>
              <w:t xml:space="preserve">3. Latch Hook Rug/Wall Hanging  </w:t>
            </w:r>
          </w:p>
        </w:tc>
        <w:tc>
          <w:tcPr>
            <w:tcW w:w="5873" w:type="dxa"/>
            <w:tcBorders>
              <w:top w:val="nil"/>
              <w:left w:val="nil"/>
              <w:bottom w:val="nil"/>
              <w:right w:val="nil"/>
            </w:tcBorders>
          </w:tcPr>
          <w:p w14:paraId="35559545" w14:textId="77777777" w:rsidR="001607B4" w:rsidRDefault="001607B4" w:rsidP="00C67B3F">
            <w:pPr>
              <w:spacing w:after="0" w:line="240" w:lineRule="auto"/>
            </w:pPr>
            <w:r w:rsidRPr="00C67B3F">
              <w:rPr>
                <w:rFonts w:ascii="Arial" w:hAnsi="Arial" w:cs="Arial"/>
                <w:sz w:val="24"/>
              </w:rPr>
              <w:t xml:space="preserve">7. Christmas Stocking </w:t>
            </w:r>
          </w:p>
        </w:tc>
      </w:tr>
      <w:tr w:rsidR="001607B4" w14:paraId="2DF51C60" w14:textId="77777777">
        <w:trPr>
          <w:trHeight w:val="276"/>
        </w:trPr>
        <w:tc>
          <w:tcPr>
            <w:tcW w:w="4794" w:type="dxa"/>
            <w:gridSpan w:val="2"/>
            <w:tcBorders>
              <w:top w:val="nil"/>
              <w:left w:val="nil"/>
              <w:bottom w:val="nil"/>
              <w:right w:val="nil"/>
            </w:tcBorders>
          </w:tcPr>
          <w:p w14:paraId="1BAD3CF3" w14:textId="77777777" w:rsidR="001607B4" w:rsidRDefault="001607B4" w:rsidP="00C67B3F">
            <w:pPr>
              <w:tabs>
                <w:tab w:val="center" w:pos="2317"/>
              </w:tabs>
              <w:spacing w:after="0" w:line="240" w:lineRule="auto"/>
            </w:pPr>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i/>
                <w:sz w:val="24"/>
              </w:rPr>
              <w:t xml:space="preserve">longest side not to exceed 30”) </w:t>
            </w:r>
          </w:p>
        </w:tc>
        <w:tc>
          <w:tcPr>
            <w:tcW w:w="5873" w:type="dxa"/>
            <w:tcBorders>
              <w:top w:val="nil"/>
              <w:left w:val="nil"/>
              <w:bottom w:val="nil"/>
              <w:right w:val="nil"/>
            </w:tcBorders>
          </w:tcPr>
          <w:p w14:paraId="60080001" w14:textId="77777777" w:rsidR="001607B4" w:rsidRDefault="001607B4" w:rsidP="00C67B3F">
            <w:pPr>
              <w:spacing w:after="0" w:line="240" w:lineRule="auto"/>
            </w:pPr>
            <w:r w:rsidRPr="00C67B3F">
              <w:rPr>
                <w:rFonts w:ascii="Arial" w:hAnsi="Arial" w:cs="Arial"/>
                <w:sz w:val="24"/>
              </w:rPr>
              <w:t xml:space="preserve">8. Crocheted or Knitted Item </w:t>
            </w:r>
          </w:p>
        </w:tc>
      </w:tr>
      <w:tr w:rsidR="001607B4" w14:paraId="752AB7E4" w14:textId="77777777">
        <w:trPr>
          <w:trHeight w:val="278"/>
        </w:trPr>
        <w:tc>
          <w:tcPr>
            <w:tcW w:w="4794" w:type="dxa"/>
            <w:gridSpan w:val="2"/>
            <w:tcBorders>
              <w:top w:val="nil"/>
              <w:left w:val="nil"/>
              <w:bottom w:val="nil"/>
              <w:right w:val="nil"/>
            </w:tcBorders>
          </w:tcPr>
          <w:p w14:paraId="2F4E6BF0" w14:textId="77777777" w:rsidR="001607B4" w:rsidRDefault="001607B4" w:rsidP="00C67B3F">
            <w:pPr>
              <w:tabs>
                <w:tab w:val="center" w:pos="916"/>
                <w:tab w:val="center" w:pos="1913"/>
                <w:tab w:val="center" w:pos="2633"/>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4. Pillow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nil"/>
              <w:left w:val="nil"/>
              <w:bottom w:val="nil"/>
              <w:right w:val="nil"/>
            </w:tcBorders>
          </w:tcPr>
          <w:p w14:paraId="6E8FA097" w14:textId="77777777" w:rsidR="001607B4" w:rsidRPr="00C67B3F" w:rsidRDefault="001607B4" w:rsidP="00C67B3F">
            <w:pPr>
              <w:spacing w:after="0" w:line="240" w:lineRule="auto"/>
              <w:rPr>
                <w:rFonts w:ascii="Arial" w:hAnsi="Arial" w:cs="Arial"/>
                <w:sz w:val="24"/>
              </w:rPr>
            </w:pPr>
            <w:r w:rsidRPr="00C67B3F">
              <w:rPr>
                <w:rFonts w:ascii="Arial" w:hAnsi="Arial" w:cs="Arial"/>
                <w:sz w:val="24"/>
              </w:rPr>
              <w:t xml:space="preserve">9.Theme-based item </w:t>
            </w:r>
          </w:p>
          <w:p w14:paraId="1710A8DC" w14:textId="77777777" w:rsidR="001607B4" w:rsidRDefault="001607B4" w:rsidP="00C67B3F">
            <w:pPr>
              <w:spacing w:after="0" w:line="240" w:lineRule="auto"/>
            </w:pPr>
          </w:p>
        </w:tc>
      </w:tr>
      <w:tr w:rsidR="001607B4" w14:paraId="0A68878E" w14:textId="77777777">
        <w:trPr>
          <w:trHeight w:val="328"/>
        </w:trPr>
        <w:tc>
          <w:tcPr>
            <w:tcW w:w="10667" w:type="dxa"/>
            <w:gridSpan w:val="3"/>
            <w:tcBorders>
              <w:top w:val="single" w:sz="2" w:space="0" w:color="000000"/>
              <w:left w:val="single" w:sz="2" w:space="0" w:color="000000"/>
              <w:bottom w:val="single" w:sz="2" w:space="0" w:color="000000"/>
              <w:right w:val="single" w:sz="2" w:space="0" w:color="000000"/>
            </w:tcBorders>
          </w:tcPr>
          <w:p w14:paraId="02DD99F9" w14:textId="77777777" w:rsidR="001607B4" w:rsidRDefault="001607B4" w:rsidP="00C67B3F">
            <w:pPr>
              <w:tabs>
                <w:tab w:val="center" w:pos="1913"/>
                <w:tab w:val="center" w:pos="4011"/>
              </w:tabs>
              <w:spacing w:after="0" w:line="240" w:lineRule="auto"/>
            </w:pPr>
            <w:r w:rsidRPr="00C67B3F">
              <w:rPr>
                <w:rFonts w:ascii="Arial" w:hAnsi="Arial" w:cs="Arial"/>
                <w:b/>
                <w:sz w:val="24"/>
              </w:rPr>
              <w:t xml:space="preserve">CLASS 115 </w:t>
            </w:r>
            <w:r w:rsidRPr="00C67B3F">
              <w:rPr>
                <w:rFonts w:ascii="Arial" w:hAnsi="Arial" w:cs="Arial"/>
                <w:b/>
                <w:sz w:val="24"/>
              </w:rPr>
              <w:tab/>
              <w:t xml:space="preserve"> </w:t>
            </w:r>
            <w:r w:rsidRPr="00C67B3F">
              <w:rPr>
                <w:rFonts w:ascii="Arial" w:hAnsi="Arial" w:cs="Arial"/>
                <w:b/>
                <w:sz w:val="24"/>
              </w:rPr>
              <w:tab/>
              <w:t xml:space="preserve">“Kids” Creative Crafting </w:t>
            </w:r>
          </w:p>
        </w:tc>
      </w:tr>
    </w:tbl>
    <w:p w14:paraId="6724F880" w14:textId="77777777" w:rsidR="001607B4" w:rsidRDefault="001607B4">
      <w:pPr>
        <w:tabs>
          <w:tab w:val="center" w:pos="361"/>
          <w:tab w:val="center" w:pos="948"/>
        </w:tabs>
        <w:spacing w:after="10" w:line="249" w:lineRule="auto"/>
      </w:pPr>
      <w:r>
        <w:tab/>
      </w:r>
      <w:r>
        <w:rPr>
          <w:rFonts w:ascii="Arial" w:hAnsi="Arial" w:cs="Arial"/>
          <w:b/>
          <w:sz w:val="24"/>
        </w:rPr>
        <w:t xml:space="preserve"> </w:t>
      </w:r>
      <w:r>
        <w:rPr>
          <w:rFonts w:ascii="Arial" w:hAnsi="Arial" w:cs="Arial"/>
          <w:b/>
          <w:sz w:val="24"/>
        </w:rPr>
        <w:tab/>
        <w:t xml:space="preserve">Lot: </w:t>
      </w:r>
    </w:p>
    <w:p w14:paraId="105E33E4" w14:textId="77777777" w:rsidR="001607B4" w:rsidRDefault="001607B4">
      <w:pPr>
        <w:numPr>
          <w:ilvl w:val="0"/>
          <w:numId w:val="7"/>
        </w:numPr>
        <w:spacing w:after="5" w:line="251" w:lineRule="auto"/>
        <w:ind w:hanging="360"/>
      </w:pPr>
      <w:r>
        <w:rPr>
          <w:rFonts w:ascii="Arial" w:hAnsi="Arial" w:cs="Arial"/>
          <w:sz w:val="24"/>
        </w:rPr>
        <w:t xml:space="preserve">Ceramics – Fired Only  </w:t>
      </w:r>
      <w:r>
        <w:rPr>
          <w:rFonts w:ascii="Arial" w:hAnsi="Arial" w:cs="Arial"/>
          <w:sz w:val="24"/>
        </w:rPr>
        <w:tab/>
        <w:t xml:space="preserve"> </w:t>
      </w:r>
      <w:r>
        <w:rPr>
          <w:rFonts w:ascii="Arial" w:hAnsi="Arial" w:cs="Arial"/>
          <w:sz w:val="24"/>
        </w:rPr>
        <w:tab/>
        <w:t xml:space="preserve">  </w:t>
      </w:r>
    </w:p>
    <w:p w14:paraId="08F95D84" w14:textId="77777777" w:rsidR="001607B4" w:rsidRDefault="001607B4">
      <w:pPr>
        <w:numPr>
          <w:ilvl w:val="0"/>
          <w:numId w:val="7"/>
        </w:numPr>
        <w:spacing w:after="5" w:line="251" w:lineRule="auto"/>
        <w:ind w:hanging="360"/>
      </w:pPr>
      <w:r>
        <w:rPr>
          <w:rFonts w:ascii="Arial" w:hAnsi="Arial" w:cs="Arial"/>
          <w:sz w:val="24"/>
        </w:rPr>
        <w:t xml:space="preserve">Ceramics – Original Design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p>
    <w:p w14:paraId="61854075" w14:textId="77777777" w:rsidR="001607B4" w:rsidRDefault="001607B4">
      <w:pPr>
        <w:numPr>
          <w:ilvl w:val="0"/>
          <w:numId w:val="7"/>
        </w:numPr>
        <w:spacing w:after="5" w:line="251" w:lineRule="auto"/>
        <w:ind w:hanging="360"/>
      </w:pPr>
      <w:r>
        <w:rPr>
          <w:rFonts w:ascii="Arial" w:hAnsi="Arial" w:cs="Arial"/>
          <w:sz w:val="24"/>
        </w:rPr>
        <w:t xml:space="preserve">Wood Crafting (no entry larger than 3 ft. x 3 ft.) </w:t>
      </w:r>
    </w:p>
    <w:p w14:paraId="5006A87D" w14:textId="77777777" w:rsidR="001607B4" w:rsidRDefault="001607B4">
      <w:pPr>
        <w:numPr>
          <w:ilvl w:val="0"/>
          <w:numId w:val="7"/>
        </w:numPr>
        <w:spacing w:after="5" w:line="251" w:lineRule="auto"/>
        <w:ind w:hanging="360"/>
      </w:pPr>
      <w:r>
        <w:rPr>
          <w:rFonts w:ascii="Arial" w:hAnsi="Arial" w:cs="Arial"/>
          <w:sz w:val="24"/>
        </w:rPr>
        <w:t xml:space="preserve">Stained Glass </w:t>
      </w:r>
    </w:p>
    <w:p w14:paraId="2A7A910A" w14:textId="77777777" w:rsidR="001607B4" w:rsidRDefault="001607B4">
      <w:pPr>
        <w:numPr>
          <w:ilvl w:val="0"/>
          <w:numId w:val="7"/>
        </w:numPr>
        <w:spacing w:after="5" w:line="251" w:lineRule="auto"/>
        <w:ind w:hanging="360"/>
      </w:pPr>
      <w:r>
        <w:rPr>
          <w:rFonts w:ascii="Arial" w:hAnsi="Arial" w:cs="Arial"/>
          <w:sz w:val="24"/>
        </w:rPr>
        <w:t xml:space="preserve">Theme-based item </w:t>
      </w:r>
    </w:p>
    <w:p w14:paraId="3B1AE701" w14:textId="77777777" w:rsidR="001607B4" w:rsidRDefault="001607B4">
      <w:pPr>
        <w:numPr>
          <w:ilvl w:val="0"/>
          <w:numId w:val="7"/>
        </w:numPr>
        <w:spacing w:after="5" w:line="251" w:lineRule="auto"/>
        <w:ind w:hanging="360"/>
      </w:pPr>
      <w:r>
        <w:rPr>
          <w:rFonts w:ascii="Arial" w:hAnsi="Arial" w:cs="Arial"/>
          <w:sz w:val="24"/>
        </w:rPr>
        <w:t xml:space="preserve">Article Not Listed </w:t>
      </w:r>
    </w:p>
    <w:p w14:paraId="121CD7F3" w14:textId="77777777" w:rsidR="001607B4" w:rsidRPr="00772DC6" w:rsidRDefault="001607B4" w:rsidP="00772DC6">
      <w:pPr>
        <w:spacing w:after="0"/>
        <w:ind w:left="361"/>
        <w:jc w:val="center"/>
        <w:rPr>
          <w:rFonts w:ascii="Arial" w:hAnsi="Arial" w:cs="Arial"/>
          <w:sz w:val="24"/>
        </w:rPr>
      </w:pPr>
      <w:bookmarkStart w:id="7" w:name="_Hlk489141728"/>
      <w:r>
        <w:rPr>
          <w:rFonts w:ascii="Century Gothic" w:hAnsi="Century Gothic" w:cs="Century Gothic"/>
          <w:b/>
          <w:color w:val="C45911"/>
          <w:sz w:val="48"/>
          <w:szCs w:val="48"/>
        </w:rPr>
        <w:lastRenderedPageBreak/>
        <w:t>B</w:t>
      </w:r>
      <w:bookmarkEnd w:id="7"/>
      <w:r w:rsidRPr="00772DC6">
        <w:rPr>
          <w:rFonts w:ascii="Arial" w:hAnsi="Arial" w:cs="Arial"/>
          <w:sz w:val="36"/>
          <w:szCs w:val="36"/>
        </w:rPr>
        <w:t xml:space="preserve"> -</w:t>
      </w:r>
      <w:r>
        <w:rPr>
          <w:rFonts w:ascii="Arial" w:hAnsi="Arial" w:cs="Arial"/>
          <w:sz w:val="36"/>
          <w:szCs w:val="36"/>
        </w:rPr>
        <w:t xml:space="preserve"> </w:t>
      </w:r>
      <w:r w:rsidRPr="00772DC6">
        <w:rPr>
          <w:rFonts w:ascii="Arial" w:hAnsi="Arial" w:cs="Arial"/>
          <w:sz w:val="36"/>
          <w:szCs w:val="36"/>
        </w:rPr>
        <w:t>CRAFT WORKS DEPARTMENT</w:t>
      </w:r>
    </w:p>
    <w:p w14:paraId="77953CCC" w14:textId="77777777" w:rsidR="001607B4" w:rsidRDefault="001607B4">
      <w:pPr>
        <w:spacing w:after="5" w:line="250" w:lineRule="auto"/>
        <w:ind w:left="356" w:hanging="10"/>
      </w:pPr>
      <w:r>
        <w:rPr>
          <w:rFonts w:ascii="Arial" w:hAnsi="Arial" w:cs="Arial"/>
          <w:b/>
          <w:color w:val="993300"/>
          <w:sz w:val="24"/>
        </w:rPr>
        <w:t xml:space="preserve">Craft Works is open to Middle School, Secondary and Adult Divisions only.  Primary Grades and Elementary are entered under “Just </w:t>
      </w:r>
      <w:proofErr w:type="gramStart"/>
      <w:r>
        <w:rPr>
          <w:rFonts w:ascii="Arial" w:hAnsi="Arial" w:cs="Arial"/>
          <w:b/>
          <w:color w:val="993300"/>
          <w:sz w:val="24"/>
        </w:rPr>
        <w:t>For</w:t>
      </w:r>
      <w:proofErr w:type="gramEnd"/>
      <w:r>
        <w:rPr>
          <w:rFonts w:ascii="Arial" w:hAnsi="Arial" w:cs="Arial"/>
          <w:b/>
          <w:color w:val="993300"/>
          <w:sz w:val="24"/>
        </w:rPr>
        <w:t xml:space="preserve"> Kids”.  Exhibitors may enter one item per lot. (</w:t>
      </w:r>
      <w:r>
        <w:rPr>
          <w:rFonts w:ascii="Arial" w:hAnsi="Arial" w:cs="Arial"/>
          <w:b/>
          <w:i/>
          <w:color w:val="993300"/>
          <w:sz w:val="24"/>
        </w:rPr>
        <w:t xml:space="preserve">No kits may be used.) </w:t>
      </w:r>
      <w:r>
        <w:rPr>
          <w:rFonts w:ascii="Arial" w:hAnsi="Arial" w:cs="Arial"/>
          <w:b/>
          <w:color w:val="993300"/>
          <w:sz w:val="24"/>
        </w:rPr>
        <w:t xml:space="preserve">No entry fee is required.  We cannot guarantee an electrical outlet for wired items.   </w:t>
      </w:r>
    </w:p>
    <w:p w14:paraId="334A4ECD" w14:textId="77777777" w:rsidR="001607B4" w:rsidRDefault="001607B4">
      <w:pPr>
        <w:spacing w:after="19"/>
        <w:ind w:left="361"/>
      </w:pPr>
      <w:r>
        <w:rPr>
          <w:rFonts w:ascii="Arial" w:hAnsi="Arial" w:cs="Arial"/>
          <w:b/>
          <w:color w:val="993300"/>
          <w:sz w:val="24"/>
        </w:rPr>
        <w:t xml:space="preserve"> </w:t>
      </w:r>
    </w:p>
    <w:p w14:paraId="44BDEF81" w14:textId="74E6EB57" w:rsidR="001607B4" w:rsidRDefault="00A37FB5">
      <w:pPr>
        <w:pStyle w:val="Heading2"/>
        <w:ind w:left="360" w:right="3"/>
      </w:pPr>
      <w:r>
        <w:t>Best of Show</w:t>
      </w:r>
    </w:p>
    <w:p w14:paraId="59DF5B52" w14:textId="77777777" w:rsidR="00A37FB5" w:rsidRPr="00A37FB5" w:rsidRDefault="00A37FB5" w:rsidP="00A37FB5">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1D3C762D" w14:textId="77777777" w:rsidR="00A37FB5" w:rsidRPr="00A37FB5" w:rsidRDefault="00A37FB5" w:rsidP="00A37FB5"/>
    <w:p w14:paraId="459A0A52" w14:textId="6C808680" w:rsidR="001607B4" w:rsidRDefault="001607B4">
      <w:pPr>
        <w:spacing w:after="5" w:line="269" w:lineRule="auto"/>
        <w:ind w:left="368" w:right="10" w:hanging="10"/>
        <w:jc w:val="center"/>
      </w:pPr>
      <w:r>
        <w:rPr>
          <w:rFonts w:ascii="Arial" w:hAnsi="Arial" w:cs="Arial"/>
          <w:sz w:val="24"/>
        </w:rPr>
        <w:t xml:space="preserve">Best of Show ………………………Rosette and $25.00 </w:t>
      </w:r>
    </w:p>
    <w:p w14:paraId="01EF58A2" w14:textId="68BF3639" w:rsidR="001607B4" w:rsidRDefault="001607B4" w:rsidP="00A37FB5">
      <w:pPr>
        <w:spacing w:after="10"/>
      </w:pPr>
    </w:p>
    <w:p w14:paraId="5627EB6F" w14:textId="77777777" w:rsidR="001607B4" w:rsidRDefault="001607B4">
      <w:pPr>
        <w:pStyle w:val="Heading2"/>
        <w:ind w:left="360" w:right="2"/>
      </w:pPr>
      <w:r>
        <w:t>Awards Per Lot/Per Division</w:t>
      </w:r>
      <w:r>
        <w:rPr>
          <w:u w:val="none" w:color="000000"/>
        </w:rPr>
        <w:t xml:space="preserve"> </w:t>
      </w:r>
    </w:p>
    <w:p w14:paraId="547FDE16" w14:textId="6B10770F" w:rsidR="001607B4" w:rsidRDefault="001607B4">
      <w:pPr>
        <w:spacing w:after="5" w:line="269" w:lineRule="auto"/>
        <w:ind w:left="368" w:right="4" w:hanging="10"/>
        <w:jc w:val="center"/>
      </w:pPr>
      <w:r>
        <w:rPr>
          <w:rFonts w:ascii="Arial" w:hAnsi="Arial" w:cs="Arial"/>
          <w:sz w:val="24"/>
        </w:rPr>
        <w:t>1</w:t>
      </w:r>
      <w:r>
        <w:rPr>
          <w:rFonts w:ascii="Arial" w:hAnsi="Arial" w:cs="Arial"/>
          <w:sz w:val="24"/>
          <w:vertAlign w:val="superscript"/>
        </w:rPr>
        <w:t>st</w:t>
      </w:r>
      <w:r>
        <w:rPr>
          <w:rFonts w:ascii="Arial" w:hAnsi="Arial" w:cs="Arial"/>
          <w:sz w:val="24"/>
        </w:rPr>
        <w:t xml:space="preserve"> Place </w:t>
      </w:r>
      <w:proofErr w:type="gramStart"/>
      <w:r>
        <w:rPr>
          <w:rFonts w:ascii="Arial" w:hAnsi="Arial" w:cs="Arial"/>
          <w:sz w:val="24"/>
        </w:rPr>
        <w:t>…..</w:t>
      </w:r>
      <w:proofErr w:type="gramEnd"/>
      <w:r>
        <w:rPr>
          <w:rFonts w:ascii="Arial" w:hAnsi="Arial" w:cs="Arial"/>
          <w:sz w:val="24"/>
        </w:rPr>
        <w:t xml:space="preserve">Blue Ribbon </w:t>
      </w:r>
    </w:p>
    <w:p w14:paraId="4877DDE4" w14:textId="194FC02A" w:rsidR="001607B4" w:rsidRDefault="001607B4">
      <w:pPr>
        <w:spacing w:after="5" w:line="269" w:lineRule="auto"/>
        <w:ind w:left="368" w:right="8" w:hanging="10"/>
        <w:jc w:val="center"/>
      </w:pPr>
      <w:r>
        <w:rPr>
          <w:rFonts w:ascii="Arial" w:hAnsi="Arial" w:cs="Arial"/>
          <w:sz w:val="24"/>
        </w:rPr>
        <w:t>2</w:t>
      </w:r>
      <w:r>
        <w:rPr>
          <w:rFonts w:ascii="Arial" w:hAnsi="Arial" w:cs="Arial"/>
          <w:sz w:val="24"/>
          <w:vertAlign w:val="superscript"/>
        </w:rPr>
        <w:t>nd</w:t>
      </w:r>
      <w:r>
        <w:rPr>
          <w:rFonts w:ascii="Arial" w:hAnsi="Arial" w:cs="Arial"/>
          <w:sz w:val="24"/>
        </w:rPr>
        <w:t xml:space="preserve"> Place </w:t>
      </w:r>
      <w:proofErr w:type="gramStart"/>
      <w:r>
        <w:rPr>
          <w:rFonts w:ascii="Arial" w:hAnsi="Arial" w:cs="Arial"/>
          <w:sz w:val="24"/>
        </w:rPr>
        <w:t>…..</w:t>
      </w:r>
      <w:proofErr w:type="gramEnd"/>
      <w:r>
        <w:rPr>
          <w:rFonts w:ascii="Arial" w:hAnsi="Arial" w:cs="Arial"/>
          <w:sz w:val="24"/>
        </w:rPr>
        <w:t xml:space="preserve">Red Ribbon </w:t>
      </w:r>
    </w:p>
    <w:p w14:paraId="39883CE2" w14:textId="5C9F4E11" w:rsidR="001607B4" w:rsidRDefault="001607B4">
      <w:pPr>
        <w:spacing w:after="5" w:line="269" w:lineRule="auto"/>
        <w:ind w:left="368" w:right="8" w:hanging="10"/>
        <w:jc w:val="center"/>
      </w:pPr>
      <w:r>
        <w:rPr>
          <w:rFonts w:ascii="Arial" w:hAnsi="Arial" w:cs="Arial"/>
          <w:sz w:val="24"/>
        </w:rPr>
        <w:t>3</w:t>
      </w:r>
      <w:r>
        <w:rPr>
          <w:rFonts w:ascii="Arial" w:hAnsi="Arial" w:cs="Arial"/>
          <w:sz w:val="24"/>
          <w:vertAlign w:val="superscript"/>
        </w:rPr>
        <w:t>rd</w:t>
      </w:r>
      <w:r>
        <w:rPr>
          <w:rFonts w:ascii="Arial" w:hAnsi="Arial" w:cs="Arial"/>
          <w:sz w:val="24"/>
        </w:rPr>
        <w:t xml:space="preserve"> Place…. White Ribbon</w:t>
      </w:r>
    </w:p>
    <w:p w14:paraId="6F291FA0" w14:textId="0B551314" w:rsidR="001607B4" w:rsidRPr="00DB3C7A" w:rsidRDefault="001607B4" w:rsidP="00DB3C7A">
      <w:pPr>
        <w:spacing w:after="0"/>
        <w:ind w:left="424"/>
        <w:jc w:val="center"/>
        <w:rPr>
          <w:rFonts w:ascii="Arial" w:hAnsi="Arial" w:cs="Arial"/>
          <w:sz w:val="24"/>
        </w:rPr>
      </w:pPr>
      <w:r>
        <w:rPr>
          <w:rFonts w:ascii="Arial" w:hAnsi="Arial" w:cs="Arial"/>
          <w:sz w:val="24"/>
        </w:rPr>
        <w:t xml:space="preserve"> </w:t>
      </w: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313"/>
      </w:tblGrid>
      <w:tr w:rsidR="001607B4" w14:paraId="2CDF02A9" w14:textId="77777777">
        <w:trPr>
          <w:trHeight w:val="328"/>
        </w:trPr>
        <w:tc>
          <w:tcPr>
            <w:tcW w:w="1913" w:type="dxa"/>
            <w:tcBorders>
              <w:top w:val="single" w:sz="2" w:space="0" w:color="000000"/>
              <w:left w:val="single" w:sz="2" w:space="0" w:color="000000"/>
              <w:bottom w:val="single" w:sz="2" w:space="0" w:color="000000"/>
              <w:right w:val="nil"/>
            </w:tcBorders>
          </w:tcPr>
          <w:p w14:paraId="17AF2A86" w14:textId="77777777" w:rsidR="001607B4" w:rsidRDefault="001607B4" w:rsidP="00C67B3F">
            <w:pPr>
              <w:spacing w:after="0" w:line="240" w:lineRule="auto"/>
              <w:ind w:left="112"/>
            </w:pPr>
            <w:r w:rsidRPr="00C67B3F">
              <w:rPr>
                <w:rFonts w:ascii="Arial" w:hAnsi="Arial" w:cs="Arial"/>
                <w:b/>
                <w:sz w:val="24"/>
              </w:rPr>
              <w:t xml:space="preserve">CLASS   130 </w:t>
            </w:r>
          </w:p>
        </w:tc>
        <w:tc>
          <w:tcPr>
            <w:tcW w:w="720" w:type="dxa"/>
            <w:tcBorders>
              <w:top w:val="single" w:sz="2" w:space="0" w:color="000000"/>
              <w:left w:val="nil"/>
              <w:bottom w:val="single" w:sz="2" w:space="0" w:color="000000"/>
              <w:right w:val="nil"/>
            </w:tcBorders>
          </w:tcPr>
          <w:p w14:paraId="35FF11A6"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1554E546" w14:textId="77777777" w:rsidR="001607B4" w:rsidRDefault="001607B4" w:rsidP="00C67B3F">
            <w:pPr>
              <w:spacing w:after="0" w:line="240" w:lineRule="auto"/>
            </w:pPr>
            <w:r w:rsidRPr="00C67B3F">
              <w:rPr>
                <w:rFonts w:ascii="Arial" w:hAnsi="Arial" w:cs="Arial"/>
                <w:b/>
                <w:sz w:val="24"/>
              </w:rPr>
              <w:t xml:space="preserve"> </w:t>
            </w:r>
          </w:p>
        </w:tc>
        <w:tc>
          <w:tcPr>
            <w:tcW w:w="7313" w:type="dxa"/>
            <w:tcBorders>
              <w:top w:val="single" w:sz="2" w:space="0" w:color="000000"/>
              <w:left w:val="nil"/>
              <w:bottom w:val="single" w:sz="2" w:space="0" w:color="000000"/>
              <w:right w:val="single" w:sz="2" w:space="0" w:color="000000"/>
            </w:tcBorders>
          </w:tcPr>
          <w:p w14:paraId="74EC6B58" w14:textId="77777777" w:rsidR="001607B4" w:rsidRDefault="001607B4" w:rsidP="00C67B3F">
            <w:pPr>
              <w:spacing w:after="0" w:line="240" w:lineRule="auto"/>
            </w:pPr>
            <w:r w:rsidRPr="00C67B3F">
              <w:rPr>
                <w:rFonts w:ascii="Arial" w:hAnsi="Arial" w:cs="Arial"/>
                <w:b/>
                <w:sz w:val="24"/>
              </w:rPr>
              <w:t xml:space="preserve">ARTS AND CRAFTS </w:t>
            </w:r>
          </w:p>
        </w:tc>
      </w:tr>
    </w:tbl>
    <w:p w14:paraId="0275D242" w14:textId="77777777" w:rsidR="001607B4" w:rsidRDefault="001607B4">
      <w:pPr>
        <w:tabs>
          <w:tab w:val="center" w:pos="361"/>
          <w:tab w:val="center" w:pos="948"/>
          <w:tab w:val="center" w:pos="1440"/>
        </w:tabs>
        <w:spacing w:after="10" w:line="249" w:lineRule="auto"/>
      </w:pPr>
      <w:r>
        <w:tab/>
      </w:r>
      <w:r>
        <w:rPr>
          <w:rFonts w:ascii="Arial" w:hAnsi="Arial" w:cs="Arial"/>
          <w:b/>
          <w:sz w:val="24"/>
        </w:rPr>
        <w:t xml:space="preserve"> </w:t>
      </w:r>
      <w:r>
        <w:rPr>
          <w:rFonts w:ascii="Arial" w:hAnsi="Arial" w:cs="Arial"/>
          <w:b/>
          <w:sz w:val="24"/>
        </w:rPr>
        <w:tab/>
        <w:t>Lot:</w:t>
      </w:r>
      <w:r>
        <w:rPr>
          <w:rFonts w:ascii="Arial" w:hAnsi="Arial" w:cs="Arial"/>
          <w:sz w:val="24"/>
        </w:rPr>
        <w:t xml:space="preserve"> </w:t>
      </w:r>
      <w:r>
        <w:rPr>
          <w:rFonts w:ascii="Arial" w:hAnsi="Arial" w:cs="Arial"/>
          <w:sz w:val="24"/>
        </w:rPr>
        <w:tab/>
        <w:t xml:space="preserve"> </w:t>
      </w:r>
      <w:r>
        <w:rPr>
          <w:rFonts w:ascii="Arial" w:hAnsi="Arial" w:cs="Arial"/>
          <w:b/>
          <w:sz w:val="24"/>
        </w:rPr>
        <w:t xml:space="preserve"> </w:t>
      </w:r>
    </w:p>
    <w:p w14:paraId="7D0FDEAD" w14:textId="77777777" w:rsidR="001607B4" w:rsidRDefault="001607B4">
      <w:pPr>
        <w:numPr>
          <w:ilvl w:val="0"/>
          <w:numId w:val="8"/>
        </w:numPr>
        <w:spacing w:after="0"/>
        <w:ind w:hanging="360"/>
      </w:pPr>
      <w:r>
        <w:rPr>
          <w:rFonts w:ascii="Arial" w:hAnsi="Arial" w:cs="Arial"/>
          <w:sz w:val="24"/>
        </w:rPr>
        <w:t>Dolls - Soft Sculptured* (</w:t>
      </w:r>
      <w:r>
        <w:rPr>
          <w:rFonts w:ascii="Arial" w:hAnsi="Arial" w:cs="Arial"/>
          <w:i/>
          <w:sz w:val="24"/>
        </w:rPr>
        <w:t xml:space="preserve">not crocheted or knitted)  </w:t>
      </w:r>
      <w:r>
        <w:rPr>
          <w:rFonts w:ascii="Arial" w:hAnsi="Arial" w:cs="Arial"/>
          <w:sz w:val="24"/>
        </w:rPr>
        <w:t xml:space="preserve"> </w:t>
      </w:r>
    </w:p>
    <w:p w14:paraId="64DE9599" w14:textId="77777777" w:rsidR="001607B4" w:rsidRDefault="001607B4">
      <w:pPr>
        <w:numPr>
          <w:ilvl w:val="0"/>
          <w:numId w:val="8"/>
        </w:numPr>
        <w:spacing w:after="0"/>
        <w:ind w:hanging="360"/>
      </w:pPr>
      <w:r>
        <w:rPr>
          <w:rFonts w:ascii="Arial" w:hAnsi="Arial" w:cs="Arial"/>
          <w:sz w:val="24"/>
        </w:rPr>
        <w:t>Dolls - Rag and Mop* (</w:t>
      </w:r>
      <w:r>
        <w:rPr>
          <w:rFonts w:ascii="Arial" w:hAnsi="Arial" w:cs="Arial"/>
          <w:i/>
          <w:sz w:val="24"/>
        </w:rPr>
        <w:t xml:space="preserve">not crocheted or knitted) </w:t>
      </w:r>
      <w:r>
        <w:rPr>
          <w:rFonts w:ascii="Arial" w:hAnsi="Arial" w:cs="Arial"/>
          <w:i/>
          <w:sz w:val="24"/>
        </w:rPr>
        <w:tab/>
        <w:t xml:space="preserve"> </w:t>
      </w:r>
      <w:r>
        <w:rPr>
          <w:rFonts w:ascii="Arial" w:hAnsi="Arial" w:cs="Arial"/>
          <w:i/>
          <w:sz w:val="24"/>
        </w:rPr>
        <w:tab/>
        <w:t xml:space="preserve">  </w:t>
      </w:r>
    </w:p>
    <w:p w14:paraId="4A1DFE00" w14:textId="77777777" w:rsidR="001607B4" w:rsidRDefault="001607B4">
      <w:pPr>
        <w:numPr>
          <w:ilvl w:val="0"/>
          <w:numId w:val="8"/>
        </w:numPr>
        <w:spacing w:after="0"/>
        <w:ind w:hanging="360"/>
      </w:pPr>
      <w:r>
        <w:rPr>
          <w:rFonts w:ascii="Arial" w:hAnsi="Arial" w:cs="Arial"/>
          <w:sz w:val="24"/>
        </w:rPr>
        <w:t>Dolls – Others* (</w:t>
      </w:r>
      <w:r>
        <w:rPr>
          <w:rFonts w:ascii="Arial" w:hAnsi="Arial" w:cs="Arial"/>
          <w:i/>
          <w:sz w:val="24"/>
        </w:rPr>
        <w:t xml:space="preserve">not crocheted or knitted) </w:t>
      </w:r>
      <w:r>
        <w:rPr>
          <w:rFonts w:ascii="Arial" w:hAnsi="Arial" w:cs="Arial"/>
          <w:i/>
          <w:sz w:val="24"/>
        </w:rPr>
        <w:tab/>
        <w:t xml:space="preserve"> </w:t>
      </w:r>
      <w:r>
        <w:rPr>
          <w:rFonts w:ascii="Arial" w:hAnsi="Arial" w:cs="Arial"/>
          <w:i/>
          <w:sz w:val="24"/>
        </w:rPr>
        <w:tab/>
        <w:t xml:space="preserve"> </w:t>
      </w:r>
    </w:p>
    <w:p w14:paraId="7BA623A8" w14:textId="77777777" w:rsidR="001607B4" w:rsidRDefault="001607B4">
      <w:pPr>
        <w:numPr>
          <w:ilvl w:val="0"/>
          <w:numId w:val="8"/>
        </w:numPr>
        <w:spacing w:after="0"/>
        <w:ind w:hanging="360"/>
      </w:pPr>
      <w:r>
        <w:rPr>
          <w:rFonts w:ascii="Arial" w:hAnsi="Arial" w:cs="Arial"/>
          <w:sz w:val="24"/>
        </w:rPr>
        <w:t>Stuffed Animal* (</w:t>
      </w:r>
      <w:r>
        <w:rPr>
          <w:rFonts w:ascii="Arial" w:hAnsi="Arial" w:cs="Arial"/>
          <w:i/>
          <w:sz w:val="24"/>
        </w:rPr>
        <w:t xml:space="preserve">not crocheted or knitted) </w:t>
      </w:r>
      <w:r>
        <w:rPr>
          <w:rFonts w:ascii="Arial" w:hAnsi="Arial" w:cs="Arial"/>
          <w:i/>
          <w:sz w:val="24"/>
        </w:rPr>
        <w:tab/>
        <w:t xml:space="preserve"> </w:t>
      </w:r>
      <w:r>
        <w:rPr>
          <w:rFonts w:ascii="Arial" w:hAnsi="Arial" w:cs="Arial"/>
          <w:i/>
          <w:sz w:val="24"/>
        </w:rPr>
        <w:tab/>
        <w:t xml:space="preserve"> </w:t>
      </w:r>
    </w:p>
    <w:p w14:paraId="2FB2E62F" w14:textId="77777777" w:rsidR="001607B4" w:rsidRDefault="001607B4">
      <w:pPr>
        <w:numPr>
          <w:ilvl w:val="0"/>
          <w:numId w:val="8"/>
        </w:numPr>
        <w:spacing w:after="0"/>
        <w:ind w:hanging="360"/>
      </w:pPr>
      <w:r>
        <w:rPr>
          <w:rFonts w:ascii="Arial" w:hAnsi="Arial" w:cs="Arial"/>
          <w:sz w:val="24"/>
        </w:rPr>
        <w:t>Teddy Bears* (</w:t>
      </w:r>
      <w:r>
        <w:rPr>
          <w:rFonts w:ascii="Arial" w:hAnsi="Arial" w:cs="Arial"/>
          <w:i/>
          <w:sz w:val="24"/>
        </w:rPr>
        <w:t xml:space="preserve">not crocheted or knitted) </w:t>
      </w:r>
      <w:r>
        <w:rPr>
          <w:rFonts w:ascii="Arial" w:hAnsi="Arial" w:cs="Arial"/>
          <w:i/>
          <w:sz w:val="24"/>
        </w:rPr>
        <w:tab/>
        <w:t xml:space="preserve"> </w:t>
      </w:r>
      <w:r>
        <w:rPr>
          <w:rFonts w:ascii="Arial" w:hAnsi="Arial" w:cs="Arial"/>
          <w:i/>
          <w:sz w:val="24"/>
        </w:rPr>
        <w:tab/>
        <w:t xml:space="preserve"> </w:t>
      </w:r>
      <w:r>
        <w:rPr>
          <w:rFonts w:ascii="Arial" w:hAnsi="Arial" w:cs="Arial"/>
          <w:i/>
          <w:sz w:val="24"/>
        </w:rPr>
        <w:tab/>
        <w:t xml:space="preserve"> </w:t>
      </w:r>
      <w:r>
        <w:rPr>
          <w:rFonts w:ascii="Arial" w:hAnsi="Arial" w:cs="Arial"/>
          <w:sz w:val="24"/>
        </w:rPr>
        <w:t xml:space="preserve">  </w:t>
      </w:r>
    </w:p>
    <w:p w14:paraId="7D35602E" w14:textId="77777777" w:rsidR="001607B4" w:rsidRDefault="001607B4">
      <w:pPr>
        <w:numPr>
          <w:ilvl w:val="0"/>
          <w:numId w:val="8"/>
        </w:numPr>
        <w:spacing w:after="5" w:line="251" w:lineRule="auto"/>
        <w:ind w:hanging="360"/>
      </w:pPr>
      <w:r>
        <w:rPr>
          <w:rFonts w:ascii="Arial" w:hAnsi="Arial" w:cs="Arial"/>
          <w:sz w:val="24"/>
        </w:rPr>
        <w:t xml:space="preserve">Plastic Canvas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p>
    <w:p w14:paraId="03B7AD04" w14:textId="77777777" w:rsidR="001607B4" w:rsidRDefault="001607B4">
      <w:pPr>
        <w:numPr>
          <w:ilvl w:val="0"/>
          <w:numId w:val="8"/>
        </w:numPr>
        <w:spacing w:after="5" w:line="251" w:lineRule="auto"/>
        <w:ind w:hanging="360"/>
      </w:pPr>
      <w:r>
        <w:rPr>
          <w:rFonts w:ascii="Arial" w:hAnsi="Arial" w:cs="Arial"/>
          <w:sz w:val="24"/>
        </w:rPr>
        <w:t xml:space="preserve">Shell Craft </w:t>
      </w:r>
    </w:p>
    <w:p w14:paraId="38751FEF" w14:textId="77777777" w:rsidR="001607B4" w:rsidRDefault="001607B4">
      <w:pPr>
        <w:numPr>
          <w:ilvl w:val="0"/>
          <w:numId w:val="8"/>
        </w:numPr>
        <w:spacing w:after="5" w:line="251" w:lineRule="auto"/>
        <w:ind w:hanging="360"/>
      </w:pPr>
      <w:r>
        <w:rPr>
          <w:rFonts w:ascii="Arial" w:hAnsi="Arial" w:cs="Arial"/>
          <w:sz w:val="24"/>
        </w:rPr>
        <w:t xml:space="preserve">Bead Work </w:t>
      </w:r>
    </w:p>
    <w:p w14:paraId="0056F77C" w14:textId="77777777" w:rsidR="001607B4" w:rsidRDefault="001607B4">
      <w:pPr>
        <w:numPr>
          <w:ilvl w:val="0"/>
          <w:numId w:val="8"/>
        </w:numPr>
        <w:spacing w:after="5" w:line="251" w:lineRule="auto"/>
        <w:ind w:hanging="360"/>
      </w:pPr>
      <w:r>
        <w:rPr>
          <w:rFonts w:ascii="Arial" w:hAnsi="Arial" w:cs="Arial"/>
          <w:sz w:val="24"/>
        </w:rPr>
        <w:t xml:space="preserve">Leather Articles </w:t>
      </w:r>
    </w:p>
    <w:p w14:paraId="2360F37D" w14:textId="77777777" w:rsidR="001607B4" w:rsidRDefault="001607B4">
      <w:pPr>
        <w:numPr>
          <w:ilvl w:val="0"/>
          <w:numId w:val="8"/>
        </w:numPr>
        <w:spacing w:after="0"/>
        <w:ind w:hanging="360"/>
      </w:pPr>
      <w:r>
        <w:rPr>
          <w:rFonts w:ascii="Arial" w:hAnsi="Arial" w:cs="Arial"/>
          <w:sz w:val="24"/>
        </w:rPr>
        <w:t xml:space="preserve">Toys* </w:t>
      </w:r>
      <w:r>
        <w:rPr>
          <w:rFonts w:ascii="Arial" w:hAnsi="Arial" w:cs="Arial"/>
          <w:i/>
          <w:sz w:val="24"/>
        </w:rPr>
        <w:t>(not crocheted or knitted)</w:t>
      </w:r>
      <w:r>
        <w:rPr>
          <w:rFonts w:ascii="Arial" w:hAnsi="Arial" w:cs="Arial"/>
          <w:sz w:val="24"/>
        </w:rPr>
        <w:t xml:space="preserve"> </w:t>
      </w:r>
    </w:p>
    <w:p w14:paraId="5969D907" w14:textId="77777777" w:rsidR="001607B4" w:rsidRDefault="001607B4">
      <w:pPr>
        <w:numPr>
          <w:ilvl w:val="0"/>
          <w:numId w:val="8"/>
        </w:numPr>
        <w:spacing w:after="5" w:line="251" w:lineRule="auto"/>
        <w:ind w:hanging="360"/>
      </w:pPr>
      <w:r>
        <w:rPr>
          <w:rFonts w:ascii="Arial" w:hAnsi="Arial" w:cs="Arial"/>
          <w:sz w:val="24"/>
        </w:rPr>
        <w:t xml:space="preserve">Floral Table Arrangement </w:t>
      </w:r>
    </w:p>
    <w:p w14:paraId="4CB7C8DE" w14:textId="77777777" w:rsidR="001607B4" w:rsidRDefault="001607B4">
      <w:pPr>
        <w:numPr>
          <w:ilvl w:val="0"/>
          <w:numId w:val="8"/>
        </w:numPr>
        <w:spacing w:after="0"/>
        <w:ind w:hanging="360"/>
      </w:pPr>
      <w:r>
        <w:rPr>
          <w:rFonts w:ascii="Arial" w:hAnsi="Arial" w:cs="Arial"/>
          <w:sz w:val="24"/>
        </w:rPr>
        <w:t>Pillows (</w:t>
      </w:r>
      <w:r>
        <w:rPr>
          <w:rFonts w:ascii="Arial" w:hAnsi="Arial" w:cs="Arial"/>
          <w:i/>
          <w:sz w:val="24"/>
        </w:rPr>
        <w:t xml:space="preserve">not crocheted, knitted or quilted) </w:t>
      </w:r>
    </w:p>
    <w:p w14:paraId="41A1D8FF" w14:textId="77777777" w:rsidR="001607B4" w:rsidRDefault="001607B4">
      <w:pPr>
        <w:numPr>
          <w:ilvl w:val="0"/>
          <w:numId w:val="8"/>
        </w:numPr>
        <w:spacing w:after="5" w:line="251" w:lineRule="auto"/>
        <w:ind w:hanging="360"/>
      </w:pPr>
      <w:r>
        <w:rPr>
          <w:rFonts w:ascii="Arial" w:hAnsi="Arial" w:cs="Arial"/>
          <w:sz w:val="24"/>
        </w:rPr>
        <w:t>Calligraphy</w:t>
      </w:r>
      <w:r>
        <w:rPr>
          <w:rFonts w:ascii="Arial" w:hAnsi="Arial" w:cs="Arial"/>
          <w:i/>
          <w:sz w:val="24"/>
        </w:rPr>
        <w:t xml:space="preserve"> </w:t>
      </w:r>
    </w:p>
    <w:p w14:paraId="790E7B23" w14:textId="77777777" w:rsidR="001607B4" w:rsidRDefault="001607B4">
      <w:pPr>
        <w:numPr>
          <w:ilvl w:val="0"/>
          <w:numId w:val="8"/>
        </w:numPr>
        <w:spacing w:after="5" w:line="251" w:lineRule="auto"/>
        <w:ind w:hanging="360"/>
      </w:pPr>
      <w:r>
        <w:rPr>
          <w:rFonts w:ascii="Arial" w:hAnsi="Arial" w:cs="Arial"/>
          <w:sz w:val="24"/>
        </w:rPr>
        <w:t xml:space="preserve">Original Design </w:t>
      </w:r>
    </w:p>
    <w:p w14:paraId="3B96D903" w14:textId="77777777" w:rsidR="001607B4" w:rsidRDefault="001607B4">
      <w:pPr>
        <w:numPr>
          <w:ilvl w:val="0"/>
          <w:numId w:val="8"/>
        </w:numPr>
        <w:spacing w:after="5" w:line="251" w:lineRule="auto"/>
        <w:ind w:hanging="360"/>
      </w:pPr>
      <w:r>
        <w:rPr>
          <w:rFonts w:ascii="Arial" w:hAnsi="Arial" w:cs="Arial"/>
          <w:sz w:val="24"/>
        </w:rPr>
        <w:t xml:space="preserve">Theme-based item </w:t>
      </w:r>
    </w:p>
    <w:p w14:paraId="25102620" w14:textId="77777777" w:rsidR="001607B4" w:rsidRDefault="001607B4">
      <w:pPr>
        <w:numPr>
          <w:ilvl w:val="0"/>
          <w:numId w:val="8"/>
        </w:numPr>
        <w:spacing w:after="5" w:line="251" w:lineRule="auto"/>
        <w:ind w:hanging="360"/>
      </w:pPr>
      <w:r>
        <w:rPr>
          <w:rFonts w:ascii="Arial" w:hAnsi="Arial" w:cs="Arial"/>
          <w:sz w:val="24"/>
        </w:rPr>
        <w:t xml:space="preserve">Article Not Listed </w:t>
      </w:r>
      <w:r w:rsidR="00A824A6">
        <w:rPr>
          <w:rFonts w:ascii="Arial" w:hAnsi="Arial" w:cs="Arial"/>
          <w:sz w:val="24"/>
        </w:rPr>
        <w:br/>
      </w:r>
    </w:p>
    <w:p w14:paraId="59361875" w14:textId="4B128CC6" w:rsidR="00DB3C7A" w:rsidRPr="00DB3C7A" w:rsidRDefault="001607B4" w:rsidP="00DB3C7A">
      <w:pPr>
        <w:spacing w:after="5" w:line="269" w:lineRule="auto"/>
        <w:ind w:left="368" w:right="11" w:hanging="10"/>
        <w:jc w:val="center"/>
      </w:pPr>
      <w:r w:rsidRPr="001C51F5">
        <w:rPr>
          <w:rFonts w:ascii="Arial" w:hAnsi="Arial" w:cs="Arial"/>
          <w:b/>
          <w:color w:val="FF0000"/>
          <w:sz w:val="24"/>
        </w:rPr>
        <w:t>*</w:t>
      </w:r>
      <w:r w:rsidRPr="001C51F5">
        <w:rPr>
          <w:rFonts w:ascii="Arial" w:hAnsi="Arial" w:cs="Arial"/>
          <w:color w:val="FF0000"/>
          <w:sz w:val="24"/>
        </w:rPr>
        <w:t>Enter crocheted or knitted Items under Crochet or Knitting</w:t>
      </w:r>
      <w:r>
        <w:rPr>
          <w:rFonts w:ascii="Arial" w:hAnsi="Arial" w:cs="Arial"/>
          <w:sz w:val="24"/>
        </w:rPr>
        <w:t xml:space="preserve"> </w:t>
      </w:r>
    </w:p>
    <w:tbl>
      <w:tblPr>
        <w:tblW w:w="11028" w:type="dxa"/>
        <w:tblInd w:w="-54" w:type="dxa"/>
        <w:tblCellMar>
          <w:top w:w="27" w:type="dxa"/>
          <w:left w:w="0" w:type="dxa"/>
          <w:right w:w="115" w:type="dxa"/>
        </w:tblCellMar>
        <w:tblLook w:val="00A0" w:firstRow="1" w:lastRow="0" w:firstColumn="1" w:lastColumn="0" w:noHBand="0" w:noVBand="0"/>
      </w:tblPr>
      <w:tblGrid>
        <w:gridCol w:w="1925"/>
        <w:gridCol w:w="1068"/>
        <w:gridCol w:w="721"/>
        <w:gridCol w:w="720"/>
        <w:gridCol w:w="6594"/>
      </w:tblGrid>
      <w:tr w:rsidR="001607B4" w14:paraId="50F221D2" w14:textId="77777777">
        <w:trPr>
          <w:trHeight w:val="328"/>
        </w:trPr>
        <w:tc>
          <w:tcPr>
            <w:tcW w:w="1925" w:type="dxa"/>
            <w:tcBorders>
              <w:top w:val="single" w:sz="2" w:space="0" w:color="000000"/>
              <w:left w:val="single" w:sz="2" w:space="0" w:color="000000"/>
              <w:bottom w:val="single" w:sz="2" w:space="0" w:color="000000"/>
              <w:right w:val="nil"/>
            </w:tcBorders>
          </w:tcPr>
          <w:p w14:paraId="5818C09C" w14:textId="77777777" w:rsidR="001607B4" w:rsidRDefault="001607B4" w:rsidP="00C67B3F">
            <w:pPr>
              <w:spacing w:after="0" w:line="240" w:lineRule="auto"/>
              <w:ind w:left="112"/>
            </w:pPr>
            <w:r w:rsidRPr="00C67B3F">
              <w:rPr>
                <w:rFonts w:ascii="Arial" w:hAnsi="Arial" w:cs="Arial"/>
                <w:b/>
                <w:sz w:val="24"/>
              </w:rPr>
              <w:t xml:space="preserve">CLASS   135  </w:t>
            </w:r>
          </w:p>
        </w:tc>
        <w:tc>
          <w:tcPr>
            <w:tcW w:w="1068" w:type="dxa"/>
            <w:tcBorders>
              <w:top w:val="single" w:sz="2" w:space="0" w:color="000000"/>
              <w:left w:val="nil"/>
              <w:bottom w:val="single" w:sz="2" w:space="0" w:color="000000"/>
              <w:right w:val="nil"/>
            </w:tcBorders>
          </w:tcPr>
          <w:p w14:paraId="48A212DD" w14:textId="77777777" w:rsidR="001607B4" w:rsidRDefault="001607B4" w:rsidP="00C67B3F">
            <w:pPr>
              <w:spacing w:after="0" w:line="240" w:lineRule="auto"/>
              <w:ind w:left="348"/>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0CBA923D"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6C88DB7D" w14:textId="77777777" w:rsidR="001607B4" w:rsidRDefault="001607B4" w:rsidP="00C67B3F">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5959467D" w14:textId="77777777" w:rsidR="001607B4" w:rsidRDefault="001607B4" w:rsidP="00C67B3F">
            <w:pPr>
              <w:spacing w:after="0" w:line="240" w:lineRule="auto"/>
            </w:pPr>
            <w:r w:rsidRPr="00C67B3F">
              <w:rPr>
                <w:rFonts w:ascii="Arial" w:hAnsi="Arial" w:cs="Arial"/>
                <w:b/>
                <w:sz w:val="24"/>
              </w:rPr>
              <w:t xml:space="preserve">PAPER ARTS &amp; CRAFTS </w:t>
            </w:r>
          </w:p>
        </w:tc>
      </w:tr>
    </w:tbl>
    <w:p w14:paraId="74084B27" w14:textId="77777777" w:rsidR="001607B4" w:rsidRDefault="001607B4">
      <w:pPr>
        <w:tabs>
          <w:tab w:val="center" w:pos="361"/>
          <w:tab w:val="center" w:pos="948"/>
        </w:tabs>
        <w:spacing w:after="10" w:line="249" w:lineRule="auto"/>
      </w:pPr>
      <w:r>
        <w:tab/>
      </w:r>
      <w:r>
        <w:rPr>
          <w:rFonts w:ascii="Arial" w:hAnsi="Arial" w:cs="Arial"/>
          <w:b/>
          <w:sz w:val="24"/>
        </w:rPr>
        <w:t xml:space="preserve"> </w:t>
      </w:r>
      <w:r>
        <w:rPr>
          <w:rFonts w:ascii="Arial" w:hAnsi="Arial" w:cs="Arial"/>
          <w:b/>
          <w:sz w:val="24"/>
        </w:rPr>
        <w:tab/>
        <w:t xml:space="preserve">Lot: </w:t>
      </w:r>
    </w:p>
    <w:tbl>
      <w:tblPr>
        <w:tblW w:w="9724" w:type="dxa"/>
        <w:tblLook w:val="00A0" w:firstRow="1" w:lastRow="0" w:firstColumn="1" w:lastColumn="0" w:noHBand="0" w:noVBand="0"/>
      </w:tblPr>
      <w:tblGrid>
        <w:gridCol w:w="2136"/>
        <w:gridCol w:w="618"/>
        <w:gridCol w:w="617"/>
        <w:gridCol w:w="504"/>
        <w:gridCol w:w="459"/>
        <w:gridCol w:w="4323"/>
        <w:gridCol w:w="1067"/>
      </w:tblGrid>
      <w:tr w:rsidR="001607B4" w:rsidRPr="003E7576" w14:paraId="2D91D472" w14:textId="77777777">
        <w:trPr>
          <w:gridAfter w:val="1"/>
          <w:wAfter w:w="1355" w:type="dxa"/>
          <w:trHeight w:val="170"/>
        </w:trPr>
        <w:tc>
          <w:tcPr>
            <w:tcW w:w="4855" w:type="dxa"/>
            <w:gridSpan w:val="5"/>
          </w:tcPr>
          <w:p w14:paraId="7D381D83" w14:textId="77777777" w:rsidR="001607B4" w:rsidRPr="00C67B3F" w:rsidRDefault="001607B4" w:rsidP="00C67B3F">
            <w:pPr>
              <w:numPr>
                <w:ilvl w:val="0"/>
                <w:numId w:val="35"/>
              </w:numPr>
              <w:spacing w:after="5" w:line="251" w:lineRule="auto"/>
              <w:rPr>
                <w:rFonts w:ascii="Arial" w:hAnsi="Arial" w:cs="Arial"/>
                <w:sz w:val="24"/>
                <w:szCs w:val="24"/>
              </w:rPr>
            </w:pPr>
            <w:r w:rsidRPr="00C67B3F">
              <w:rPr>
                <w:rFonts w:ascii="Arial" w:hAnsi="Arial" w:cs="Arial"/>
                <w:sz w:val="24"/>
                <w:szCs w:val="24"/>
              </w:rPr>
              <w:t xml:space="preserve">Scrapbooking </w:t>
            </w:r>
          </w:p>
        </w:tc>
        <w:tc>
          <w:tcPr>
            <w:tcW w:w="4869" w:type="dxa"/>
          </w:tcPr>
          <w:p w14:paraId="6CD11EA7" w14:textId="77777777" w:rsidR="001607B4" w:rsidRPr="00C67B3F" w:rsidRDefault="001607B4" w:rsidP="00C67B3F">
            <w:pPr>
              <w:spacing w:after="5" w:line="251" w:lineRule="auto"/>
              <w:rPr>
                <w:rFonts w:ascii="Arial" w:hAnsi="Arial" w:cs="Arial"/>
                <w:sz w:val="24"/>
                <w:szCs w:val="24"/>
              </w:rPr>
            </w:pPr>
            <w:r w:rsidRPr="00C67B3F">
              <w:rPr>
                <w:rFonts w:ascii="Arial" w:hAnsi="Arial" w:cs="Arial"/>
                <w:sz w:val="24"/>
                <w:szCs w:val="24"/>
              </w:rPr>
              <w:t xml:space="preserve">                5. Paper Dolls</w:t>
            </w:r>
          </w:p>
        </w:tc>
      </w:tr>
      <w:tr w:rsidR="001607B4" w:rsidRPr="003E7576" w14:paraId="25FA5BBF" w14:textId="77777777">
        <w:trPr>
          <w:gridAfter w:val="1"/>
          <w:wAfter w:w="1355" w:type="dxa"/>
        </w:trPr>
        <w:tc>
          <w:tcPr>
            <w:tcW w:w="4855" w:type="dxa"/>
            <w:gridSpan w:val="5"/>
          </w:tcPr>
          <w:p w14:paraId="4E8FE2EB" w14:textId="77777777" w:rsidR="001607B4" w:rsidRPr="00C67B3F" w:rsidRDefault="001607B4" w:rsidP="00C67B3F">
            <w:pPr>
              <w:pStyle w:val="ListParagraph"/>
              <w:numPr>
                <w:ilvl w:val="0"/>
                <w:numId w:val="35"/>
              </w:numPr>
              <w:spacing w:after="5" w:line="251" w:lineRule="auto"/>
              <w:rPr>
                <w:rFonts w:ascii="Arial" w:hAnsi="Arial" w:cs="Arial"/>
                <w:sz w:val="24"/>
                <w:szCs w:val="24"/>
              </w:rPr>
            </w:pPr>
            <w:r w:rsidRPr="00C67B3F">
              <w:rPr>
                <w:rFonts w:ascii="Arial" w:hAnsi="Arial" w:cs="Arial"/>
                <w:sz w:val="24"/>
                <w:szCs w:val="24"/>
              </w:rPr>
              <w:t>Handmade cards</w:t>
            </w:r>
          </w:p>
        </w:tc>
        <w:tc>
          <w:tcPr>
            <w:tcW w:w="4869" w:type="dxa"/>
          </w:tcPr>
          <w:p w14:paraId="0101327B" w14:textId="77777777" w:rsidR="001607B4" w:rsidRPr="00C67B3F" w:rsidRDefault="001607B4" w:rsidP="00C67B3F">
            <w:pPr>
              <w:spacing w:after="5" w:line="251" w:lineRule="auto"/>
              <w:rPr>
                <w:rFonts w:ascii="Arial" w:hAnsi="Arial" w:cs="Arial"/>
                <w:sz w:val="24"/>
                <w:szCs w:val="24"/>
              </w:rPr>
            </w:pPr>
            <w:r w:rsidRPr="00C67B3F">
              <w:rPr>
                <w:rFonts w:ascii="Arial" w:hAnsi="Arial" w:cs="Arial"/>
                <w:sz w:val="24"/>
                <w:szCs w:val="24"/>
              </w:rPr>
              <w:t xml:space="preserve">                6. Origami</w:t>
            </w:r>
          </w:p>
        </w:tc>
      </w:tr>
      <w:tr w:rsidR="001607B4" w:rsidRPr="003E7576" w14:paraId="011626BB" w14:textId="77777777">
        <w:trPr>
          <w:gridAfter w:val="1"/>
          <w:wAfter w:w="1355" w:type="dxa"/>
        </w:trPr>
        <w:tc>
          <w:tcPr>
            <w:tcW w:w="4855" w:type="dxa"/>
            <w:gridSpan w:val="5"/>
          </w:tcPr>
          <w:p w14:paraId="109E77AC" w14:textId="77777777" w:rsidR="001607B4" w:rsidRPr="00C67B3F" w:rsidRDefault="001607B4" w:rsidP="00C67B3F">
            <w:pPr>
              <w:pStyle w:val="ListParagraph"/>
              <w:numPr>
                <w:ilvl w:val="0"/>
                <w:numId w:val="35"/>
              </w:numPr>
              <w:spacing w:after="5" w:line="251" w:lineRule="auto"/>
              <w:rPr>
                <w:rFonts w:ascii="Arial" w:hAnsi="Arial" w:cs="Arial"/>
                <w:sz w:val="24"/>
                <w:szCs w:val="24"/>
              </w:rPr>
            </w:pPr>
            <w:proofErr w:type="spellStart"/>
            <w:r w:rsidRPr="00C67B3F">
              <w:rPr>
                <w:rFonts w:ascii="Arial" w:hAnsi="Arial" w:cs="Arial"/>
                <w:sz w:val="24"/>
                <w:szCs w:val="24"/>
              </w:rPr>
              <w:t>Paper</w:t>
            </w:r>
            <w:proofErr w:type="spellEnd"/>
            <w:r w:rsidRPr="00C67B3F">
              <w:rPr>
                <w:rFonts w:ascii="Arial" w:hAnsi="Arial" w:cs="Arial"/>
                <w:sz w:val="24"/>
                <w:szCs w:val="24"/>
              </w:rPr>
              <w:t xml:space="preserve"> Mache</w:t>
            </w:r>
          </w:p>
        </w:tc>
        <w:tc>
          <w:tcPr>
            <w:tcW w:w="4869" w:type="dxa"/>
          </w:tcPr>
          <w:p w14:paraId="2A61B2D4" w14:textId="77777777" w:rsidR="001607B4" w:rsidRPr="00C67B3F" w:rsidRDefault="001607B4" w:rsidP="00C67B3F">
            <w:pPr>
              <w:pStyle w:val="ListParagraph"/>
              <w:spacing w:after="5" w:line="251" w:lineRule="auto"/>
              <w:ind w:left="1066"/>
              <w:jc w:val="both"/>
              <w:rPr>
                <w:rFonts w:ascii="Arial" w:hAnsi="Arial" w:cs="Arial"/>
                <w:sz w:val="24"/>
                <w:szCs w:val="24"/>
              </w:rPr>
            </w:pPr>
            <w:r w:rsidRPr="00C67B3F">
              <w:rPr>
                <w:rFonts w:ascii="Arial" w:hAnsi="Arial" w:cs="Arial"/>
                <w:sz w:val="24"/>
                <w:szCs w:val="24"/>
              </w:rPr>
              <w:t>7.Theme-based item</w:t>
            </w:r>
          </w:p>
        </w:tc>
      </w:tr>
      <w:tr w:rsidR="001607B4" w:rsidRPr="003E7576" w14:paraId="299CAE29" w14:textId="77777777">
        <w:trPr>
          <w:gridAfter w:val="1"/>
          <w:wAfter w:w="1355" w:type="dxa"/>
        </w:trPr>
        <w:tc>
          <w:tcPr>
            <w:tcW w:w="4855" w:type="dxa"/>
            <w:gridSpan w:val="5"/>
          </w:tcPr>
          <w:p w14:paraId="49D87623" w14:textId="77777777" w:rsidR="001607B4" w:rsidRPr="00C67B3F" w:rsidRDefault="001607B4" w:rsidP="00C67B3F">
            <w:pPr>
              <w:numPr>
                <w:ilvl w:val="0"/>
                <w:numId w:val="35"/>
              </w:numPr>
              <w:spacing w:after="5" w:line="251" w:lineRule="auto"/>
              <w:rPr>
                <w:rFonts w:ascii="Arial" w:hAnsi="Arial" w:cs="Arial"/>
                <w:sz w:val="24"/>
                <w:szCs w:val="24"/>
              </w:rPr>
            </w:pPr>
            <w:r w:rsidRPr="00C67B3F">
              <w:rPr>
                <w:rFonts w:ascii="Arial" w:hAnsi="Arial" w:cs="Arial"/>
                <w:sz w:val="24"/>
                <w:szCs w:val="24"/>
              </w:rPr>
              <w:t>Quilling</w:t>
            </w:r>
          </w:p>
        </w:tc>
        <w:tc>
          <w:tcPr>
            <w:tcW w:w="4869" w:type="dxa"/>
          </w:tcPr>
          <w:p w14:paraId="103906A1" w14:textId="77777777" w:rsidR="001607B4" w:rsidRPr="00C67B3F" w:rsidRDefault="001607B4" w:rsidP="00A824A6">
            <w:pPr>
              <w:pStyle w:val="ListParagraph"/>
              <w:numPr>
                <w:ilvl w:val="0"/>
                <w:numId w:val="44"/>
              </w:numPr>
              <w:spacing w:after="5" w:line="251" w:lineRule="auto"/>
              <w:rPr>
                <w:rFonts w:ascii="Arial" w:hAnsi="Arial" w:cs="Arial"/>
                <w:sz w:val="24"/>
                <w:szCs w:val="24"/>
              </w:rPr>
            </w:pPr>
            <w:r w:rsidRPr="00C67B3F">
              <w:rPr>
                <w:rFonts w:ascii="Arial" w:hAnsi="Arial" w:cs="Arial"/>
                <w:sz w:val="24"/>
                <w:szCs w:val="24"/>
              </w:rPr>
              <w:t>Article Not Listed</w:t>
            </w:r>
          </w:p>
          <w:p w14:paraId="76C01704" w14:textId="77777777" w:rsidR="001607B4" w:rsidRPr="00C67B3F" w:rsidRDefault="001607B4" w:rsidP="00C67B3F">
            <w:pPr>
              <w:pStyle w:val="ListParagraph"/>
              <w:spacing w:after="5" w:line="251" w:lineRule="auto"/>
              <w:ind w:left="1066"/>
              <w:rPr>
                <w:rFonts w:ascii="Arial" w:hAnsi="Arial" w:cs="Arial"/>
                <w:sz w:val="24"/>
                <w:szCs w:val="24"/>
              </w:rPr>
            </w:pPr>
          </w:p>
          <w:p w14:paraId="423FEE10" w14:textId="77777777" w:rsidR="001607B4" w:rsidRPr="00C67B3F" w:rsidRDefault="001607B4" w:rsidP="00C67B3F">
            <w:pPr>
              <w:pStyle w:val="ListParagraph"/>
              <w:spacing w:after="5" w:line="251" w:lineRule="auto"/>
              <w:ind w:left="1066"/>
              <w:rPr>
                <w:rFonts w:ascii="Arial" w:hAnsi="Arial" w:cs="Arial"/>
                <w:sz w:val="24"/>
                <w:szCs w:val="24"/>
              </w:rPr>
            </w:pPr>
          </w:p>
        </w:tc>
      </w:tr>
      <w:tr w:rsidR="001607B4" w14:paraId="60F32033" w14:textId="77777777">
        <w:tblPrEx>
          <w:tblCellMar>
            <w:top w:w="27" w:type="dxa"/>
            <w:left w:w="0" w:type="dxa"/>
            <w:right w:w="115" w:type="dxa"/>
          </w:tblCellMar>
        </w:tblPrEx>
        <w:trPr>
          <w:trHeight w:val="328"/>
        </w:trPr>
        <w:tc>
          <w:tcPr>
            <w:tcW w:w="2273" w:type="dxa"/>
            <w:tcBorders>
              <w:top w:val="single" w:sz="2" w:space="0" w:color="000000"/>
              <w:left w:val="single" w:sz="2" w:space="0" w:color="000000"/>
              <w:bottom w:val="single" w:sz="2" w:space="0" w:color="000000"/>
              <w:right w:val="nil"/>
            </w:tcBorders>
          </w:tcPr>
          <w:p w14:paraId="7AD22645" w14:textId="77777777" w:rsidR="001607B4" w:rsidRDefault="001607B4" w:rsidP="00C67B3F">
            <w:pPr>
              <w:spacing w:after="0" w:line="240" w:lineRule="auto"/>
              <w:ind w:left="112"/>
            </w:pPr>
            <w:r w:rsidRPr="00C67B3F">
              <w:rPr>
                <w:rFonts w:ascii="Arial" w:hAnsi="Arial" w:cs="Arial"/>
                <w:b/>
                <w:sz w:val="24"/>
              </w:rPr>
              <w:lastRenderedPageBreak/>
              <w:t xml:space="preserve">CLASS   140  </w:t>
            </w:r>
          </w:p>
        </w:tc>
        <w:tc>
          <w:tcPr>
            <w:tcW w:w="720" w:type="dxa"/>
            <w:tcBorders>
              <w:top w:val="single" w:sz="2" w:space="0" w:color="000000"/>
              <w:left w:val="nil"/>
              <w:bottom w:val="single" w:sz="2" w:space="0" w:color="000000"/>
              <w:right w:val="nil"/>
            </w:tcBorders>
          </w:tcPr>
          <w:p w14:paraId="6B131AED"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56FCEBA9" w14:textId="77777777" w:rsidR="001607B4" w:rsidRDefault="001607B4" w:rsidP="00C67B3F">
            <w:pPr>
              <w:spacing w:after="0" w:line="240" w:lineRule="auto"/>
            </w:pPr>
            <w:r w:rsidRPr="00C67B3F">
              <w:rPr>
                <w:rFonts w:ascii="Arial" w:hAnsi="Arial" w:cs="Arial"/>
                <w:b/>
                <w:sz w:val="24"/>
              </w:rPr>
              <w:t xml:space="preserve"> </w:t>
            </w:r>
          </w:p>
        </w:tc>
        <w:tc>
          <w:tcPr>
            <w:tcW w:w="582" w:type="dxa"/>
            <w:tcBorders>
              <w:top w:val="single" w:sz="2" w:space="0" w:color="000000"/>
              <w:left w:val="nil"/>
              <w:bottom w:val="single" w:sz="2" w:space="0" w:color="000000"/>
              <w:right w:val="nil"/>
            </w:tcBorders>
          </w:tcPr>
          <w:p w14:paraId="3FE98C16" w14:textId="77777777" w:rsidR="001607B4" w:rsidRDefault="001607B4" w:rsidP="00C67B3F">
            <w:pPr>
              <w:spacing w:after="0" w:line="240" w:lineRule="auto"/>
            </w:pPr>
            <w:r w:rsidRPr="00C67B3F">
              <w:rPr>
                <w:rFonts w:ascii="Arial" w:hAnsi="Arial" w:cs="Arial"/>
                <w:b/>
                <w:sz w:val="24"/>
              </w:rPr>
              <w:t xml:space="preserve"> </w:t>
            </w:r>
          </w:p>
        </w:tc>
        <w:tc>
          <w:tcPr>
            <w:tcW w:w="6732" w:type="dxa"/>
            <w:gridSpan w:val="3"/>
            <w:tcBorders>
              <w:top w:val="single" w:sz="2" w:space="0" w:color="000000"/>
              <w:left w:val="nil"/>
              <w:bottom w:val="single" w:sz="2" w:space="0" w:color="000000"/>
              <w:right w:val="single" w:sz="2" w:space="0" w:color="000000"/>
            </w:tcBorders>
          </w:tcPr>
          <w:p w14:paraId="7DAFEBB9" w14:textId="77777777" w:rsidR="001607B4" w:rsidRDefault="001607B4" w:rsidP="00C67B3F">
            <w:pPr>
              <w:spacing w:after="0" w:line="240" w:lineRule="auto"/>
              <w:ind w:left="138"/>
            </w:pPr>
            <w:r w:rsidRPr="00C67B3F">
              <w:rPr>
                <w:rFonts w:ascii="Arial" w:hAnsi="Arial" w:cs="Arial"/>
                <w:b/>
                <w:sz w:val="24"/>
              </w:rPr>
              <w:t xml:space="preserve">JEWELRY </w:t>
            </w:r>
          </w:p>
        </w:tc>
      </w:tr>
    </w:tbl>
    <w:p w14:paraId="6A273870" w14:textId="77777777" w:rsidR="001607B4" w:rsidRDefault="001607B4">
      <w:pPr>
        <w:tabs>
          <w:tab w:val="center" w:pos="948"/>
        </w:tabs>
        <w:spacing w:after="10" w:line="249" w:lineRule="auto"/>
      </w:pPr>
      <w:r>
        <w:rPr>
          <w:rFonts w:ascii="Arial" w:hAnsi="Arial" w:cs="Arial"/>
          <w:sz w:val="24"/>
        </w:rPr>
        <w:t xml:space="preserve"> </w:t>
      </w:r>
      <w:r>
        <w:rPr>
          <w:rFonts w:ascii="Arial" w:hAnsi="Arial" w:cs="Arial"/>
          <w:sz w:val="24"/>
        </w:rPr>
        <w:tab/>
      </w:r>
      <w:r>
        <w:rPr>
          <w:rFonts w:ascii="Arial" w:hAnsi="Arial" w:cs="Arial"/>
          <w:b/>
          <w:sz w:val="24"/>
        </w:rPr>
        <w:t xml:space="preserve">Lot: </w:t>
      </w:r>
    </w:p>
    <w:p w14:paraId="7DAD20D0" w14:textId="77777777" w:rsidR="001607B4" w:rsidRDefault="001607B4">
      <w:pPr>
        <w:numPr>
          <w:ilvl w:val="1"/>
          <w:numId w:val="9"/>
        </w:numPr>
        <w:spacing w:after="5" w:line="251" w:lineRule="auto"/>
        <w:ind w:hanging="360"/>
      </w:pPr>
      <w:r>
        <w:rPr>
          <w:rFonts w:ascii="Arial" w:hAnsi="Arial" w:cs="Arial"/>
          <w:sz w:val="24"/>
        </w:rPr>
        <w:t xml:space="preserve">Necklace </w:t>
      </w:r>
    </w:p>
    <w:p w14:paraId="75D0BCA0" w14:textId="77777777" w:rsidR="001607B4" w:rsidRDefault="00166669">
      <w:pPr>
        <w:numPr>
          <w:ilvl w:val="1"/>
          <w:numId w:val="9"/>
        </w:numPr>
        <w:spacing w:after="5" w:line="251" w:lineRule="auto"/>
        <w:ind w:hanging="360"/>
      </w:pPr>
      <w:r>
        <w:rPr>
          <w:noProof/>
        </w:rPr>
        <w:drawing>
          <wp:anchor distT="0" distB="0" distL="114300" distR="114300" simplePos="0" relativeHeight="251655168" behindDoc="1" locked="0" layoutInCell="1" allowOverlap="1" wp14:anchorId="34E5A317" wp14:editId="68AE67FE">
            <wp:simplePos x="0" y="0"/>
            <wp:positionH relativeFrom="margin">
              <wp:posOffset>2895600</wp:posOffset>
            </wp:positionH>
            <wp:positionV relativeFrom="paragraph">
              <wp:posOffset>168910</wp:posOffset>
            </wp:positionV>
            <wp:extent cx="952500" cy="952500"/>
            <wp:effectExtent l="152400" t="152400" r="76200" b="133350"/>
            <wp:wrapThrough wrapText="bothSides">
              <wp:wrapPolygon edited="0">
                <wp:start x="-946" y="168"/>
                <wp:lineTo x="-3750" y="1300"/>
                <wp:lineTo x="-1163" y="7710"/>
                <wp:lineTo x="-3566" y="8680"/>
                <wp:lineTo x="-979" y="15090"/>
                <wp:lineTo x="-2581" y="15736"/>
                <wp:lineTo x="-802" y="20143"/>
                <wp:lineTo x="407" y="21984"/>
                <wp:lineTo x="20382" y="21840"/>
                <wp:lineTo x="21984" y="21193"/>
                <wp:lineTo x="22255" y="5709"/>
                <wp:lineTo x="19429" y="-138"/>
                <wp:lineTo x="18859" y="-2703"/>
                <wp:lineTo x="5463" y="-2419"/>
                <wp:lineTo x="656" y="-479"/>
                <wp:lineTo x="-946" y="168"/>
              </wp:wrapPolygon>
            </wp:wrapThrough>
            <wp:docPr id="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19127">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5D875C9" wp14:editId="5C2B52D2">
            <wp:simplePos x="0" y="0"/>
            <wp:positionH relativeFrom="column">
              <wp:posOffset>4162425</wp:posOffset>
            </wp:positionH>
            <wp:positionV relativeFrom="paragraph">
              <wp:posOffset>12065</wp:posOffset>
            </wp:positionV>
            <wp:extent cx="1647825" cy="1409700"/>
            <wp:effectExtent l="0" t="0" r="0" b="0"/>
            <wp:wrapSquare wrapText="bothSides"/>
            <wp:docPr id="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7B4">
        <w:rPr>
          <w:rFonts w:ascii="Arial" w:hAnsi="Arial" w:cs="Arial"/>
          <w:sz w:val="24"/>
        </w:rPr>
        <w:t xml:space="preserve">Earrings </w:t>
      </w:r>
    </w:p>
    <w:p w14:paraId="63E14A12" w14:textId="77777777" w:rsidR="001607B4" w:rsidRDefault="001607B4">
      <w:pPr>
        <w:numPr>
          <w:ilvl w:val="1"/>
          <w:numId w:val="9"/>
        </w:numPr>
        <w:spacing w:after="5" w:line="251" w:lineRule="auto"/>
        <w:ind w:hanging="360"/>
      </w:pPr>
      <w:r>
        <w:rPr>
          <w:rFonts w:ascii="Arial" w:hAnsi="Arial" w:cs="Arial"/>
          <w:sz w:val="24"/>
        </w:rPr>
        <w:t xml:space="preserve">Bracelet </w:t>
      </w:r>
    </w:p>
    <w:p w14:paraId="54E38FCC" w14:textId="77777777" w:rsidR="001607B4" w:rsidRDefault="001607B4">
      <w:pPr>
        <w:numPr>
          <w:ilvl w:val="1"/>
          <w:numId w:val="9"/>
        </w:numPr>
        <w:spacing w:after="5" w:line="251" w:lineRule="auto"/>
        <w:ind w:hanging="360"/>
      </w:pPr>
      <w:r>
        <w:rPr>
          <w:rFonts w:ascii="Arial" w:hAnsi="Arial" w:cs="Arial"/>
          <w:sz w:val="24"/>
        </w:rPr>
        <w:t xml:space="preserve">Rings </w:t>
      </w:r>
    </w:p>
    <w:p w14:paraId="3910573B" w14:textId="77777777" w:rsidR="001607B4" w:rsidRDefault="001607B4">
      <w:pPr>
        <w:numPr>
          <w:ilvl w:val="1"/>
          <w:numId w:val="9"/>
        </w:numPr>
        <w:spacing w:after="5" w:line="251" w:lineRule="auto"/>
        <w:ind w:hanging="360"/>
      </w:pPr>
      <w:r>
        <w:rPr>
          <w:rFonts w:ascii="Arial" w:hAnsi="Arial" w:cs="Arial"/>
          <w:sz w:val="24"/>
        </w:rPr>
        <w:t xml:space="preserve">Anklet </w:t>
      </w:r>
    </w:p>
    <w:p w14:paraId="42EF4F45" w14:textId="77777777" w:rsidR="001607B4" w:rsidRDefault="001607B4">
      <w:pPr>
        <w:numPr>
          <w:ilvl w:val="1"/>
          <w:numId w:val="9"/>
        </w:numPr>
        <w:spacing w:after="5" w:line="251" w:lineRule="auto"/>
        <w:ind w:hanging="360"/>
      </w:pPr>
      <w:r>
        <w:rPr>
          <w:rFonts w:ascii="Arial" w:hAnsi="Arial" w:cs="Arial"/>
          <w:sz w:val="24"/>
        </w:rPr>
        <w:t xml:space="preserve">Brooch/Pin </w:t>
      </w:r>
    </w:p>
    <w:p w14:paraId="71C0E5ED" w14:textId="77777777" w:rsidR="001607B4" w:rsidRDefault="001607B4">
      <w:pPr>
        <w:numPr>
          <w:ilvl w:val="1"/>
          <w:numId w:val="9"/>
        </w:numPr>
        <w:spacing w:after="5" w:line="251" w:lineRule="auto"/>
        <w:ind w:hanging="360"/>
      </w:pPr>
      <w:r>
        <w:rPr>
          <w:rFonts w:ascii="Arial" w:hAnsi="Arial" w:cs="Arial"/>
          <w:sz w:val="24"/>
        </w:rPr>
        <w:t xml:space="preserve">Theme-based item </w:t>
      </w:r>
    </w:p>
    <w:p w14:paraId="1041A977" w14:textId="77777777" w:rsidR="001607B4" w:rsidRDefault="001607B4" w:rsidP="00315B69">
      <w:pPr>
        <w:numPr>
          <w:ilvl w:val="1"/>
          <w:numId w:val="9"/>
        </w:numPr>
        <w:spacing w:after="5" w:line="251" w:lineRule="auto"/>
        <w:ind w:hanging="360"/>
      </w:pPr>
      <w:r>
        <w:rPr>
          <w:rFonts w:ascii="Arial" w:hAnsi="Arial" w:cs="Arial"/>
          <w:sz w:val="24"/>
        </w:rPr>
        <w:t xml:space="preserve">Article Not Listed </w:t>
      </w:r>
    </w:p>
    <w:p w14:paraId="420EF127" w14:textId="77777777" w:rsidR="001607B4" w:rsidRDefault="001607B4">
      <w:pPr>
        <w:spacing w:after="0"/>
        <w:ind w:left="53"/>
        <w:jc w:val="center"/>
      </w:pPr>
      <w:r>
        <w:rPr>
          <w:rFonts w:ascii="Bradley Hand ITC" w:hAnsi="Bradley Hand ITC" w:cs="Bradley Hand ITC"/>
          <w:sz w:val="24"/>
        </w:rPr>
        <w:t xml:space="preserve">                                                                              </w:t>
      </w:r>
    </w:p>
    <w:tbl>
      <w:tblPr>
        <w:tblpPr w:vertAnchor="text" w:tblpY="190"/>
        <w:tblOverlap w:val="never"/>
        <w:tblW w:w="10001" w:type="dxa"/>
        <w:tblLayout w:type="fixed"/>
        <w:tblCellMar>
          <w:top w:w="72" w:type="dxa"/>
          <w:left w:w="0" w:type="dxa"/>
          <w:right w:w="115" w:type="dxa"/>
        </w:tblCellMar>
        <w:tblLook w:val="00A0" w:firstRow="1" w:lastRow="0" w:firstColumn="1" w:lastColumn="0" w:noHBand="0" w:noVBand="0"/>
      </w:tblPr>
      <w:tblGrid>
        <w:gridCol w:w="1429"/>
        <w:gridCol w:w="538"/>
        <w:gridCol w:w="883"/>
        <w:gridCol w:w="711"/>
        <w:gridCol w:w="574"/>
        <w:gridCol w:w="135"/>
        <w:gridCol w:w="5731"/>
      </w:tblGrid>
      <w:tr w:rsidR="001607B4" w14:paraId="0EDEF4B3" w14:textId="77777777">
        <w:trPr>
          <w:trHeight w:val="376"/>
        </w:trPr>
        <w:tc>
          <w:tcPr>
            <w:tcW w:w="1429" w:type="dxa"/>
            <w:tcBorders>
              <w:top w:val="single" w:sz="6" w:space="0" w:color="000000"/>
              <w:left w:val="single" w:sz="6" w:space="0" w:color="000000"/>
              <w:bottom w:val="single" w:sz="6" w:space="0" w:color="000000"/>
              <w:right w:val="nil"/>
            </w:tcBorders>
          </w:tcPr>
          <w:p w14:paraId="5246447A" w14:textId="77777777" w:rsidR="001607B4" w:rsidRDefault="001607B4" w:rsidP="00C67B3F">
            <w:pPr>
              <w:spacing w:after="0" w:line="240" w:lineRule="auto"/>
            </w:pPr>
            <w:r w:rsidRPr="00C67B3F">
              <w:rPr>
                <w:rFonts w:ascii="Arial" w:hAnsi="Arial" w:cs="Arial"/>
                <w:b/>
                <w:sz w:val="24"/>
              </w:rPr>
              <w:t xml:space="preserve">Class 145 </w:t>
            </w:r>
          </w:p>
        </w:tc>
        <w:tc>
          <w:tcPr>
            <w:tcW w:w="538" w:type="dxa"/>
            <w:tcBorders>
              <w:top w:val="single" w:sz="6" w:space="0" w:color="000000"/>
              <w:left w:val="nil"/>
              <w:bottom w:val="single" w:sz="6" w:space="0" w:color="000000"/>
              <w:right w:val="nil"/>
            </w:tcBorders>
          </w:tcPr>
          <w:p w14:paraId="6CBDD7F5" w14:textId="77777777" w:rsidR="001607B4" w:rsidRDefault="001607B4" w:rsidP="00C67B3F">
            <w:pPr>
              <w:spacing w:after="0" w:line="240" w:lineRule="auto"/>
            </w:pPr>
            <w:r w:rsidRPr="00C67B3F">
              <w:rPr>
                <w:rFonts w:ascii="Arial" w:hAnsi="Arial" w:cs="Arial"/>
                <w:b/>
                <w:sz w:val="24"/>
              </w:rPr>
              <w:t xml:space="preserve"> </w:t>
            </w:r>
          </w:p>
        </w:tc>
        <w:tc>
          <w:tcPr>
            <w:tcW w:w="883" w:type="dxa"/>
            <w:tcBorders>
              <w:top w:val="single" w:sz="6" w:space="0" w:color="000000"/>
              <w:left w:val="nil"/>
              <w:bottom w:val="single" w:sz="6" w:space="0" w:color="000000"/>
              <w:right w:val="nil"/>
            </w:tcBorders>
          </w:tcPr>
          <w:p w14:paraId="4A12B176" w14:textId="77777777" w:rsidR="001607B4" w:rsidRDefault="001607B4" w:rsidP="00C67B3F">
            <w:pPr>
              <w:spacing w:after="0" w:line="240" w:lineRule="auto"/>
              <w:ind w:left="176"/>
            </w:pPr>
          </w:p>
        </w:tc>
        <w:tc>
          <w:tcPr>
            <w:tcW w:w="711" w:type="dxa"/>
            <w:tcBorders>
              <w:top w:val="single" w:sz="6" w:space="0" w:color="000000"/>
              <w:left w:val="nil"/>
              <w:bottom w:val="single" w:sz="6" w:space="0" w:color="000000"/>
              <w:right w:val="nil"/>
            </w:tcBorders>
          </w:tcPr>
          <w:p w14:paraId="4A2EE597" w14:textId="77777777" w:rsidR="001607B4" w:rsidRDefault="001607B4" w:rsidP="00C67B3F">
            <w:pPr>
              <w:spacing w:after="0" w:line="240" w:lineRule="auto"/>
            </w:pPr>
            <w:r w:rsidRPr="00C67B3F">
              <w:rPr>
                <w:rFonts w:ascii="Arial" w:hAnsi="Arial" w:cs="Arial"/>
                <w:b/>
                <w:sz w:val="24"/>
              </w:rPr>
              <w:t xml:space="preserve"> </w:t>
            </w:r>
          </w:p>
        </w:tc>
        <w:tc>
          <w:tcPr>
            <w:tcW w:w="574" w:type="dxa"/>
            <w:tcBorders>
              <w:top w:val="single" w:sz="6" w:space="0" w:color="000000"/>
              <w:left w:val="nil"/>
              <w:bottom w:val="single" w:sz="6" w:space="0" w:color="000000"/>
              <w:right w:val="nil"/>
            </w:tcBorders>
          </w:tcPr>
          <w:p w14:paraId="042AB703" w14:textId="77777777" w:rsidR="001607B4" w:rsidRDefault="001607B4" w:rsidP="00C67B3F">
            <w:pPr>
              <w:spacing w:after="0" w:line="240" w:lineRule="auto"/>
            </w:pPr>
            <w:r w:rsidRPr="00C67B3F">
              <w:rPr>
                <w:rFonts w:ascii="Arial" w:hAnsi="Arial" w:cs="Arial"/>
                <w:b/>
                <w:sz w:val="24"/>
              </w:rPr>
              <w:t xml:space="preserve"> </w:t>
            </w:r>
          </w:p>
        </w:tc>
        <w:tc>
          <w:tcPr>
            <w:tcW w:w="135" w:type="dxa"/>
            <w:tcBorders>
              <w:top w:val="single" w:sz="6" w:space="0" w:color="000000"/>
              <w:left w:val="nil"/>
              <w:bottom w:val="single" w:sz="6" w:space="0" w:color="000000"/>
              <w:right w:val="nil"/>
            </w:tcBorders>
          </w:tcPr>
          <w:p w14:paraId="75BBA9CE" w14:textId="77777777" w:rsidR="001607B4" w:rsidRDefault="001607B4" w:rsidP="00C67B3F">
            <w:pPr>
              <w:spacing w:after="0" w:line="240" w:lineRule="auto"/>
              <w:ind w:left="138"/>
            </w:pPr>
            <w:r w:rsidRPr="00C67B3F">
              <w:rPr>
                <w:rFonts w:ascii="Arial" w:hAnsi="Arial" w:cs="Arial"/>
                <w:b/>
                <w:sz w:val="24"/>
              </w:rPr>
              <w:t xml:space="preserve"> </w:t>
            </w:r>
          </w:p>
        </w:tc>
        <w:tc>
          <w:tcPr>
            <w:tcW w:w="5731" w:type="dxa"/>
            <w:tcBorders>
              <w:top w:val="single" w:sz="6" w:space="0" w:color="000000"/>
              <w:left w:val="nil"/>
              <w:bottom w:val="single" w:sz="6" w:space="0" w:color="000000"/>
              <w:right w:val="single" w:sz="6" w:space="0" w:color="000000"/>
            </w:tcBorders>
          </w:tcPr>
          <w:p w14:paraId="3B6E3B1F" w14:textId="77777777" w:rsidR="001607B4" w:rsidRDefault="001607B4" w:rsidP="00C67B3F">
            <w:pPr>
              <w:spacing w:after="0" w:line="240" w:lineRule="auto"/>
              <w:ind w:left="-105" w:firstLine="105"/>
            </w:pPr>
            <w:r w:rsidRPr="00C67B3F">
              <w:rPr>
                <w:rFonts w:ascii="Arial" w:hAnsi="Arial" w:cs="Arial"/>
                <w:b/>
                <w:sz w:val="24"/>
              </w:rPr>
              <w:t xml:space="preserve">DECORATIVE ART </w:t>
            </w:r>
          </w:p>
        </w:tc>
      </w:tr>
    </w:tbl>
    <w:p w14:paraId="1A5E21BD" w14:textId="77777777" w:rsidR="00C12DD8" w:rsidRDefault="00C12DD8">
      <w:pPr>
        <w:spacing w:after="5" w:line="250" w:lineRule="auto"/>
        <w:ind w:left="10" w:hanging="10"/>
        <w:rPr>
          <w:rFonts w:ascii="Arial" w:hAnsi="Arial" w:cs="Arial"/>
          <w:sz w:val="26"/>
        </w:rPr>
      </w:pPr>
    </w:p>
    <w:p w14:paraId="284117AB" w14:textId="77777777" w:rsidR="00C12DD8" w:rsidRDefault="00C12DD8">
      <w:pPr>
        <w:spacing w:after="5" w:line="250" w:lineRule="auto"/>
        <w:ind w:left="10" w:hanging="10"/>
        <w:rPr>
          <w:rFonts w:ascii="Arial" w:hAnsi="Arial" w:cs="Arial"/>
          <w:sz w:val="26"/>
        </w:rPr>
      </w:pPr>
    </w:p>
    <w:p w14:paraId="6435C3F3" w14:textId="77777777" w:rsidR="00C12DD8" w:rsidRDefault="00C12DD8">
      <w:pPr>
        <w:spacing w:after="5" w:line="250" w:lineRule="auto"/>
        <w:ind w:left="10" w:hanging="10"/>
        <w:rPr>
          <w:rFonts w:ascii="Arial" w:hAnsi="Arial" w:cs="Arial"/>
          <w:sz w:val="26"/>
        </w:rPr>
      </w:pPr>
    </w:p>
    <w:p w14:paraId="7DAB3064" w14:textId="77777777" w:rsidR="001607B4" w:rsidRDefault="001607B4">
      <w:pPr>
        <w:spacing w:after="5" w:line="250" w:lineRule="auto"/>
        <w:ind w:left="10" w:hanging="10"/>
      </w:pPr>
      <w:r>
        <w:rPr>
          <w:rFonts w:ascii="Arial" w:hAnsi="Arial" w:cs="Arial"/>
          <w:sz w:val="26"/>
        </w:rPr>
        <w:t xml:space="preserve">Decorative Art is a diverse Art Form utilizing a variety of techniques and media to decorate functional and non-functional surfaces.   </w:t>
      </w:r>
    </w:p>
    <w:p w14:paraId="2B6C7AD8" w14:textId="77777777" w:rsidR="001607B4" w:rsidRDefault="001607B4">
      <w:pPr>
        <w:spacing w:after="0"/>
      </w:pPr>
      <w:r>
        <w:rPr>
          <w:rFonts w:ascii="Arial" w:hAnsi="Arial" w:cs="Arial"/>
          <w:sz w:val="26"/>
        </w:rPr>
        <w:t xml:space="preserve"> </w:t>
      </w:r>
    </w:p>
    <w:p w14:paraId="7BB17686" w14:textId="77777777" w:rsidR="001607B4" w:rsidRDefault="00166669">
      <w:pPr>
        <w:spacing w:after="0"/>
        <w:ind w:left="361"/>
      </w:pPr>
      <w:r>
        <w:rPr>
          <w:noProof/>
        </w:rPr>
        <w:drawing>
          <wp:anchor distT="0" distB="0" distL="114300" distR="114300" simplePos="0" relativeHeight="251656192" behindDoc="0" locked="0" layoutInCell="1" allowOverlap="1" wp14:anchorId="051521FA" wp14:editId="16C52593">
            <wp:simplePos x="0" y="0"/>
            <wp:positionH relativeFrom="column">
              <wp:posOffset>5143500</wp:posOffset>
            </wp:positionH>
            <wp:positionV relativeFrom="paragraph">
              <wp:posOffset>75565</wp:posOffset>
            </wp:positionV>
            <wp:extent cx="1390650" cy="1590040"/>
            <wp:effectExtent l="0" t="0" r="0" b="0"/>
            <wp:wrapThrough wrapText="bothSides">
              <wp:wrapPolygon edited="0">
                <wp:start x="0" y="0"/>
                <wp:lineTo x="0" y="21220"/>
                <wp:lineTo x="21304" y="21220"/>
                <wp:lineTo x="21304" y="0"/>
                <wp:lineTo x="0" y="0"/>
              </wp:wrapPolygon>
            </wp:wrapThrough>
            <wp:docPr id="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7B4">
        <w:rPr>
          <w:rFonts w:ascii="Arial" w:hAnsi="Arial" w:cs="Arial"/>
          <w:b/>
          <w:sz w:val="26"/>
        </w:rPr>
        <w:t xml:space="preserve">Lot: </w:t>
      </w:r>
    </w:p>
    <w:p w14:paraId="621CEC83" w14:textId="77777777" w:rsidR="001607B4" w:rsidRDefault="001607B4">
      <w:pPr>
        <w:numPr>
          <w:ilvl w:val="0"/>
          <w:numId w:val="10"/>
        </w:numPr>
        <w:spacing w:after="5" w:line="250" w:lineRule="auto"/>
        <w:ind w:hanging="360"/>
      </w:pPr>
      <w:r>
        <w:rPr>
          <w:rFonts w:ascii="Arial" w:hAnsi="Arial" w:cs="Arial"/>
          <w:sz w:val="26"/>
        </w:rPr>
        <w:t xml:space="preserve">Fabric </w:t>
      </w:r>
    </w:p>
    <w:p w14:paraId="0AAA44EB" w14:textId="77777777" w:rsidR="001607B4" w:rsidRDefault="001607B4">
      <w:pPr>
        <w:numPr>
          <w:ilvl w:val="0"/>
          <w:numId w:val="10"/>
        </w:numPr>
        <w:spacing w:after="5" w:line="250" w:lineRule="auto"/>
        <w:ind w:hanging="360"/>
      </w:pPr>
      <w:r>
        <w:rPr>
          <w:rFonts w:ascii="Arial" w:hAnsi="Arial" w:cs="Arial"/>
          <w:sz w:val="26"/>
        </w:rPr>
        <w:t xml:space="preserve">Faux Finish </w:t>
      </w:r>
    </w:p>
    <w:p w14:paraId="4122B15B" w14:textId="77777777" w:rsidR="001607B4" w:rsidRDefault="001607B4">
      <w:pPr>
        <w:numPr>
          <w:ilvl w:val="0"/>
          <w:numId w:val="10"/>
        </w:numPr>
        <w:spacing w:after="5" w:line="250" w:lineRule="auto"/>
        <w:ind w:hanging="360"/>
      </w:pPr>
      <w:r>
        <w:rPr>
          <w:rFonts w:ascii="Arial" w:hAnsi="Arial" w:cs="Arial"/>
          <w:sz w:val="26"/>
        </w:rPr>
        <w:t xml:space="preserve">Miniature with easel – Image no larger than 3 x 3 inches </w:t>
      </w:r>
    </w:p>
    <w:p w14:paraId="6AFABC8F" w14:textId="77777777" w:rsidR="001607B4" w:rsidRDefault="001607B4">
      <w:pPr>
        <w:numPr>
          <w:ilvl w:val="0"/>
          <w:numId w:val="10"/>
        </w:numPr>
        <w:spacing w:after="5" w:line="250" w:lineRule="auto"/>
        <w:ind w:hanging="360"/>
      </w:pPr>
      <w:r>
        <w:rPr>
          <w:rFonts w:ascii="Arial" w:hAnsi="Arial" w:cs="Arial"/>
          <w:sz w:val="26"/>
        </w:rPr>
        <w:t xml:space="preserve">Silk </w:t>
      </w:r>
    </w:p>
    <w:p w14:paraId="3020A53F" w14:textId="77777777" w:rsidR="001607B4" w:rsidRDefault="001607B4">
      <w:pPr>
        <w:numPr>
          <w:ilvl w:val="0"/>
          <w:numId w:val="10"/>
        </w:numPr>
        <w:spacing w:after="5" w:line="250" w:lineRule="auto"/>
        <w:ind w:hanging="360"/>
      </w:pPr>
      <w:r>
        <w:rPr>
          <w:rFonts w:ascii="Arial" w:hAnsi="Arial" w:cs="Arial"/>
          <w:sz w:val="26"/>
        </w:rPr>
        <w:t xml:space="preserve">Stenciling  </w:t>
      </w:r>
    </w:p>
    <w:p w14:paraId="6F703FEB" w14:textId="77777777" w:rsidR="001607B4" w:rsidRDefault="001607B4">
      <w:pPr>
        <w:numPr>
          <w:ilvl w:val="0"/>
          <w:numId w:val="10"/>
        </w:numPr>
        <w:spacing w:after="5" w:line="250" w:lineRule="auto"/>
        <w:ind w:hanging="360"/>
      </w:pPr>
      <w:r>
        <w:rPr>
          <w:rFonts w:ascii="Arial" w:hAnsi="Arial" w:cs="Arial"/>
          <w:sz w:val="26"/>
        </w:rPr>
        <w:t xml:space="preserve">Porcelain/china painting </w:t>
      </w:r>
    </w:p>
    <w:p w14:paraId="40511900" w14:textId="77777777" w:rsidR="001607B4" w:rsidRDefault="001607B4">
      <w:pPr>
        <w:numPr>
          <w:ilvl w:val="0"/>
          <w:numId w:val="10"/>
        </w:numPr>
        <w:spacing w:after="5" w:line="250" w:lineRule="auto"/>
        <w:ind w:hanging="360"/>
      </w:pPr>
      <w:r>
        <w:rPr>
          <w:rFonts w:ascii="Arial" w:hAnsi="Arial" w:cs="Arial"/>
          <w:sz w:val="26"/>
        </w:rPr>
        <w:t xml:space="preserve">Original </w:t>
      </w:r>
    </w:p>
    <w:p w14:paraId="0238EDF2" w14:textId="77777777" w:rsidR="001607B4" w:rsidRDefault="001607B4">
      <w:pPr>
        <w:numPr>
          <w:ilvl w:val="0"/>
          <w:numId w:val="10"/>
        </w:numPr>
        <w:spacing w:after="5" w:line="250" w:lineRule="auto"/>
        <w:ind w:hanging="360"/>
      </w:pPr>
      <w:r>
        <w:rPr>
          <w:rFonts w:ascii="Arial" w:hAnsi="Arial" w:cs="Arial"/>
          <w:sz w:val="26"/>
        </w:rPr>
        <w:t xml:space="preserve">Theme-based item </w:t>
      </w:r>
    </w:p>
    <w:p w14:paraId="5D0D0154" w14:textId="77777777" w:rsidR="001607B4" w:rsidRDefault="001607B4" w:rsidP="00C07FDA">
      <w:pPr>
        <w:numPr>
          <w:ilvl w:val="0"/>
          <w:numId w:val="10"/>
        </w:numPr>
        <w:spacing w:after="5" w:line="250" w:lineRule="auto"/>
        <w:ind w:hanging="360"/>
      </w:pPr>
      <w:r>
        <w:rPr>
          <w:rFonts w:ascii="Arial" w:hAnsi="Arial" w:cs="Arial"/>
          <w:sz w:val="26"/>
        </w:rPr>
        <w:t xml:space="preserve">Article Not Listed </w:t>
      </w:r>
      <w:r w:rsidRPr="00C07FDA">
        <w:rPr>
          <w:rFonts w:ascii="Bradley Hand ITC" w:hAnsi="Bradley Hand ITC" w:cs="Bradley Hand ITC"/>
          <w:sz w:val="24"/>
        </w:rPr>
        <w:t xml:space="preserve"> </w:t>
      </w:r>
    </w:p>
    <w:p w14:paraId="56F8D7FF" w14:textId="77777777" w:rsidR="001607B4" w:rsidRDefault="001607B4" w:rsidP="009074F9">
      <w:pPr>
        <w:spacing w:after="0"/>
        <w:rPr>
          <w:noProof/>
        </w:rPr>
      </w:pPr>
      <w:r>
        <w:rPr>
          <w:noProof/>
        </w:rPr>
        <w:t xml:space="preserve">                                                                                                                                         </w:t>
      </w:r>
      <w:r w:rsidRPr="0025371C">
        <w:rPr>
          <w:noProof/>
        </w:rPr>
        <w:t xml:space="preserve"> </w:t>
      </w:r>
      <w:r>
        <w:rPr>
          <w:rFonts w:ascii="Arial" w:hAnsi="Arial" w:cs="Arial"/>
          <w:b/>
          <w:sz w:val="24"/>
        </w:rPr>
        <w:t xml:space="preserve"> </w:t>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135"/>
        <w:gridCol w:w="6458"/>
      </w:tblGrid>
      <w:tr w:rsidR="001607B4" w14:paraId="478B3DDF" w14:textId="77777777">
        <w:trPr>
          <w:trHeight w:val="329"/>
        </w:trPr>
        <w:tc>
          <w:tcPr>
            <w:tcW w:w="1913" w:type="dxa"/>
            <w:tcBorders>
              <w:top w:val="single" w:sz="2" w:space="0" w:color="000000"/>
              <w:left w:val="single" w:sz="2" w:space="0" w:color="000000"/>
              <w:bottom w:val="single" w:sz="2" w:space="0" w:color="000000"/>
              <w:right w:val="nil"/>
            </w:tcBorders>
          </w:tcPr>
          <w:p w14:paraId="2383325F" w14:textId="77777777" w:rsidR="001607B4" w:rsidRDefault="001607B4" w:rsidP="00C67B3F">
            <w:pPr>
              <w:spacing w:after="0" w:line="240" w:lineRule="auto"/>
              <w:ind w:left="112"/>
            </w:pPr>
            <w:r w:rsidRPr="00C67B3F">
              <w:rPr>
                <w:rFonts w:ascii="Arial" w:hAnsi="Arial" w:cs="Arial"/>
                <w:b/>
                <w:sz w:val="24"/>
              </w:rPr>
              <w:t xml:space="preserve">CLASS     150 </w:t>
            </w:r>
          </w:p>
        </w:tc>
        <w:tc>
          <w:tcPr>
            <w:tcW w:w="720" w:type="dxa"/>
            <w:tcBorders>
              <w:top w:val="single" w:sz="2" w:space="0" w:color="000000"/>
              <w:left w:val="nil"/>
              <w:bottom w:val="single" w:sz="2" w:space="0" w:color="000000"/>
              <w:right w:val="nil"/>
            </w:tcBorders>
          </w:tcPr>
          <w:p w14:paraId="7B302D17"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023ECF9C"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3EAF37B6" w14:textId="77777777" w:rsidR="001607B4" w:rsidRDefault="001607B4" w:rsidP="00C67B3F">
            <w:pPr>
              <w:spacing w:after="0" w:line="240" w:lineRule="auto"/>
            </w:pPr>
            <w:r w:rsidRPr="00C67B3F">
              <w:rPr>
                <w:rFonts w:ascii="Arial" w:hAnsi="Arial" w:cs="Arial"/>
                <w:b/>
                <w:sz w:val="24"/>
              </w:rPr>
              <w:t xml:space="preserve"> </w:t>
            </w:r>
          </w:p>
        </w:tc>
        <w:tc>
          <w:tcPr>
            <w:tcW w:w="135" w:type="dxa"/>
            <w:tcBorders>
              <w:top w:val="single" w:sz="2" w:space="0" w:color="000000"/>
              <w:left w:val="nil"/>
              <w:bottom w:val="single" w:sz="2" w:space="0" w:color="000000"/>
              <w:right w:val="nil"/>
            </w:tcBorders>
          </w:tcPr>
          <w:p w14:paraId="62F9291E" w14:textId="77777777" w:rsidR="001607B4" w:rsidRDefault="001607B4" w:rsidP="00C67B3F">
            <w:pPr>
              <w:spacing w:after="0" w:line="240" w:lineRule="auto"/>
            </w:pPr>
            <w:r w:rsidRPr="00C67B3F">
              <w:rPr>
                <w:rFonts w:ascii="Arial" w:hAnsi="Arial" w:cs="Arial"/>
                <w:b/>
                <w:sz w:val="24"/>
              </w:rPr>
              <w:t xml:space="preserve"> </w:t>
            </w:r>
          </w:p>
        </w:tc>
        <w:tc>
          <w:tcPr>
            <w:tcW w:w="6458" w:type="dxa"/>
            <w:tcBorders>
              <w:top w:val="single" w:sz="2" w:space="0" w:color="000000"/>
              <w:left w:val="nil"/>
              <w:bottom w:val="single" w:sz="2" w:space="0" w:color="000000"/>
              <w:right w:val="single" w:sz="2" w:space="0" w:color="000000"/>
            </w:tcBorders>
          </w:tcPr>
          <w:p w14:paraId="0BAB593D" w14:textId="77777777" w:rsidR="001607B4" w:rsidRDefault="001607B4" w:rsidP="00C67B3F">
            <w:pPr>
              <w:spacing w:after="0" w:line="240" w:lineRule="auto"/>
            </w:pPr>
            <w:r w:rsidRPr="00C67B3F">
              <w:rPr>
                <w:rFonts w:ascii="Arial" w:hAnsi="Arial" w:cs="Arial"/>
                <w:b/>
                <w:sz w:val="24"/>
              </w:rPr>
              <w:t>HOLIDAY ON PARADE (All holidays accepted)</w:t>
            </w:r>
          </w:p>
        </w:tc>
      </w:tr>
    </w:tbl>
    <w:p w14:paraId="43D15D24" w14:textId="77777777" w:rsidR="001607B4" w:rsidRDefault="001607B4" w:rsidP="009074F9">
      <w:pPr>
        <w:spacing w:after="10" w:line="249" w:lineRule="auto"/>
        <w:ind w:left="355" w:hanging="10"/>
      </w:pPr>
      <w:r>
        <w:rPr>
          <w:rFonts w:ascii="Arial" w:hAnsi="Arial" w:cs="Arial"/>
          <w:b/>
          <w:sz w:val="24"/>
        </w:rPr>
        <w:t xml:space="preserve">Lot: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5"/>
        <w:gridCol w:w="6549"/>
        <w:gridCol w:w="180"/>
      </w:tblGrid>
      <w:tr w:rsidR="001607B4" w:rsidRPr="00FE431E" w14:paraId="2A4AD3A5" w14:textId="77777777">
        <w:tc>
          <w:tcPr>
            <w:tcW w:w="0" w:type="auto"/>
            <w:tcBorders>
              <w:top w:val="nil"/>
              <w:left w:val="nil"/>
              <w:bottom w:val="nil"/>
              <w:right w:val="nil"/>
            </w:tcBorders>
          </w:tcPr>
          <w:p w14:paraId="51EF12B5" w14:textId="77777777" w:rsidR="001607B4" w:rsidRPr="00FE431E" w:rsidRDefault="001607B4" w:rsidP="00C67B3F">
            <w:pPr>
              <w:pStyle w:val="ListParagraph"/>
              <w:numPr>
                <w:ilvl w:val="0"/>
                <w:numId w:val="39"/>
              </w:numPr>
              <w:spacing w:after="0" w:line="251" w:lineRule="auto"/>
            </w:pPr>
            <w:r w:rsidRPr="00C67B3F">
              <w:rPr>
                <w:rFonts w:ascii="Arial" w:hAnsi="Arial" w:cs="Arial"/>
                <w:sz w:val="24"/>
              </w:rPr>
              <w:t xml:space="preserve">Table Centerpiece </w:t>
            </w:r>
          </w:p>
        </w:tc>
        <w:tc>
          <w:tcPr>
            <w:tcW w:w="6729" w:type="dxa"/>
            <w:gridSpan w:val="2"/>
            <w:tcBorders>
              <w:top w:val="nil"/>
              <w:left w:val="nil"/>
              <w:bottom w:val="nil"/>
              <w:right w:val="nil"/>
            </w:tcBorders>
          </w:tcPr>
          <w:p w14:paraId="5BAD816B" w14:textId="77777777" w:rsidR="001607B4" w:rsidRPr="00C67B3F" w:rsidRDefault="001607B4" w:rsidP="00C67B3F">
            <w:pPr>
              <w:pStyle w:val="ListParagraph"/>
              <w:numPr>
                <w:ilvl w:val="0"/>
                <w:numId w:val="10"/>
              </w:numPr>
              <w:spacing w:after="0" w:line="252" w:lineRule="auto"/>
              <w:ind w:left="0"/>
              <w:rPr>
                <w:rFonts w:ascii="Arial" w:hAnsi="Arial" w:cs="Arial"/>
                <w:sz w:val="24"/>
              </w:rPr>
            </w:pPr>
            <w:r w:rsidRPr="00C67B3F">
              <w:rPr>
                <w:rFonts w:ascii="Arial" w:hAnsi="Arial" w:cs="Arial"/>
                <w:sz w:val="24"/>
              </w:rPr>
              <w:t>Handmade Christmas Tree (2 ft. maximum)</w:t>
            </w:r>
          </w:p>
        </w:tc>
      </w:tr>
      <w:tr w:rsidR="001607B4" w:rsidRPr="00FE431E" w14:paraId="07B68018" w14:textId="77777777">
        <w:tc>
          <w:tcPr>
            <w:tcW w:w="0" w:type="auto"/>
            <w:tcBorders>
              <w:top w:val="nil"/>
              <w:left w:val="nil"/>
              <w:bottom w:val="nil"/>
              <w:right w:val="nil"/>
            </w:tcBorders>
          </w:tcPr>
          <w:p w14:paraId="13A61864" w14:textId="77777777" w:rsidR="001607B4" w:rsidRPr="00C67B3F" w:rsidRDefault="001607B4" w:rsidP="00C67B3F">
            <w:pPr>
              <w:pStyle w:val="ListParagraph"/>
              <w:numPr>
                <w:ilvl w:val="0"/>
                <w:numId w:val="39"/>
              </w:numPr>
              <w:spacing w:after="0" w:line="251" w:lineRule="auto"/>
              <w:rPr>
                <w:rFonts w:ascii="Arial" w:hAnsi="Arial" w:cs="Arial"/>
                <w:sz w:val="24"/>
              </w:rPr>
            </w:pPr>
            <w:r w:rsidRPr="00C67B3F">
              <w:rPr>
                <w:rFonts w:ascii="Arial" w:hAnsi="Arial" w:cs="Arial"/>
                <w:sz w:val="24"/>
              </w:rPr>
              <w:t>Wreath &amp; Door Decoration</w:t>
            </w:r>
          </w:p>
        </w:tc>
        <w:tc>
          <w:tcPr>
            <w:tcW w:w="6729" w:type="dxa"/>
            <w:gridSpan w:val="2"/>
            <w:tcBorders>
              <w:top w:val="nil"/>
              <w:left w:val="nil"/>
              <w:bottom w:val="nil"/>
              <w:right w:val="nil"/>
            </w:tcBorders>
          </w:tcPr>
          <w:p w14:paraId="660277B0" w14:textId="77777777" w:rsidR="001607B4" w:rsidRPr="00FE431E" w:rsidRDefault="001607B4" w:rsidP="00C67B3F">
            <w:pPr>
              <w:pStyle w:val="ListParagraph"/>
              <w:numPr>
                <w:ilvl w:val="0"/>
                <w:numId w:val="10"/>
              </w:numPr>
              <w:spacing w:after="0" w:line="252" w:lineRule="auto"/>
              <w:ind w:left="0"/>
            </w:pPr>
            <w:r w:rsidRPr="00C67B3F">
              <w:rPr>
                <w:rFonts w:ascii="Arial" w:hAnsi="Arial" w:cs="Arial"/>
                <w:sz w:val="24"/>
              </w:rPr>
              <w:t>Toys, Stuffed Animals (not crocheted or knitted)</w:t>
            </w:r>
          </w:p>
        </w:tc>
      </w:tr>
      <w:tr w:rsidR="001607B4" w:rsidRPr="00FE431E" w14:paraId="0E014A1C" w14:textId="77777777">
        <w:tc>
          <w:tcPr>
            <w:tcW w:w="0" w:type="auto"/>
            <w:tcBorders>
              <w:top w:val="nil"/>
              <w:left w:val="nil"/>
              <w:bottom w:val="nil"/>
              <w:right w:val="nil"/>
            </w:tcBorders>
          </w:tcPr>
          <w:p w14:paraId="7F5CD46F" w14:textId="77777777" w:rsidR="001607B4" w:rsidRPr="00FE431E" w:rsidRDefault="001607B4" w:rsidP="00C67B3F">
            <w:pPr>
              <w:pStyle w:val="ListParagraph"/>
              <w:numPr>
                <w:ilvl w:val="0"/>
                <w:numId w:val="39"/>
              </w:numPr>
              <w:spacing w:after="0" w:line="251" w:lineRule="auto"/>
            </w:pPr>
            <w:r w:rsidRPr="00C67B3F">
              <w:rPr>
                <w:rFonts w:ascii="Arial" w:hAnsi="Arial" w:cs="Arial"/>
                <w:sz w:val="24"/>
              </w:rPr>
              <w:t>Wall Hanging</w:t>
            </w:r>
          </w:p>
        </w:tc>
        <w:tc>
          <w:tcPr>
            <w:tcW w:w="6729" w:type="dxa"/>
            <w:gridSpan w:val="2"/>
            <w:tcBorders>
              <w:top w:val="nil"/>
              <w:left w:val="nil"/>
              <w:bottom w:val="nil"/>
              <w:right w:val="nil"/>
            </w:tcBorders>
          </w:tcPr>
          <w:p w14:paraId="274E9D9D" w14:textId="77777777" w:rsidR="001607B4" w:rsidRPr="00C67B3F" w:rsidRDefault="001607B4" w:rsidP="00C67B3F">
            <w:pPr>
              <w:pStyle w:val="ListParagraph"/>
              <w:numPr>
                <w:ilvl w:val="0"/>
                <w:numId w:val="10"/>
              </w:numPr>
              <w:spacing w:after="0" w:line="252" w:lineRule="auto"/>
              <w:ind w:left="0"/>
              <w:rPr>
                <w:rFonts w:ascii="Arial" w:hAnsi="Arial" w:cs="Arial"/>
                <w:sz w:val="24"/>
              </w:rPr>
            </w:pPr>
            <w:r w:rsidRPr="00C67B3F">
              <w:rPr>
                <w:rFonts w:ascii="Arial" w:hAnsi="Arial" w:cs="Arial"/>
                <w:sz w:val="24"/>
              </w:rPr>
              <w:t>Dolls (not crocheted or knitted)</w:t>
            </w:r>
          </w:p>
        </w:tc>
      </w:tr>
      <w:tr w:rsidR="001607B4" w:rsidRPr="00FE431E" w14:paraId="04267702" w14:textId="77777777">
        <w:tc>
          <w:tcPr>
            <w:tcW w:w="0" w:type="auto"/>
            <w:tcBorders>
              <w:top w:val="nil"/>
              <w:left w:val="nil"/>
              <w:bottom w:val="nil"/>
              <w:right w:val="nil"/>
            </w:tcBorders>
          </w:tcPr>
          <w:p w14:paraId="6284BEE1" w14:textId="77777777" w:rsidR="001607B4" w:rsidRPr="00C67B3F" w:rsidRDefault="001607B4" w:rsidP="00C67B3F">
            <w:pPr>
              <w:pStyle w:val="ListParagraph"/>
              <w:numPr>
                <w:ilvl w:val="0"/>
                <w:numId w:val="39"/>
              </w:numPr>
              <w:spacing w:after="0" w:line="251" w:lineRule="auto"/>
              <w:rPr>
                <w:rFonts w:ascii="Arial" w:hAnsi="Arial" w:cs="Arial"/>
                <w:sz w:val="24"/>
              </w:rPr>
            </w:pPr>
            <w:r w:rsidRPr="00C67B3F">
              <w:rPr>
                <w:rFonts w:ascii="Arial" w:hAnsi="Arial" w:cs="Arial"/>
                <w:sz w:val="24"/>
              </w:rPr>
              <w:t>Table Top Accessory</w:t>
            </w:r>
          </w:p>
        </w:tc>
        <w:tc>
          <w:tcPr>
            <w:tcW w:w="6729" w:type="dxa"/>
            <w:gridSpan w:val="2"/>
            <w:tcBorders>
              <w:top w:val="nil"/>
              <w:left w:val="nil"/>
              <w:bottom w:val="nil"/>
              <w:right w:val="nil"/>
            </w:tcBorders>
          </w:tcPr>
          <w:p w14:paraId="199BAC1C" w14:textId="77777777" w:rsidR="001607B4" w:rsidRPr="00FE431E" w:rsidRDefault="001607B4" w:rsidP="00C67B3F">
            <w:pPr>
              <w:pStyle w:val="ListParagraph"/>
              <w:numPr>
                <w:ilvl w:val="0"/>
                <w:numId w:val="10"/>
              </w:numPr>
              <w:spacing w:after="0" w:line="252" w:lineRule="auto"/>
              <w:ind w:left="0"/>
            </w:pPr>
            <w:r w:rsidRPr="00C67B3F">
              <w:rPr>
                <w:rFonts w:ascii="Arial" w:hAnsi="Arial" w:cs="Arial"/>
                <w:sz w:val="24"/>
              </w:rPr>
              <w:t xml:space="preserve">Dolls: </w:t>
            </w:r>
            <w:proofErr w:type="spellStart"/>
            <w:r w:rsidRPr="00C67B3F">
              <w:rPr>
                <w:rFonts w:ascii="Arial" w:hAnsi="Arial" w:cs="Arial"/>
                <w:sz w:val="24"/>
              </w:rPr>
              <w:t>Santas</w:t>
            </w:r>
            <w:proofErr w:type="spellEnd"/>
            <w:r w:rsidRPr="00C67B3F">
              <w:rPr>
                <w:rFonts w:ascii="Arial" w:hAnsi="Arial" w:cs="Arial"/>
                <w:sz w:val="24"/>
              </w:rPr>
              <w:t>, Elves, Angels (not crocheted or knitted)</w:t>
            </w:r>
          </w:p>
        </w:tc>
      </w:tr>
      <w:tr w:rsidR="001607B4" w:rsidRPr="00FE431E" w14:paraId="56FE1DA1" w14:textId="77777777">
        <w:tc>
          <w:tcPr>
            <w:tcW w:w="0" w:type="auto"/>
            <w:tcBorders>
              <w:top w:val="nil"/>
              <w:left w:val="nil"/>
              <w:bottom w:val="nil"/>
              <w:right w:val="nil"/>
            </w:tcBorders>
          </w:tcPr>
          <w:p w14:paraId="52B02A1E" w14:textId="77777777" w:rsidR="001607B4" w:rsidRPr="00FE431E" w:rsidRDefault="001607B4" w:rsidP="00C67B3F">
            <w:pPr>
              <w:pStyle w:val="ListParagraph"/>
              <w:numPr>
                <w:ilvl w:val="0"/>
                <w:numId w:val="39"/>
              </w:numPr>
              <w:spacing w:after="0" w:line="251" w:lineRule="auto"/>
            </w:pPr>
            <w:r w:rsidRPr="00C67B3F">
              <w:rPr>
                <w:rFonts w:ascii="Arial" w:hAnsi="Arial" w:cs="Arial"/>
                <w:sz w:val="24"/>
              </w:rPr>
              <w:t>Christmas Stocking</w:t>
            </w:r>
          </w:p>
        </w:tc>
        <w:tc>
          <w:tcPr>
            <w:tcW w:w="6729" w:type="dxa"/>
            <w:gridSpan w:val="2"/>
            <w:tcBorders>
              <w:top w:val="nil"/>
              <w:left w:val="nil"/>
              <w:bottom w:val="nil"/>
              <w:right w:val="nil"/>
            </w:tcBorders>
          </w:tcPr>
          <w:p w14:paraId="4B4CA90C" w14:textId="77777777" w:rsidR="001607B4" w:rsidRPr="00C67B3F" w:rsidRDefault="001607B4" w:rsidP="00C67B3F">
            <w:pPr>
              <w:pStyle w:val="ListParagraph"/>
              <w:numPr>
                <w:ilvl w:val="0"/>
                <w:numId w:val="10"/>
              </w:numPr>
              <w:spacing w:after="0" w:line="252" w:lineRule="auto"/>
              <w:ind w:left="0"/>
              <w:rPr>
                <w:rFonts w:ascii="Arial" w:hAnsi="Arial" w:cs="Arial"/>
                <w:sz w:val="24"/>
              </w:rPr>
            </w:pPr>
            <w:r w:rsidRPr="00C67B3F">
              <w:rPr>
                <w:rFonts w:ascii="Arial" w:hAnsi="Arial" w:cs="Arial"/>
                <w:sz w:val="24"/>
              </w:rPr>
              <w:t>Painted Sweatshirt – Holiday Theme</w:t>
            </w:r>
          </w:p>
        </w:tc>
      </w:tr>
      <w:tr w:rsidR="001607B4" w:rsidRPr="00FE431E" w14:paraId="4C415D8D" w14:textId="77777777">
        <w:tc>
          <w:tcPr>
            <w:tcW w:w="0" w:type="auto"/>
            <w:tcBorders>
              <w:top w:val="nil"/>
              <w:left w:val="nil"/>
              <w:bottom w:val="nil"/>
              <w:right w:val="nil"/>
            </w:tcBorders>
          </w:tcPr>
          <w:p w14:paraId="6DC39562" w14:textId="77777777" w:rsidR="001607B4" w:rsidRPr="00C67B3F" w:rsidRDefault="001607B4" w:rsidP="00C67B3F">
            <w:pPr>
              <w:pStyle w:val="ListParagraph"/>
              <w:numPr>
                <w:ilvl w:val="0"/>
                <w:numId w:val="39"/>
              </w:numPr>
              <w:spacing w:after="0" w:line="251" w:lineRule="auto"/>
              <w:rPr>
                <w:rFonts w:ascii="Arial" w:hAnsi="Arial" w:cs="Arial"/>
                <w:sz w:val="24"/>
              </w:rPr>
            </w:pPr>
            <w:r w:rsidRPr="00C67B3F">
              <w:rPr>
                <w:rFonts w:ascii="Arial" w:hAnsi="Arial" w:cs="Arial"/>
                <w:sz w:val="24"/>
              </w:rPr>
              <w:t>Christmas Ornaments</w:t>
            </w:r>
          </w:p>
        </w:tc>
        <w:tc>
          <w:tcPr>
            <w:tcW w:w="6729" w:type="dxa"/>
            <w:gridSpan w:val="2"/>
            <w:tcBorders>
              <w:top w:val="nil"/>
              <w:left w:val="nil"/>
              <w:bottom w:val="nil"/>
              <w:right w:val="nil"/>
            </w:tcBorders>
          </w:tcPr>
          <w:p w14:paraId="0346C006" w14:textId="77777777" w:rsidR="001607B4" w:rsidRPr="00C67B3F" w:rsidRDefault="001607B4" w:rsidP="00C67B3F">
            <w:pPr>
              <w:pStyle w:val="ListParagraph"/>
              <w:numPr>
                <w:ilvl w:val="0"/>
                <w:numId w:val="10"/>
              </w:numPr>
              <w:spacing w:after="0" w:line="252" w:lineRule="auto"/>
              <w:ind w:left="0"/>
              <w:rPr>
                <w:rFonts w:ascii="Arial" w:hAnsi="Arial" w:cs="Arial"/>
                <w:sz w:val="24"/>
              </w:rPr>
            </w:pPr>
            <w:r w:rsidRPr="00C67B3F">
              <w:rPr>
                <w:rFonts w:ascii="Arial" w:hAnsi="Arial" w:cs="Arial"/>
                <w:sz w:val="24"/>
              </w:rPr>
              <w:t>Plastic Canvas Items</w:t>
            </w:r>
          </w:p>
        </w:tc>
      </w:tr>
      <w:tr w:rsidR="001607B4" w:rsidRPr="00FE431E" w14:paraId="55E9FEB9" w14:textId="77777777">
        <w:tc>
          <w:tcPr>
            <w:tcW w:w="0" w:type="auto"/>
            <w:tcBorders>
              <w:top w:val="nil"/>
              <w:left w:val="nil"/>
              <w:bottom w:val="nil"/>
              <w:right w:val="nil"/>
            </w:tcBorders>
          </w:tcPr>
          <w:p w14:paraId="02AECCFC" w14:textId="77777777" w:rsidR="001607B4" w:rsidRPr="00FE431E" w:rsidRDefault="001607B4" w:rsidP="00C67B3F">
            <w:pPr>
              <w:pStyle w:val="ListParagraph"/>
              <w:numPr>
                <w:ilvl w:val="0"/>
                <w:numId w:val="39"/>
              </w:numPr>
              <w:spacing w:after="0" w:line="251" w:lineRule="auto"/>
            </w:pPr>
            <w:r w:rsidRPr="00C67B3F">
              <w:rPr>
                <w:rFonts w:ascii="Arial" w:hAnsi="Arial" w:cs="Arial"/>
                <w:sz w:val="24"/>
              </w:rPr>
              <w:t>Christmas Tree Skirt</w:t>
            </w:r>
          </w:p>
        </w:tc>
        <w:tc>
          <w:tcPr>
            <w:tcW w:w="6729" w:type="dxa"/>
            <w:gridSpan w:val="2"/>
            <w:tcBorders>
              <w:top w:val="nil"/>
              <w:left w:val="nil"/>
              <w:bottom w:val="nil"/>
              <w:right w:val="nil"/>
            </w:tcBorders>
          </w:tcPr>
          <w:p w14:paraId="06FA931A" w14:textId="77777777" w:rsidR="001607B4" w:rsidRPr="00FE431E" w:rsidRDefault="001607B4" w:rsidP="00C67B3F">
            <w:pPr>
              <w:pStyle w:val="ListParagraph"/>
              <w:numPr>
                <w:ilvl w:val="0"/>
                <w:numId w:val="10"/>
              </w:numPr>
              <w:spacing w:after="0" w:line="252" w:lineRule="auto"/>
              <w:ind w:left="0"/>
            </w:pPr>
            <w:r w:rsidRPr="00C67B3F">
              <w:rPr>
                <w:rFonts w:ascii="Arial" w:hAnsi="Arial" w:cs="Arial"/>
                <w:sz w:val="24"/>
              </w:rPr>
              <w:t>Theme-based items</w:t>
            </w:r>
          </w:p>
        </w:tc>
      </w:tr>
      <w:tr w:rsidR="001607B4" w:rsidRPr="00FE431E" w14:paraId="4F15B336" w14:textId="77777777">
        <w:tc>
          <w:tcPr>
            <w:tcW w:w="0" w:type="auto"/>
            <w:tcBorders>
              <w:top w:val="nil"/>
              <w:left w:val="nil"/>
              <w:bottom w:val="nil"/>
              <w:right w:val="nil"/>
            </w:tcBorders>
          </w:tcPr>
          <w:p w14:paraId="0CDDEB79" w14:textId="77777777" w:rsidR="001607B4" w:rsidRPr="00C67B3F" w:rsidRDefault="001607B4" w:rsidP="00C67B3F">
            <w:pPr>
              <w:pStyle w:val="ListParagraph"/>
              <w:numPr>
                <w:ilvl w:val="0"/>
                <w:numId w:val="39"/>
              </w:numPr>
              <w:spacing w:after="0" w:line="251" w:lineRule="auto"/>
              <w:rPr>
                <w:rFonts w:ascii="Arial" w:hAnsi="Arial" w:cs="Arial"/>
                <w:sz w:val="24"/>
              </w:rPr>
            </w:pPr>
            <w:r w:rsidRPr="00C67B3F">
              <w:rPr>
                <w:rFonts w:ascii="Arial" w:hAnsi="Arial" w:cs="Arial"/>
                <w:sz w:val="24"/>
              </w:rPr>
              <w:t>Religious Decoration</w:t>
            </w:r>
          </w:p>
        </w:tc>
        <w:tc>
          <w:tcPr>
            <w:tcW w:w="6729" w:type="dxa"/>
            <w:gridSpan w:val="2"/>
            <w:tcBorders>
              <w:top w:val="nil"/>
              <w:left w:val="nil"/>
              <w:bottom w:val="nil"/>
              <w:right w:val="nil"/>
            </w:tcBorders>
          </w:tcPr>
          <w:p w14:paraId="389F3735" w14:textId="77777777" w:rsidR="001607B4" w:rsidRPr="00C67B3F" w:rsidRDefault="001607B4" w:rsidP="00C67B3F">
            <w:pPr>
              <w:pStyle w:val="ListParagraph"/>
              <w:numPr>
                <w:ilvl w:val="0"/>
                <w:numId w:val="10"/>
              </w:numPr>
              <w:spacing w:after="0" w:line="252" w:lineRule="auto"/>
              <w:ind w:left="0"/>
              <w:rPr>
                <w:rFonts w:ascii="Arial" w:hAnsi="Arial" w:cs="Arial"/>
                <w:sz w:val="24"/>
              </w:rPr>
            </w:pPr>
            <w:r w:rsidRPr="00C67B3F">
              <w:rPr>
                <w:rFonts w:ascii="Arial" w:hAnsi="Arial" w:cs="Arial"/>
                <w:sz w:val="24"/>
              </w:rPr>
              <w:t>Article Not Listed</w:t>
            </w:r>
          </w:p>
        </w:tc>
      </w:tr>
      <w:tr w:rsidR="001607B4" w:rsidRPr="00FE431E" w14:paraId="0B05E6FA" w14:textId="77777777">
        <w:trPr>
          <w:gridAfter w:val="1"/>
          <w:wAfter w:w="180" w:type="dxa"/>
        </w:trPr>
        <w:tc>
          <w:tcPr>
            <w:tcW w:w="0" w:type="auto"/>
            <w:tcBorders>
              <w:top w:val="nil"/>
              <w:left w:val="nil"/>
              <w:bottom w:val="nil"/>
              <w:right w:val="nil"/>
            </w:tcBorders>
          </w:tcPr>
          <w:p w14:paraId="0E88F8FC" w14:textId="77777777" w:rsidR="001607B4" w:rsidRPr="00FE431E" w:rsidRDefault="001607B4" w:rsidP="00C67B3F">
            <w:pPr>
              <w:pStyle w:val="ListParagraph"/>
              <w:numPr>
                <w:ilvl w:val="0"/>
                <w:numId w:val="39"/>
              </w:numPr>
              <w:spacing w:after="5" w:line="251" w:lineRule="auto"/>
            </w:pPr>
            <w:r w:rsidRPr="00C67B3F">
              <w:rPr>
                <w:rFonts w:ascii="Arial" w:hAnsi="Arial" w:cs="Arial"/>
                <w:sz w:val="24"/>
              </w:rPr>
              <w:t>Home Accessory</w:t>
            </w:r>
          </w:p>
        </w:tc>
        <w:tc>
          <w:tcPr>
            <w:tcW w:w="6549" w:type="dxa"/>
            <w:tcBorders>
              <w:top w:val="nil"/>
              <w:left w:val="nil"/>
              <w:bottom w:val="nil"/>
              <w:right w:val="nil"/>
            </w:tcBorders>
          </w:tcPr>
          <w:p w14:paraId="37C49145" w14:textId="77777777" w:rsidR="001607B4" w:rsidRPr="00FE431E" w:rsidRDefault="001607B4" w:rsidP="00C67B3F">
            <w:pPr>
              <w:spacing w:after="5" w:line="251" w:lineRule="auto"/>
              <w:ind w:left="345"/>
            </w:pPr>
          </w:p>
        </w:tc>
      </w:tr>
    </w:tbl>
    <w:p w14:paraId="09A41CCE" w14:textId="37D4DAC2" w:rsidR="001607B4" w:rsidRDefault="001607B4" w:rsidP="00A37FB5">
      <w:pPr>
        <w:pStyle w:val="Heading2"/>
        <w:ind w:left="0" w:right="11" w:firstLine="0"/>
      </w:pPr>
      <w:r w:rsidRPr="003F6132">
        <w:rPr>
          <w:rFonts w:ascii="Century Gothic" w:hAnsi="Century Gothic" w:cs="Century Gothic"/>
          <w:color w:val="C45911"/>
          <w:sz w:val="48"/>
          <w:szCs w:val="48"/>
          <w:u w:val="none"/>
        </w:rPr>
        <w:lastRenderedPageBreak/>
        <w:t>C</w:t>
      </w:r>
      <w:r>
        <w:rPr>
          <w:rFonts w:ascii="Cambria" w:hAnsi="Cambria" w:cs="Cambria"/>
          <w:b w:val="0"/>
          <w:sz w:val="44"/>
          <w:u w:val="none" w:color="000000"/>
        </w:rPr>
        <w:t xml:space="preserve"> - </w:t>
      </w:r>
      <w:r w:rsidRPr="00D57E7B">
        <w:rPr>
          <w:color w:val="auto"/>
          <w:sz w:val="36"/>
          <w:u w:val="none" w:color="000000"/>
        </w:rPr>
        <w:t>CREATIVE CRAFTING DEPARTMENT</w:t>
      </w:r>
    </w:p>
    <w:p w14:paraId="77F1B9D0" w14:textId="77777777" w:rsidR="001607B4" w:rsidRDefault="001607B4">
      <w:pPr>
        <w:spacing w:after="5" w:line="250" w:lineRule="auto"/>
        <w:ind w:left="356" w:hanging="10"/>
      </w:pPr>
      <w:r>
        <w:rPr>
          <w:rFonts w:ascii="Arial" w:hAnsi="Arial" w:cs="Arial"/>
          <w:b/>
          <w:color w:val="993300"/>
          <w:sz w:val="24"/>
        </w:rPr>
        <w:t xml:space="preserve">Creative Crafting is open to Middle School, Secondary &amp; Adult Divisions only.  Primary and Elementary are entered under “Just </w:t>
      </w:r>
      <w:proofErr w:type="gramStart"/>
      <w:r>
        <w:rPr>
          <w:rFonts w:ascii="Arial" w:hAnsi="Arial" w:cs="Arial"/>
          <w:b/>
          <w:color w:val="993300"/>
          <w:sz w:val="24"/>
        </w:rPr>
        <w:t>For</w:t>
      </w:r>
      <w:proofErr w:type="gramEnd"/>
      <w:r>
        <w:rPr>
          <w:rFonts w:ascii="Arial" w:hAnsi="Arial" w:cs="Arial"/>
          <w:b/>
          <w:color w:val="993300"/>
          <w:sz w:val="24"/>
        </w:rPr>
        <w:t xml:space="preserve"> Kids”.  Exhibitors may enter one item per lot.  We cannot guarantee an electrical outlet for wired items.  No entry fee is required. </w:t>
      </w:r>
    </w:p>
    <w:p w14:paraId="0F725C7F" w14:textId="77777777" w:rsidR="001607B4" w:rsidRDefault="001607B4">
      <w:pPr>
        <w:spacing w:after="18"/>
        <w:ind w:left="361"/>
      </w:pPr>
      <w:r>
        <w:rPr>
          <w:rFonts w:ascii="Arial" w:hAnsi="Arial" w:cs="Arial"/>
          <w:b/>
          <w:color w:val="993300"/>
          <w:sz w:val="24"/>
        </w:rPr>
        <w:t xml:space="preserve"> </w:t>
      </w:r>
    </w:p>
    <w:p w14:paraId="31533866" w14:textId="494A460F" w:rsidR="001607B4" w:rsidRDefault="00A37FB5">
      <w:pPr>
        <w:pStyle w:val="Heading3"/>
        <w:ind w:left="360" w:right="3"/>
        <w:rPr>
          <w:color w:val="993300"/>
          <w:u w:val="single" w:color="993300"/>
        </w:rPr>
      </w:pPr>
      <w:r>
        <w:rPr>
          <w:color w:val="993300"/>
          <w:u w:val="single" w:color="993300"/>
        </w:rPr>
        <w:t>Best of Show</w:t>
      </w:r>
    </w:p>
    <w:p w14:paraId="416E9B98" w14:textId="6E3E8058" w:rsidR="00A37FB5" w:rsidRPr="00A37FB5" w:rsidRDefault="00A37FB5" w:rsidP="00A37FB5">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60A766BD" w14:textId="77777777" w:rsidR="001607B4" w:rsidRDefault="001607B4">
      <w:pPr>
        <w:spacing w:after="20"/>
        <w:ind w:left="424"/>
        <w:jc w:val="center"/>
      </w:pPr>
      <w:r>
        <w:rPr>
          <w:rFonts w:ascii="Arial" w:hAnsi="Arial" w:cs="Arial"/>
          <w:sz w:val="24"/>
        </w:rPr>
        <w:t xml:space="preserve"> </w:t>
      </w:r>
    </w:p>
    <w:p w14:paraId="111D37A8" w14:textId="3EAE8C54" w:rsidR="001607B4" w:rsidRDefault="001607B4">
      <w:pPr>
        <w:spacing w:after="5" w:line="269" w:lineRule="auto"/>
        <w:ind w:left="368" w:right="10" w:hanging="10"/>
        <w:jc w:val="center"/>
      </w:pPr>
      <w:r>
        <w:rPr>
          <w:rFonts w:ascii="Arial" w:hAnsi="Arial" w:cs="Arial"/>
          <w:sz w:val="24"/>
        </w:rPr>
        <w:t>Best of Show…………………</w:t>
      </w:r>
      <w:proofErr w:type="gramStart"/>
      <w:r>
        <w:rPr>
          <w:rFonts w:ascii="Arial" w:hAnsi="Arial" w:cs="Arial"/>
          <w:sz w:val="24"/>
        </w:rPr>
        <w:t>…..</w:t>
      </w:r>
      <w:proofErr w:type="gramEnd"/>
      <w:r>
        <w:rPr>
          <w:rFonts w:ascii="Arial" w:hAnsi="Arial" w:cs="Arial"/>
          <w:sz w:val="24"/>
        </w:rPr>
        <w:t xml:space="preserve">Rosette and $25.00 </w:t>
      </w:r>
    </w:p>
    <w:p w14:paraId="21044388" w14:textId="52BB52CC" w:rsidR="001607B4" w:rsidRDefault="001607B4">
      <w:pPr>
        <w:spacing w:after="10"/>
        <w:ind w:left="424"/>
        <w:jc w:val="center"/>
      </w:pPr>
    </w:p>
    <w:p w14:paraId="3B9F7865" w14:textId="77777777" w:rsidR="001607B4" w:rsidRDefault="001607B4">
      <w:pPr>
        <w:pStyle w:val="Heading3"/>
        <w:ind w:left="360" w:right="2"/>
      </w:pPr>
      <w:r>
        <w:rPr>
          <w:color w:val="993300"/>
          <w:u w:val="single" w:color="993300"/>
        </w:rPr>
        <w:t>Awards Per Lot/Per Division</w:t>
      </w:r>
      <w:r>
        <w:rPr>
          <w:color w:val="993300"/>
        </w:rPr>
        <w:t xml:space="preserve"> </w:t>
      </w:r>
    </w:p>
    <w:p w14:paraId="6FDA992C" w14:textId="38A25C1F" w:rsidR="001607B4" w:rsidRDefault="001607B4">
      <w:pPr>
        <w:spacing w:after="5" w:line="269" w:lineRule="auto"/>
        <w:ind w:left="368" w:right="4" w:hanging="10"/>
        <w:jc w:val="center"/>
      </w:pPr>
      <w:r>
        <w:rPr>
          <w:rFonts w:ascii="Arial" w:hAnsi="Arial" w:cs="Arial"/>
          <w:sz w:val="24"/>
        </w:rPr>
        <w:t>1</w:t>
      </w:r>
      <w:r>
        <w:rPr>
          <w:rFonts w:ascii="Arial" w:hAnsi="Arial" w:cs="Arial"/>
          <w:sz w:val="24"/>
          <w:vertAlign w:val="superscript"/>
        </w:rPr>
        <w:t>st</w:t>
      </w:r>
      <w:r>
        <w:rPr>
          <w:rFonts w:ascii="Arial" w:hAnsi="Arial" w:cs="Arial"/>
          <w:sz w:val="24"/>
        </w:rPr>
        <w:t xml:space="preserve"> Place……Blue Ribbon  </w:t>
      </w:r>
    </w:p>
    <w:p w14:paraId="30332F10" w14:textId="1C3F62A9" w:rsidR="001607B4" w:rsidRDefault="001607B4">
      <w:pPr>
        <w:spacing w:after="5" w:line="269" w:lineRule="auto"/>
        <w:ind w:left="368" w:right="8" w:hanging="10"/>
        <w:jc w:val="center"/>
      </w:pPr>
      <w:r>
        <w:rPr>
          <w:rFonts w:ascii="Arial" w:hAnsi="Arial" w:cs="Arial"/>
          <w:sz w:val="24"/>
        </w:rPr>
        <w:t>2</w:t>
      </w:r>
      <w:r>
        <w:rPr>
          <w:rFonts w:ascii="Arial" w:hAnsi="Arial" w:cs="Arial"/>
          <w:sz w:val="24"/>
          <w:vertAlign w:val="superscript"/>
        </w:rPr>
        <w:t>nd</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 xml:space="preserve"> Red Ribbon</w:t>
      </w:r>
    </w:p>
    <w:p w14:paraId="36A138E1" w14:textId="77EF8DD3" w:rsidR="001607B4" w:rsidRDefault="001607B4">
      <w:pPr>
        <w:spacing w:after="5" w:line="269" w:lineRule="auto"/>
        <w:ind w:left="368" w:right="8" w:hanging="10"/>
        <w:jc w:val="center"/>
      </w:pPr>
      <w:r>
        <w:rPr>
          <w:rFonts w:ascii="Arial" w:hAnsi="Arial" w:cs="Arial"/>
          <w:sz w:val="24"/>
        </w:rPr>
        <w:t>3</w:t>
      </w:r>
      <w:r>
        <w:rPr>
          <w:rFonts w:ascii="Arial" w:hAnsi="Arial" w:cs="Arial"/>
          <w:sz w:val="24"/>
          <w:vertAlign w:val="superscript"/>
        </w:rPr>
        <w:t>rd</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White Ribbon</w:t>
      </w:r>
    </w:p>
    <w:p w14:paraId="620FCED3" w14:textId="77777777" w:rsidR="001607B4" w:rsidRDefault="001607B4">
      <w:pPr>
        <w:spacing w:after="0"/>
        <w:ind w:left="424"/>
        <w:jc w:val="center"/>
      </w:pPr>
      <w:r>
        <w:rPr>
          <w:rFonts w:ascii="Arial" w:hAnsi="Arial" w:cs="Arial"/>
          <w:sz w:val="24"/>
        </w:rPr>
        <w:t xml:space="preserve"> </w:t>
      </w:r>
    </w:p>
    <w:p w14:paraId="137E729C" w14:textId="77777777" w:rsidR="001607B4" w:rsidRDefault="001607B4">
      <w:pPr>
        <w:pStyle w:val="Heading4"/>
        <w:ind w:left="354"/>
      </w:pPr>
    </w:p>
    <w:tbl>
      <w:tblPr>
        <w:tblW w:w="10667" w:type="dxa"/>
        <w:tblInd w:w="2" w:type="dxa"/>
        <w:tblCellMar>
          <w:top w:w="3" w:type="dxa"/>
          <w:left w:w="0" w:type="dxa"/>
          <w:bottom w:w="4" w:type="dxa"/>
          <w:right w:w="3" w:type="dxa"/>
        </w:tblCellMar>
        <w:tblLook w:val="00A0" w:firstRow="1" w:lastRow="0" w:firstColumn="1" w:lastColumn="0" w:noHBand="0" w:noVBand="0"/>
      </w:tblPr>
      <w:tblGrid>
        <w:gridCol w:w="4677"/>
        <w:gridCol w:w="5990"/>
      </w:tblGrid>
      <w:tr w:rsidR="001607B4" w14:paraId="0A88931B" w14:textId="77777777">
        <w:trPr>
          <w:trHeight w:val="328"/>
        </w:trPr>
        <w:tc>
          <w:tcPr>
            <w:tcW w:w="10667" w:type="dxa"/>
            <w:gridSpan w:val="2"/>
            <w:tcBorders>
              <w:top w:val="single" w:sz="2" w:space="0" w:color="000000"/>
              <w:left w:val="single" w:sz="2" w:space="0" w:color="000000"/>
              <w:bottom w:val="single" w:sz="2" w:space="0" w:color="000000"/>
              <w:right w:val="single" w:sz="2" w:space="0" w:color="000000"/>
            </w:tcBorders>
          </w:tcPr>
          <w:p w14:paraId="74FF8B1B" w14:textId="77777777" w:rsidR="001607B4" w:rsidRDefault="001607B4" w:rsidP="00C67B3F">
            <w:pPr>
              <w:tabs>
                <w:tab w:val="center" w:pos="1913"/>
                <w:tab w:val="center" w:pos="3637"/>
              </w:tabs>
              <w:spacing w:after="0" w:line="240" w:lineRule="auto"/>
            </w:pPr>
            <w:r w:rsidRPr="00C67B3F">
              <w:rPr>
                <w:rFonts w:ascii="Arial" w:hAnsi="Arial" w:cs="Arial"/>
                <w:b/>
                <w:sz w:val="24"/>
              </w:rPr>
              <w:t xml:space="preserve">CLASS    160 </w:t>
            </w:r>
            <w:r w:rsidRPr="00C67B3F">
              <w:rPr>
                <w:rFonts w:ascii="Arial" w:hAnsi="Arial" w:cs="Arial"/>
                <w:b/>
                <w:sz w:val="24"/>
              </w:rPr>
              <w:tab/>
              <w:t xml:space="preserve"> </w:t>
            </w:r>
            <w:r w:rsidRPr="00C67B3F">
              <w:rPr>
                <w:rFonts w:ascii="Arial" w:hAnsi="Arial" w:cs="Arial"/>
                <w:b/>
                <w:sz w:val="24"/>
              </w:rPr>
              <w:tab/>
              <w:t xml:space="preserve">WOODCRAFTING </w:t>
            </w:r>
          </w:p>
        </w:tc>
      </w:tr>
      <w:tr w:rsidR="001607B4" w14:paraId="22C32D34" w14:textId="77777777">
        <w:trPr>
          <w:trHeight w:val="555"/>
        </w:trPr>
        <w:tc>
          <w:tcPr>
            <w:tcW w:w="4677" w:type="dxa"/>
            <w:tcBorders>
              <w:top w:val="single" w:sz="2" w:space="0" w:color="000000"/>
              <w:left w:val="nil"/>
              <w:bottom w:val="nil"/>
              <w:right w:val="nil"/>
            </w:tcBorders>
          </w:tcPr>
          <w:p w14:paraId="348035DF" w14:textId="77777777" w:rsidR="001607B4" w:rsidRDefault="001607B4" w:rsidP="00C67B3F">
            <w:pPr>
              <w:spacing w:after="0" w:line="240" w:lineRule="auto"/>
              <w:ind w:left="112"/>
            </w:pPr>
            <w:r w:rsidRPr="00C67B3F">
              <w:rPr>
                <w:rFonts w:ascii="Arial" w:hAnsi="Arial" w:cs="Arial"/>
                <w:b/>
                <w:sz w:val="24"/>
              </w:rPr>
              <w:t xml:space="preserve">   Lot: </w:t>
            </w:r>
          </w:p>
          <w:p w14:paraId="359F754B" w14:textId="77777777" w:rsidR="001607B4" w:rsidRDefault="001607B4" w:rsidP="00C67B3F">
            <w:pPr>
              <w:tabs>
                <w:tab w:val="center" w:pos="1172"/>
                <w:tab w:val="center" w:pos="2633"/>
                <w:tab w:val="center" w:pos="3353"/>
                <w:tab w:val="center" w:pos="4073"/>
              </w:tabs>
              <w:spacing w:after="0" w:line="240" w:lineRule="auto"/>
            </w:pPr>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sz w:val="24"/>
              </w:rPr>
              <w:t xml:space="preserve">1.  Train </w:t>
            </w:r>
            <w:proofErr w:type="gramStart"/>
            <w:r w:rsidRPr="00C67B3F">
              <w:rPr>
                <w:rFonts w:ascii="Arial" w:hAnsi="Arial" w:cs="Arial"/>
                <w:sz w:val="24"/>
              </w:rPr>
              <w:t xml:space="preserve">Set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t xml:space="preserve"> </w:t>
            </w:r>
          </w:p>
        </w:tc>
        <w:tc>
          <w:tcPr>
            <w:tcW w:w="5990" w:type="dxa"/>
            <w:tcBorders>
              <w:top w:val="single" w:sz="2" w:space="0" w:color="000000"/>
              <w:left w:val="nil"/>
              <w:bottom w:val="nil"/>
              <w:right w:val="nil"/>
            </w:tcBorders>
            <w:vAlign w:val="bottom"/>
          </w:tcPr>
          <w:p w14:paraId="41638A73" w14:textId="77777777" w:rsidR="001607B4" w:rsidRDefault="001607B4" w:rsidP="00C67B3F">
            <w:pPr>
              <w:spacing w:after="0" w:line="240" w:lineRule="auto"/>
              <w:ind w:left="116"/>
            </w:pPr>
            <w:r w:rsidRPr="00C67B3F">
              <w:rPr>
                <w:rFonts w:ascii="Arial" w:hAnsi="Arial" w:cs="Arial"/>
                <w:sz w:val="24"/>
              </w:rPr>
              <w:t xml:space="preserve">6.  Rocking Animals </w:t>
            </w:r>
          </w:p>
        </w:tc>
      </w:tr>
      <w:tr w:rsidR="001607B4" w14:paraId="7C3B3580" w14:textId="77777777">
        <w:trPr>
          <w:trHeight w:val="276"/>
        </w:trPr>
        <w:tc>
          <w:tcPr>
            <w:tcW w:w="4677" w:type="dxa"/>
            <w:tcBorders>
              <w:top w:val="nil"/>
              <w:left w:val="nil"/>
              <w:bottom w:val="nil"/>
              <w:right w:val="nil"/>
            </w:tcBorders>
          </w:tcPr>
          <w:p w14:paraId="34A9EC0C" w14:textId="77777777" w:rsidR="001607B4" w:rsidRDefault="001607B4" w:rsidP="00C67B3F">
            <w:pPr>
              <w:tabs>
                <w:tab w:val="center" w:pos="1350"/>
                <w:tab w:val="center" w:pos="2633"/>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  2.  Doll Houses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5990" w:type="dxa"/>
            <w:tcBorders>
              <w:top w:val="nil"/>
              <w:left w:val="nil"/>
              <w:bottom w:val="nil"/>
              <w:right w:val="nil"/>
            </w:tcBorders>
          </w:tcPr>
          <w:p w14:paraId="75D15F20" w14:textId="77777777" w:rsidR="001607B4" w:rsidRDefault="001607B4" w:rsidP="00C67B3F">
            <w:pPr>
              <w:spacing w:after="0" w:line="240" w:lineRule="auto"/>
              <w:ind w:left="116"/>
            </w:pPr>
            <w:r w:rsidRPr="00C67B3F">
              <w:rPr>
                <w:rFonts w:ascii="Arial" w:hAnsi="Arial" w:cs="Arial"/>
                <w:sz w:val="24"/>
              </w:rPr>
              <w:t xml:space="preserve">7.  Rocking Chairs </w:t>
            </w:r>
          </w:p>
        </w:tc>
      </w:tr>
      <w:tr w:rsidR="001607B4" w14:paraId="152ECAF8" w14:textId="77777777">
        <w:trPr>
          <w:trHeight w:val="276"/>
        </w:trPr>
        <w:tc>
          <w:tcPr>
            <w:tcW w:w="4677" w:type="dxa"/>
            <w:tcBorders>
              <w:top w:val="nil"/>
              <w:left w:val="nil"/>
              <w:bottom w:val="nil"/>
              <w:right w:val="nil"/>
            </w:tcBorders>
          </w:tcPr>
          <w:p w14:paraId="0680587A" w14:textId="77777777" w:rsidR="001607B4" w:rsidRDefault="001607B4" w:rsidP="00C67B3F">
            <w:pPr>
              <w:tabs>
                <w:tab w:val="center" w:pos="2253"/>
              </w:tabs>
              <w:spacing w:after="0" w:line="240" w:lineRule="auto"/>
            </w:pPr>
            <w:r w:rsidRPr="00C67B3F">
              <w:rPr>
                <w:rFonts w:ascii="Arial" w:hAnsi="Arial" w:cs="Arial"/>
                <w:sz w:val="24"/>
              </w:rPr>
              <w:t xml:space="preserve"> </w:t>
            </w:r>
            <w:r w:rsidRPr="00C67B3F">
              <w:rPr>
                <w:rFonts w:ascii="Arial" w:hAnsi="Arial" w:cs="Arial"/>
                <w:sz w:val="24"/>
              </w:rPr>
              <w:tab/>
              <w:t xml:space="preserve">  3.  Small Toys (cars, trucks etc.)  </w:t>
            </w:r>
          </w:p>
        </w:tc>
        <w:tc>
          <w:tcPr>
            <w:tcW w:w="5990" w:type="dxa"/>
            <w:tcBorders>
              <w:top w:val="nil"/>
              <w:left w:val="nil"/>
              <w:bottom w:val="nil"/>
              <w:right w:val="nil"/>
            </w:tcBorders>
          </w:tcPr>
          <w:p w14:paraId="04CF063B" w14:textId="77777777" w:rsidR="001607B4" w:rsidRDefault="001607B4" w:rsidP="00C67B3F">
            <w:pPr>
              <w:spacing w:after="0" w:line="240" w:lineRule="auto"/>
              <w:ind w:left="116"/>
            </w:pPr>
            <w:r w:rsidRPr="00C67B3F">
              <w:rPr>
                <w:rFonts w:ascii="Arial" w:hAnsi="Arial" w:cs="Arial"/>
                <w:sz w:val="24"/>
              </w:rPr>
              <w:t xml:space="preserve">8.  Woodcarving </w:t>
            </w:r>
          </w:p>
        </w:tc>
      </w:tr>
      <w:tr w:rsidR="001607B4" w14:paraId="2F6F6105" w14:textId="77777777">
        <w:trPr>
          <w:trHeight w:val="276"/>
        </w:trPr>
        <w:tc>
          <w:tcPr>
            <w:tcW w:w="4677" w:type="dxa"/>
            <w:tcBorders>
              <w:top w:val="nil"/>
              <w:left w:val="nil"/>
              <w:bottom w:val="nil"/>
              <w:right w:val="nil"/>
            </w:tcBorders>
          </w:tcPr>
          <w:p w14:paraId="3F2D5526" w14:textId="77777777" w:rsidR="001607B4" w:rsidRDefault="001607B4" w:rsidP="00C67B3F">
            <w:pPr>
              <w:tabs>
                <w:tab w:val="center" w:pos="1569"/>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  4.  Christmas Items </w:t>
            </w:r>
            <w:r w:rsidRPr="00C67B3F">
              <w:rPr>
                <w:rFonts w:ascii="Arial" w:hAnsi="Arial" w:cs="Arial"/>
                <w:sz w:val="24"/>
              </w:rPr>
              <w:tab/>
              <w:t xml:space="preserve"> </w:t>
            </w:r>
            <w:r w:rsidRPr="00C67B3F">
              <w:rPr>
                <w:rFonts w:ascii="Arial" w:hAnsi="Arial" w:cs="Arial"/>
                <w:sz w:val="24"/>
              </w:rPr>
              <w:tab/>
              <w:t xml:space="preserve"> </w:t>
            </w:r>
          </w:p>
        </w:tc>
        <w:tc>
          <w:tcPr>
            <w:tcW w:w="5990" w:type="dxa"/>
            <w:tcBorders>
              <w:top w:val="nil"/>
              <w:left w:val="nil"/>
              <w:bottom w:val="nil"/>
              <w:right w:val="nil"/>
            </w:tcBorders>
          </w:tcPr>
          <w:p w14:paraId="49287077" w14:textId="77777777" w:rsidR="001607B4" w:rsidRDefault="001607B4" w:rsidP="00C67B3F">
            <w:pPr>
              <w:spacing w:after="0" w:line="240" w:lineRule="auto"/>
              <w:ind w:left="116"/>
            </w:pPr>
            <w:r w:rsidRPr="00C67B3F">
              <w:rPr>
                <w:rFonts w:ascii="Arial" w:hAnsi="Arial" w:cs="Arial"/>
                <w:sz w:val="24"/>
              </w:rPr>
              <w:t xml:space="preserve">9.  Wood turnings (bowls, etc.) </w:t>
            </w:r>
          </w:p>
        </w:tc>
      </w:tr>
      <w:tr w:rsidR="001607B4" w14:paraId="4F364C39" w14:textId="77777777">
        <w:trPr>
          <w:trHeight w:val="276"/>
        </w:trPr>
        <w:tc>
          <w:tcPr>
            <w:tcW w:w="4677" w:type="dxa"/>
            <w:tcBorders>
              <w:top w:val="nil"/>
              <w:left w:val="nil"/>
              <w:bottom w:val="nil"/>
              <w:right w:val="nil"/>
            </w:tcBorders>
          </w:tcPr>
          <w:p w14:paraId="5EE9C3D9" w14:textId="77777777" w:rsidR="001607B4" w:rsidRDefault="001607B4" w:rsidP="00C67B3F">
            <w:pPr>
              <w:tabs>
                <w:tab w:val="center" w:pos="4073"/>
              </w:tabs>
              <w:spacing w:after="0" w:line="240" w:lineRule="auto"/>
            </w:pPr>
            <w:r w:rsidRPr="00C67B3F">
              <w:rPr>
                <w:rFonts w:ascii="Arial" w:hAnsi="Arial" w:cs="Arial"/>
                <w:sz w:val="24"/>
              </w:rPr>
              <w:t xml:space="preserve">                (deer, tree, angel, etc.) </w:t>
            </w:r>
            <w:r w:rsidRPr="00C67B3F">
              <w:rPr>
                <w:rFonts w:ascii="Arial" w:hAnsi="Arial" w:cs="Arial"/>
                <w:sz w:val="24"/>
              </w:rPr>
              <w:tab/>
              <w:t xml:space="preserve">         </w:t>
            </w:r>
          </w:p>
        </w:tc>
        <w:tc>
          <w:tcPr>
            <w:tcW w:w="5990" w:type="dxa"/>
            <w:tcBorders>
              <w:top w:val="nil"/>
              <w:left w:val="nil"/>
              <w:bottom w:val="nil"/>
              <w:right w:val="nil"/>
            </w:tcBorders>
          </w:tcPr>
          <w:p w14:paraId="490B3D2A" w14:textId="77777777" w:rsidR="001607B4" w:rsidRDefault="001607B4" w:rsidP="00C67B3F">
            <w:pPr>
              <w:spacing w:after="0" w:line="240" w:lineRule="auto"/>
            </w:pPr>
            <w:r w:rsidRPr="00C67B3F">
              <w:rPr>
                <w:rFonts w:ascii="Arial" w:hAnsi="Arial" w:cs="Arial"/>
                <w:sz w:val="24"/>
              </w:rPr>
              <w:t xml:space="preserve">10.  Theme-based item </w:t>
            </w:r>
          </w:p>
        </w:tc>
      </w:tr>
      <w:tr w:rsidR="001607B4" w14:paraId="5DB58933" w14:textId="77777777">
        <w:trPr>
          <w:trHeight w:val="1662"/>
        </w:trPr>
        <w:tc>
          <w:tcPr>
            <w:tcW w:w="10667" w:type="dxa"/>
            <w:gridSpan w:val="2"/>
            <w:tcBorders>
              <w:top w:val="nil"/>
              <w:left w:val="nil"/>
              <w:bottom w:val="single" w:sz="2" w:space="0" w:color="000000"/>
              <w:right w:val="nil"/>
            </w:tcBorders>
          </w:tcPr>
          <w:p w14:paraId="711709FC" w14:textId="77777777" w:rsidR="001607B4" w:rsidRDefault="001607B4" w:rsidP="00C67B3F">
            <w:pPr>
              <w:tabs>
                <w:tab w:val="center" w:pos="1703"/>
                <w:tab w:val="center" w:pos="3353"/>
                <w:tab w:val="center" w:pos="5511"/>
                <w:tab w:val="center" w:pos="7674"/>
              </w:tabs>
              <w:spacing w:after="0" w:line="240" w:lineRule="auto"/>
            </w:pPr>
            <w:r w:rsidRPr="00C67B3F">
              <w:rPr>
                <w:rFonts w:ascii="Arial" w:hAnsi="Arial" w:cs="Arial"/>
                <w:sz w:val="24"/>
              </w:rPr>
              <w:t xml:space="preserve"> </w:t>
            </w:r>
            <w:r w:rsidRPr="00C67B3F">
              <w:rPr>
                <w:rFonts w:ascii="Arial" w:hAnsi="Arial" w:cs="Arial"/>
                <w:sz w:val="24"/>
              </w:rPr>
              <w:tab/>
              <w:t xml:space="preserve">  5.  Room Accessories </w:t>
            </w:r>
            <w:r w:rsidRPr="00C67B3F">
              <w:rPr>
                <w:rFonts w:ascii="Arial" w:hAnsi="Arial" w:cs="Arial"/>
                <w:sz w:val="24"/>
              </w:rPr>
              <w:tab/>
              <w:t xml:space="preserve"> </w:t>
            </w:r>
            <w:r w:rsidRPr="00C67B3F">
              <w:rPr>
                <w:rFonts w:ascii="Arial" w:hAnsi="Arial" w:cs="Arial"/>
                <w:sz w:val="24"/>
              </w:rPr>
              <w:tab/>
              <w:t xml:space="preserve">         11.  Article Not Listed </w:t>
            </w:r>
            <w:r w:rsidRPr="00C67B3F">
              <w:rPr>
                <w:rFonts w:ascii="Arial" w:hAnsi="Arial" w:cs="Arial"/>
                <w:sz w:val="24"/>
              </w:rPr>
              <w:tab/>
              <w:t xml:space="preserve"> </w:t>
            </w:r>
          </w:p>
          <w:p w14:paraId="1BE6FC3D" w14:textId="77777777" w:rsidR="001607B4" w:rsidRDefault="001607B4" w:rsidP="00C67B3F">
            <w:pPr>
              <w:spacing w:after="0" w:line="240" w:lineRule="auto"/>
              <w:ind w:left="70"/>
              <w:jc w:val="center"/>
            </w:pPr>
            <w:r w:rsidRPr="00C67B3F">
              <w:rPr>
                <w:rFonts w:ascii="Arial" w:hAnsi="Arial" w:cs="Arial"/>
                <w:sz w:val="24"/>
              </w:rPr>
              <w:t xml:space="preserve"> </w:t>
            </w:r>
          </w:p>
          <w:p w14:paraId="07677506" w14:textId="77777777" w:rsidR="006F6A3D" w:rsidRDefault="001607B4" w:rsidP="0047441B">
            <w:pPr>
              <w:spacing w:after="0" w:line="240" w:lineRule="auto"/>
              <w:ind w:right="3"/>
              <w:jc w:val="center"/>
              <w:rPr>
                <w:rFonts w:ascii="Arial" w:hAnsi="Arial" w:cs="Arial"/>
                <w:sz w:val="24"/>
              </w:rPr>
            </w:pPr>
            <w:r w:rsidRPr="00C67B3F">
              <w:rPr>
                <w:rFonts w:ascii="Arial" w:hAnsi="Arial" w:cs="Arial"/>
                <w:b/>
                <w:sz w:val="24"/>
              </w:rPr>
              <w:t xml:space="preserve">No entry may be larger than 3 ft. x 3 ft. x 3 ft. </w:t>
            </w:r>
            <w:r w:rsidRPr="00C67B3F">
              <w:rPr>
                <w:rFonts w:ascii="Arial" w:hAnsi="Arial" w:cs="Arial"/>
                <w:sz w:val="24"/>
              </w:rPr>
              <w:t xml:space="preserve"> </w:t>
            </w:r>
          </w:p>
          <w:p w14:paraId="270117E3" w14:textId="77777777" w:rsidR="0047441B" w:rsidRDefault="0047441B" w:rsidP="0047441B">
            <w:pPr>
              <w:spacing w:after="0" w:line="240" w:lineRule="auto"/>
              <w:ind w:right="3"/>
              <w:jc w:val="center"/>
              <w:rPr>
                <w:rFonts w:ascii="Arial" w:hAnsi="Arial" w:cs="Arial"/>
                <w:sz w:val="24"/>
              </w:rPr>
            </w:pPr>
          </w:p>
          <w:p w14:paraId="6FFE157C" w14:textId="77777777" w:rsidR="006F6A3D" w:rsidRDefault="006F6A3D" w:rsidP="00C67B3F">
            <w:pPr>
              <w:spacing w:after="0" w:line="240" w:lineRule="auto"/>
              <w:ind w:right="3"/>
              <w:jc w:val="center"/>
              <w:rPr>
                <w:rFonts w:ascii="Arial" w:hAnsi="Arial" w:cs="Arial"/>
                <w:sz w:val="24"/>
              </w:rPr>
            </w:pPr>
            <w:r>
              <w:fldChar w:fldCharType="begin"/>
            </w:r>
            <w:r>
              <w:instrText xml:space="preserve"> INCLUDEPICTURE "https://images-na.ssl-images-amazon.com/images/I/810mcRaURWL._SX679_.jpg" \* MERGEFORMATINET </w:instrText>
            </w:r>
            <w:r>
              <w:fldChar w:fldCharType="separate"/>
            </w:r>
            <w:r w:rsidR="00371684">
              <w:fldChar w:fldCharType="begin"/>
            </w:r>
            <w:r w:rsidR="00371684">
              <w:instrText xml:space="preserve"> INCLUDEPICTURE  "https://images-na.ssl-images-amazon.com/images/I/810mcRaURWL._SX679_.jpg" \* MERGEFORMATINET </w:instrText>
            </w:r>
            <w:r w:rsidR="00371684">
              <w:fldChar w:fldCharType="separate"/>
            </w:r>
            <w:r w:rsidR="0030246E">
              <w:fldChar w:fldCharType="begin"/>
            </w:r>
            <w:r w:rsidR="0030246E">
              <w:instrText xml:space="preserve"> INCLUDEPICTURE  "https://images-na.ssl-images-amazon.com/images/I/810mcRaURWL._SX679_.jpg" \* MERGEFORMATINET </w:instrText>
            </w:r>
            <w:r w:rsidR="0030246E">
              <w:fldChar w:fldCharType="separate"/>
            </w:r>
            <w:r w:rsidR="001D092E">
              <w:fldChar w:fldCharType="begin"/>
            </w:r>
            <w:r w:rsidR="001D092E">
              <w:instrText xml:space="preserve"> INCLUDEPICTURE  "https://images-na.ssl-images-amazon.com/images/I/810mcRaURWL._SX679_.jpg" \* MERGEFORMATINET </w:instrText>
            </w:r>
            <w:r w:rsidR="001D092E">
              <w:fldChar w:fldCharType="separate"/>
            </w:r>
            <w:r w:rsidR="00A3553B">
              <w:fldChar w:fldCharType="begin"/>
            </w:r>
            <w:r w:rsidR="00A3553B">
              <w:instrText xml:space="preserve"> INCLUDEPICTURE  "https://images-na.ssl-images-amazon.com/images/I/810mcRaURWL._SX679_.jpg" \* MERGEFORMATINET </w:instrText>
            </w:r>
            <w:r w:rsidR="00A3553B">
              <w:fldChar w:fldCharType="separate"/>
            </w:r>
            <w:r w:rsidR="0035179E">
              <w:fldChar w:fldCharType="begin"/>
            </w:r>
            <w:r w:rsidR="0035179E">
              <w:instrText xml:space="preserve"> INCLUDEPICTURE  "https://images-na.ssl-images-amazon.com/images/I/810mcRaURWL._SX679_.jpg" \* MERGEFORMATINET </w:instrText>
            </w:r>
            <w:r w:rsidR="0035179E">
              <w:fldChar w:fldCharType="separate"/>
            </w:r>
            <w:r w:rsidR="00E92ABF">
              <w:fldChar w:fldCharType="begin"/>
            </w:r>
            <w:r w:rsidR="00E92ABF">
              <w:instrText xml:space="preserve"> INCLUDEPICTURE  "https://images-na.ssl-images-amazon.com/images/I/810mcRaURWL._SX679_.jpg" \* MERGEFORMATINET </w:instrText>
            </w:r>
            <w:r w:rsidR="00E92ABF">
              <w:fldChar w:fldCharType="separate"/>
            </w:r>
            <w:r w:rsidR="00FC2A27">
              <w:fldChar w:fldCharType="begin"/>
            </w:r>
            <w:r w:rsidR="00FC2A27">
              <w:instrText xml:space="preserve"> INCLUDEPICTURE  "https://images-na.ssl-images-amazon.com/images/I/810mcRaURWL._SX679_.jpg" \* MERGEFORMATINET </w:instrText>
            </w:r>
            <w:r w:rsidR="00FC2A27">
              <w:fldChar w:fldCharType="separate"/>
            </w:r>
            <w:r w:rsidR="00C733F2">
              <w:fldChar w:fldCharType="begin"/>
            </w:r>
            <w:r w:rsidR="00C733F2">
              <w:instrText xml:space="preserve"> INCLUDEPICTURE  "https://images-na.ssl-images-amazon.com/images/I/810mcRaURWL._SX679_.jpg" \* MERGEFORMATINET </w:instrText>
            </w:r>
            <w:r w:rsidR="00C733F2">
              <w:fldChar w:fldCharType="separate"/>
            </w:r>
            <w:r w:rsidR="00335D4A">
              <w:fldChar w:fldCharType="begin"/>
            </w:r>
            <w:r w:rsidR="00335D4A">
              <w:instrText xml:space="preserve"> INCLUDEPICTURE  "https://images-na.ssl-images-amazon.com/images/I/810mcRaURWL._SX679_.jpg" \* MERGEFORMATINET </w:instrText>
            </w:r>
            <w:r w:rsidR="00335D4A">
              <w:fldChar w:fldCharType="separate"/>
            </w:r>
            <w:r w:rsidR="00616115">
              <w:fldChar w:fldCharType="begin"/>
            </w:r>
            <w:r w:rsidR="00616115">
              <w:instrText xml:space="preserve"> </w:instrText>
            </w:r>
            <w:r w:rsidR="00616115">
              <w:instrText>INCLUDEPICTURE  "https:/</w:instrText>
            </w:r>
            <w:r w:rsidR="00616115">
              <w:instrText>/images-na.ssl-images-amazon.com/images/I/810mcRaURWL._SX679_.jpg" \* MERGEFORMATINET</w:instrText>
            </w:r>
            <w:r w:rsidR="00616115">
              <w:instrText xml:space="preserve"> </w:instrText>
            </w:r>
            <w:r w:rsidR="00616115">
              <w:fldChar w:fldCharType="separate"/>
            </w:r>
            <w:r w:rsidR="009B2A2C">
              <w:pict w14:anchorId="243F4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andingImage" o:spid="_x0000_i1025" type="#_x0000_t75" alt="Woodstock D4063 Professional Woodworking Kit, 5-Piece" style="width:133.1pt;height:99.65pt">
                  <v:imagedata r:id="rId13" r:href="rId14"/>
                </v:shape>
              </w:pict>
            </w:r>
            <w:r w:rsidR="00616115">
              <w:fldChar w:fldCharType="end"/>
            </w:r>
            <w:r w:rsidR="00335D4A">
              <w:fldChar w:fldCharType="end"/>
            </w:r>
            <w:r w:rsidR="00C733F2">
              <w:fldChar w:fldCharType="end"/>
            </w:r>
            <w:r w:rsidR="00FC2A27">
              <w:fldChar w:fldCharType="end"/>
            </w:r>
            <w:r w:rsidR="00E92ABF">
              <w:fldChar w:fldCharType="end"/>
            </w:r>
            <w:r w:rsidR="0035179E">
              <w:fldChar w:fldCharType="end"/>
            </w:r>
            <w:r w:rsidR="00A3553B">
              <w:fldChar w:fldCharType="end"/>
            </w:r>
            <w:r w:rsidR="001D092E">
              <w:fldChar w:fldCharType="end"/>
            </w:r>
            <w:r w:rsidR="0030246E">
              <w:fldChar w:fldCharType="end"/>
            </w:r>
            <w:r w:rsidR="00371684">
              <w:fldChar w:fldCharType="end"/>
            </w:r>
            <w:r>
              <w:fldChar w:fldCharType="end"/>
            </w:r>
          </w:p>
          <w:p w14:paraId="018B34D4" w14:textId="77777777" w:rsidR="006F6A3D" w:rsidRDefault="006F6A3D" w:rsidP="0047441B">
            <w:pPr>
              <w:spacing w:after="0" w:line="240" w:lineRule="auto"/>
              <w:ind w:right="3"/>
              <w:rPr>
                <w:rFonts w:ascii="Arial" w:hAnsi="Arial" w:cs="Arial"/>
                <w:sz w:val="24"/>
              </w:rPr>
            </w:pPr>
          </w:p>
          <w:p w14:paraId="54766961" w14:textId="77777777" w:rsidR="006F6A3D" w:rsidRDefault="006F6A3D" w:rsidP="006F6A3D">
            <w:pPr>
              <w:spacing w:after="0" w:line="240" w:lineRule="auto"/>
              <w:ind w:right="3"/>
            </w:pPr>
          </w:p>
        </w:tc>
      </w:tr>
      <w:tr w:rsidR="001607B4" w14:paraId="51972926" w14:textId="77777777">
        <w:trPr>
          <w:trHeight w:val="328"/>
        </w:trPr>
        <w:tc>
          <w:tcPr>
            <w:tcW w:w="10667" w:type="dxa"/>
            <w:gridSpan w:val="2"/>
            <w:tcBorders>
              <w:top w:val="single" w:sz="2" w:space="0" w:color="000000"/>
              <w:left w:val="single" w:sz="2" w:space="0" w:color="000000"/>
              <w:bottom w:val="single" w:sz="2" w:space="0" w:color="000000"/>
              <w:right w:val="single" w:sz="2" w:space="0" w:color="000000"/>
            </w:tcBorders>
          </w:tcPr>
          <w:p w14:paraId="185D6277" w14:textId="77777777" w:rsidR="001607B4" w:rsidRDefault="001607B4" w:rsidP="00C67B3F">
            <w:pPr>
              <w:tabs>
                <w:tab w:val="center" w:pos="3270"/>
              </w:tabs>
              <w:spacing w:after="0" w:line="240" w:lineRule="auto"/>
            </w:pPr>
            <w:r w:rsidRPr="00C67B3F">
              <w:rPr>
                <w:rFonts w:ascii="Arial" w:hAnsi="Arial" w:cs="Arial"/>
                <w:b/>
                <w:sz w:val="24"/>
              </w:rPr>
              <w:t xml:space="preserve">CLASS     </w:t>
            </w:r>
            <w:proofErr w:type="gramStart"/>
            <w:r w:rsidRPr="00C67B3F">
              <w:rPr>
                <w:rFonts w:ascii="Arial" w:hAnsi="Arial" w:cs="Arial"/>
                <w:b/>
                <w:sz w:val="24"/>
              </w:rPr>
              <w:t xml:space="preserve">170  </w:t>
            </w:r>
            <w:r w:rsidRPr="00C67B3F">
              <w:rPr>
                <w:rFonts w:ascii="Arial" w:hAnsi="Arial" w:cs="Arial"/>
                <w:b/>
                <w:sz w:val="24"/>
              </w:rPr>
              <w:tab/>
            </w:r>
            <w:proofErr w:type="gramEnd"/>
            <w:r w:rsidRPr="00C67B3F">
              <w:rPr>
                <w:rFonts w:ascii="Arial" w:hAnsi="Arial" w:cs="Arial"/>
                <w:b/>
                <w:sz w:val="24"/>
              </w:rPr>
              <w:t xml:space="preserve">CERAMICS </w:t>
            </w:r>
          </w:p>
        </w:tc>
      </w:tr>
    </w:tbl>
    <w:p w14:paraId="2F12804E" w14:textId="77777777" w:rsidR="001607B4" w:rsidRDefault="001607B4">
      <w:pPr>
        <w:spacing w:after="10" w:line="249" w:lineRule="auto"/>
        <w:ind w:left="356" w:hanging="10"/>
      </w:pPr>
      <w:r>
        <w:rPr>
          <w:rFonts w:ascii="Arial" w:hAnsi="Arial" w:cs="Arial"/>
          <w:b/>
          <w:sz w:val="24"/>
        </w:rPr>
        <w:t xml:space="preserve"> Lot: </w:t>
      </w:r>
    </w:p>
    <w:p w14:paraId="73D10095" w14:textId="77777777" w:rsidR="001607B4" w:rsidRDefault="001607B4" w:rsidP="00EE1026">
      <w:pPr>
        <w:numPr>
          <w:ilvl w:val="0"/>
          <w:numId w:val="11"/>
        </w:numPr>
        <w:spacing w:after="5" w:line="251" w:lineRule="auto"/>
        <w:ind w:left="630" w:hanging="152"/>
      </w:pPr>
      <w:r>
        <w:rPr>
          <w:rFonts w:ascii="Arial" w:hAnsi="Arial" w:cs="Arial"/>
          <w:sz w:val="24"/>
        </w:rPr>
        <w:t xml:space="preserve">Airbrush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6.  Brushwork </w:t>
      </w:r>
    </w:p>
    <w:p w14:paraId="34104293" w14:textId="77777777" w:rsidR="001607B4" w:rsidRDefault="001607B4" w:rsidP="00EE1026">
      <w:pPr>
        <w:numPr>
          <w:ilvl w:val="0"/>
          <w:numId w:val="11"/>
        </w:numPr>
        <w:spacing w:after="5" w:line="251" w:lineRule="auto"/>
        <w:ind w:left="630" w:hanging="152"/>
      </w:pPr>
      <w:proofErr w:type="gramStart"/>
      <w:r>
        <w:rPr>
          <w:rFonts w:ascii="Arial" w:hAnsi="Arial" w:cs="Arial"/>
          <w:sz w:val="24"/>
        </w:rPr>
        <w:t xml:space="preserve">Stains  </w:t>
      </w:r>
      <w:r>
        <w:rPr>
          <w:rFonts w:ascii="Arial" w:hAnsi="Arial" w:cs="Arial"/>
          <w:sz w:val="24"/>
        </w:rPr>
        <w:tab/>
      </w:r>
      <w:proofErr w:type="gramEnd"/>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7.  Miscellaneous – Kiln fired only </w:t>
      </w:r>
    </w:p>
    <w:p w14:paraId="6ED6D159" w14:textId="77777777" w:rsidR="001607B4" w:rsidRDefault="001607B4" w:rsidP="00EE1026">
      <w:pPr>
        <w:numPr>
          <w:ilvl w:val="0"/>
          <w:numId w:val="11"/>
        </w:numPr>
        <w:spacing w:after="5" w:line="251" w:lineRule="auto"/>
        <w:ind w:left="630" w:hanging="152"/>
      </w:pPr>
      <w:r>
        <w:rPr>
          <w:rFonts w:ascii="Arial" w:hAnsi="Arial" w:cs="Arial"/>
          <w:sz w:val="24"/>
        </w:rPr>
        <w:t xml:space="preserve">Glaze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8.  Theme-based item </w:t>
      </w:r>
    </w:p>
    <w:p w14:paraId="422A3C44" w14:textId="77777777" w:rsidR="001607B4" w:rsidRDefault="001607B4" w:rsidP="00EE1026">
      <w:pPr>
        <w:numPr>
          <w:ilvl w:val="0"/>
          <w:numId w:val="11"/>
        </w:numPr>
        <w:spacing w:after="5" w:line="251" w:lineRule="auto"/>
        <w:ind w:left="630" w:hanging="152"/>
      </w:pPr>
      <w:r>
        <w:rPr>
          <w:rFonts w:ascii="Arial" w:hAnsi="Arial" w:cs="Arial"/>
          <w:sz w:val="24"/>
        </w:rPr>
        <w:t xml:space="preserve">Underglaze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9.  Article Not Listed </w:t>
      </w:r>
    </w:p>
    <w:p w14:paraId="0CF7F991" w14:textId="78ABE448" w:rsidR="001607B4" w:rsidRDefault="001607B4" w:rsidP="00DE0A20">
      <w:pPr>
        <w:numPr>
          <w:ilvl w:val="0"/>
          <w:numId w:val="11"/>
        </w:numPr>
        <w:spacing w:after="5" w:line="251" w:lineRule="auto"/>
        <w:ind w:left="630" w:hanging="152"/>
      </w:pPr>
      <w:r>
        <w:rPr>
          <w:rFonts w:ascii="Arial" w:hAnsi="Arial" w:cs="Arial"/>
          <w:sz w:val="24"/>
        </w:rPr>
        <w:t>Over</w:t>
      </w:r>
    </w:p>
    <w:p w14:paraId="202DDCC9" w14:textId="77777777" w:rsidR="001607B4" w:rsidRDefault="001607B4">
      <w:pPr>
        <w:spacing w:after="0" w:line="240" w:lineRule="auto"/>
        <w:ind w:left="361" w:right="7499"/>
        <w:rPr>
          <w:rFonts w:ascii="Arial" w:hAnsi="Arial" w:cs="Arial"/>
          <w:sz w:val="24"/>
        </w:rPr>
      </w:pPr>
    </w:p>
    <w:p w14:paraId="1A7BCBD6" w14:textId="77777777" w:rsidR="001607B4" w:rsidRDefault="001607B4">
      <w:pPr>
        <w:spacing w:after="0" w:line="240" w:lineRule="auto"/>
        <w:ind w:left="361" w:right="7499"/>
      </w:pPr>
      <w:r>
        <w:rPr>
          <w:rFonts w:ascii="Arial" w:hAnsi="Arial" w:cs="Arial"/>
          <w:sz w:val="24"/>
        </w:rPr>
        <w:t xml:space="preserve">  </w:t>
      </w:r>
      <w:r>
        <w:rPr>
          <w:rFonts w:ascii="Arial" w:hAnsi="Arial" w:cs="Arial"/>
          <w:sz w:val="24"/>
        </w:rPr>
        <w:tab/>
        <w:t xml:space="preserve"> </w:t>
      </w: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720"/>
        <w:gridCol w:w="5873"/>
      </w:tblGrid>
      <w:tr w:rsidR="001607B4" w14:paraId="7D463B22" w14:textId="77777777">
        <w:trPr>
          <w:trHeight w:val="328"/>
        </w:trPr>
        <w:tc>
          <w:tcPr>
            <w:tcW w:w="1913" w:type="dxa"/>
            <w:tcBorders>
              <w:top w:val="single" w:sz="2" w:space="0" w:color="000000"/>
              <w:left w:val="single" w:sz="2" w:space="0" w:color="000000"/>
              <w:bottom w:val="single" w:sz="2" w:space="0" w:color="000000"/>
              <w:right w:val="nil"/>
            </w:tcBorders>
          </w:tcPr>
          <w:p w14:paraId="1A4788CB" w14:textId="77777777" w:rsidR="001607B4" w:rsidRDefault="001607B4" w:rsidP="00C67B3F">
            <w:pPr>
              <w:spacing w:after="0" w:line="240" w:lineRule="auto"/>
              <w:ind w:left="112"/>
            </w:pPr>
            <w:r w:rsidRPr="00C67B3F">
              <w:rPr>
                <w:rFonts w:ascii="Arial" w:hAnsi="Arial" w:cs="Arial"/>
                <w:b/>
                <w:sz w:val="24"/>
              </w:rPr>
              <w:t xml:space="preserve">CLASS     180 </w:t>
            </w:r>
          </w:p>
        </w:tc>
        <w:tc>
          <w:tcPr>
            <w:tcW w:w="720" w:type="dxa"/>
            <w:tcBorders>
              <w:top w:val="single" w:sz="2" w:space="0" w:color="000000"/>
              <w:left w:val="nil"/>
              <w:bottom w:val="single" w:sz="2" w:space="0" w:color="000000"/>
              <w:right w:val="nil"/>
            </w:tcBorders>
          </w:tcPr>
          <w:p w14:paraId="45578220"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4927F02C"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1C35AD11"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523D19ED" w14:textId="77777777" w:rsidR="001607B4" w:rsidRDefault="001607B4" w:rsidP="00C67B3F">
            <w:pPr>
              <w:spacing w:after="0" w:line="240" w:lineRule="auto"/>
            </w:pPr>
            <w:r w:rsidRPr="00C67B3F">
              <w:rPr>
                <w:rFonts w:ascii="Arial" w:hAnsi="Arial" w:cs="Arial"/>
                <w:b/>
                <w:sz w:val="24"/>
              </w:rPr>
              <w:t xml:space="preserve"> </w:t>
            </w:r>
          </w:p>
        </w:tc>
        <w:tc>
          <w:tcPr>
            <w:tcW w:w="5873" w:type="dxa"/>
            <w:tcBorders>
              <w:top w:val="single" w:sz="2" w:space="0" w:color="000000"/>
              <w:left w:val="nil"/>
              <w:bottom w:val="single" w:sz="2" w:space="0" w:color="000000"/>
              <w:right w:val="single" w:sz="2" w:space="0" w:color="000000"/>
            </w:tcBorders>
          </w:tcPr>
          <w:p w14:paraId="0D186E25" w14:textId="77777777" w:rsidR="001607B4" w:rsidRDefault="001607B4" w:rsidP="00C67B3F">
            <w:pPr>
              <w:spacing w:after="0" w:line="240" w:lineRule="auto"/>
            </w:pPr>
            <w:r w:rsidRPr="00C67B3F">
              <w:rPr>
                <w:rFonts w:ascii="Arial" w:hAnsi="Arial" w:cs="Arial"/>
                <w:b/>
                <w:sz w:val="24"/>
              </w:rPr>
              <w:t xml:space="preserve">GLASS CRAFTING </w:t>
            </w:r>
          </w:p>
        </w:tc>
      </w:tr>
    </w:tbl>
    <w:p w14:paraId="0A578250" w14:textId="77777777" w:rsidR="001607B4" w:rsidRDefault="001607B4">
      <w:pPr>
        <w:spacing w:after="0"/>
        <w:ind w:left="361"/>
      </w:pPr>
      <w:r>
        <w:rPr>
          <w:rFonts w:ascii="Arial" w:hAnsi="Arial" w:cs="Arial"/>
          <w:b/>
          <w:sz w:val="24"/>
        </w:rPr>
        <w:t xml:space="preserve">     </w:t>
      </w:r>
    </w:p>
    <w:p w14:paraId="5A2EED62" w14:textId="77777777" w:rsidR="001607B4" w:rsidRDefault="001607B4">
      <w:pPr>
        <w:tabs>
          <w:tab w:val="center" w:pos="1434"/>
          <w:tab w:val="center" w:pos="2881"/>
          <w:tab w:val="center" w:pos="3602"/>
          <w:tab w:val="center" w:pos="4322"/>
          <w:tab w:val="center" w:pos="5042"/>
          <w:tab w:val="center" w:pos="7223"/>
        </w:tabs>
        <w:spacing w:after="0"/>
      </w:pPr>
      <w:r>
        <w:tab/>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r>
        <w:rPr>
          <w:rFonts w:ascii="Arial" w:hAnsi="Arial" w:cs="Arial"/>
          <w:b/>
          <w:sz w:val="24"/>
        </w:rPr>
        <w:tab/>
        <w:t xml:space="preserve"> </w:t>
      </w:r>
    </w:p>
    <w:p w14:paraId="5555BCE4" w14:textId="77777777" w:rsidR="001607B4" w:rsidRDefault="001607B4">
      <w:pPr>
        <w:spacing w:after="10" w:line="249" w:lineRule="auto"/>
        <w:ind w:left="731" w:hanging="10"/>
      </w:pPr>
      <w:r>
        <w:rPr>
          <w:rFonts w:ascii="Arial" w:hAnsi="Arial" w:cs="Arial"/>
          <w:b/>
          <w:sz w:val="24"/>
        </w:rPr>
        <w:t xml:space="preserve"> Lot: </w:t>
      </w:r>
    </w:p>
    <w:p w14:paraId="553C4D12" w14:textId="77777777" w:rsidR="001607B4" w:rsidRDefault="00166669">
      <w:pPr>
        <w:numPr>
          <w:ilvl w:val="1"/>
          <w:numId w:val="11"/>
        </w:numPr>
        <w:spacing w:after="5" w:line="251" w:lineRule="auto"/>
        <w:ind w:left="1441" w:hanging="360"/>
      </w:pPr>
      <w:r>
        <w:rPr>
          <w:noProof/>
        </w:rPr>
        <mc:AlternateContent>
          <mc:Choice Requires="wpg">
            <w:drawing>
              <wp:anchor distT="0" distB="0" distL="114300" distR="114300" simplePos="0" relativeHeight="251657216" behindDoc="0" locked="0" layoutInCell="1" allowOverlap="1" wp14:anchorId="76832B6B" wp14:editId="21259E43">
                <wp:simplePos x="0" y="0"/>
                <wp:positionH relativeFrom="margin">
                  <wp:posOffset>7543800</wp:posOffset>
                </wp:positionH>
                <wp:positionV relativeFrom="paragraph">
                  <wp:posOffset>154305</wp:posOffset>
                </wp:positionV>
                <wp:extent cx="1248410" cy="1327785"/>
                <wp:effectExtent l="0" t="19050" r="485140" b="43815"/>
                <wp:wrapNone/>
                <wp:docPr id="7" name="Group 59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327785"/>
                          <a:chOff x="0" y="0"/>
                          <a:chExt cx="12489" cy="13280"/>
                        </a:xfrm>
                      </wpg:grpSpPr>
                      <wps:wsp>
                        <wps:cNvPr id="9" name="Rectangle 2090"/>
                        <wps:cNvSpPr>
                          <a:spLocks noChangeArrowheads="1"/>
                        </wps:cNvSpPr>
                        <wps:spPr bwMode="auto">
                          <a:xfrm>
                            <a:off x="2289" y="982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5588" w14:textId="77777777" w:rsidR="00335D4A" w:rsidRDefault="00335D4A" w:rsidP="00EE1026">
                              <w:r>
                                <w:rPr>
                                  <w:rFonts w:ascii="Arial" w:hAnsi="Arial" w:cs="Arial"/>
                                  <w:b/>
                                  <w:sz w:val="24"/>
                                </w:rPr>
                                <w:t xml:space="preserve"> </w:t>
                              </w:r>
                            </w:p>
                          </w:txbxContent>
                        </wps:txbx>
                        <wps:bodyPr rot="0" vert="horz" wrap="square" lIns="0" tIns="0" rIns="0" bIns="0" anchor="t" anchorCtr="0" upright="1">
                          <a:noAutofit/>
                        </wps:bodyPr>
                      </wps:wsp>
                      <wps:wsp>
                        <wps:cNvPr id="11" name="Rectangle 2091"/>
                        <wps:cNvSpPr>
                          <a:spLocks noChangeArrowheads="1"/>
                        </wps:cNvSpPr>
                        <wps:spPr bwMode="auto">
                          <a:xfrm>
                            <a:off x="2289" y="1158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61F9" w14:textId="77777777" w:rsidR="00335D4A" w:rsidRDefault="00335D4A" w:rsidP="00EE1026">
                              <w:r>
                                <w:rPr>
                                  <w:rFonts w:ascii="Arial" w:hAnsi="Arial" w:cs="Arial"/>
                                  <w:b/>
                                  <w:sz w:val="24"/>
                                </w:rPr>
                                <w:t xml:space="preserve"> </w:t>
                              </w:r>
                            </w:p>
                          </w:txbxContent>
                        </wps:txbx>
                        <wps:bodyPr rot="0" vert="horz" wrap="square" lIns="0" tIns="0" rIns="0" bIns="0" anchor="t" anchorCtr="0" upright="1">
                          <a:noAutofit/>
                        </wps:bodyPr>
                      </wps:wsp>
                      <wps:wsp>
                        <wps:cNvPr id="27" name="Shape 2204"/>
                        <wps:cNvSpPr>
                          <a:spLocks/>
                        </wps:cNvSpPr>
                        <wps:spPr bwMode="auto">
                          <a:xfrm>
                            <a:off x="219" y="0"/>
                            <a:ext cx="11454" cy="98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153177 w 1145320"/>
                              <a:gd name="T5" fmla="*/ -103 h 982978"/>
                              <a:gd name="T6" fmla="*/ 1153113 w 1145320"/>
                              <a:gd name="T7" fmla="*/ -104 h 982978"/>
                              <a:gd name="T8" fmla="*/ 1274988 w 1145320"/>
                              <a:gd name="T9" fmla="*/ 3354 h 982978"/>
                              <a:gd name="T10" fmla="*/ 1274535 w 1145320"/>
                              <a:gd name="T11" fmla="*/ 3318 h 982978"/>
                              <a:gd name="T12" fmla="*/ 691081 w 1145320"/>
                              <a:gd name="T13" fmla="*/ 20114 h 982978"/>
                              <a:gd name="T14" fmla="*/ 708676 w 1145320"/>
                              <a:gd name="T15" fmla="*/ 27654 h 982978"/>
                              <a:gd name="T16" fmla="*/ 725633 w 1145320"/>
                              <a:gd name="T17" fmla="*/ 35205 h 982978"/>
                              <a:gd name="T18" fmla="*/ 741966 w 1145320"/>
                              <a:gd name="T19" fmla="*/ 44003 h 982978"/>
                              <a:gd name="T20" fmla="*/ 757053 w 1145320"/>
                              <a:gd name="T21" fmla="*/ 53426 h 982978"/>
                              <a:gd name="T22" fmla="*/ 0 w 1145320"/>
                              <a:gd name="T23" fmla="*/ 0 h 982978"/>
                              <a:gd name="T24" fmla="*/ 1145320 w 1145320"/>
                              <a:gd name="T25" fmla="*/ 982978 h 982978"/>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45320" h="982978">
                                <a:moveTo>
                                  <a:pt x="1153177" y="-103"/>
                                </a:moveTo>
                                <a:cubicBezTo>
                                  <a:pt x="1153156" y="-104"/>
                                  <a:pt x="1153134" y="-104"/>
                                  <a:pt x="1153113" y="-104"/>
                                </a:cubicBezTo>
                                <a:lnTo>
                                  <a:pt x="1274988" y="3354"/>
                                </a:lnTo>
                                <a:cubicBezTo>
                                  <a:pt x="1274838" y="3342"/>
                                  <a:pt x="1274688" y="3330"/>
                                  <a:pt x="1274535" y="3318"/>
                                </a:cubicBezTo>
                                <a:lnTo>
                                  <a:pt x="691081" y="20114"/>
                                </a:lnTo>
                                <a:lnTo>
                                  <a:pt x="708676" y="27654"/>
                                </a:lnTo>
                                <a:lnTo>
                                  <a:pt x="725633" y="35205"/>
                                </a:lnTo>
                                <a:lnTo>
                                  <a:pt x="741966" y="44003"/>
                                </a:lnTo>
                                <a:lnTo>
                                  <a:pt x="757053" y="53426"/>
                                </a:lnTo>
                                <a:close/>
                              </a:path>
                            </a:pathLst>
                          </a:custGeom>
                          <a:solidFill>
                            <a:srgbClr val="D3E8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2205"/>
                        <wps:cNvSpPr>
                          <a:spLocks/>
                        </wps:cNvSpPr>
                        <wps:spPr bwMode="auto">
                          <a:xfrm>
                            <a:off x="4762" y="6392"/>
                            <a:ext cx="3304" cy="17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52374 w 330455"/>
                              <a:gd name="T5" fmla="*/ -1808 h 175993"/>
                              <a:gd name="T6" fmla="*/ 652010 w 330455"/>
                              <a:gd name="T7" fmla="*/ -2110 h 175993"/>
                              <a:gd name="T8" fmla="*/ 599272 w 330455"/>
                              <a:gd name="T9" fmla="*/ 59987 h 175993"/>
                              <a:gd name="T10" fmla="*/ 598486 w 330455"/>
                              <a:gd name="T11" fmla="*/ 56707 h 175993"/>
                              <a:gd name="T12" fmla="*/ 185960 w 330455"/>
                              <a:gd name="T13" fmla="*/ 128225 h 175993"/>
                              <a:gd name="T14" fmla="*/ 185960 w 330455"/>
                              <a:gd name="T15" fmla="*/ 152104 h 175993"/>
                              <a:gd name="T16" fmla="*/ 184699 w 330455"/>
                              <a:gd name="T17" fmla="*/ 153996 h 175993"/>
                              <a:gd name="T18" fmla="*/ 182192 w 330455"/>
                              <a:gd name="T19" fmla="*/ 157761 h 175993"/>
                              <a:gd name="T20" fmla="*/ 177786 w 330455"/>
                              <a:gd name="T21" fmla="*/ 163419 h 175993"/>
                              <a:gd name="T22" fmla="*/ 0 w 330455"/>
                              <a:gd name="T23" fmla="*/ 0 h 175993"/>
                              <a:gd name="T24" fmla="*/ 330455 w 330455"/>
                              <a:gd name="T25" fmla="*/ 175993 h 17599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0455" h="175993">
                                <a:moveTo>
                                  <a:pt x="652374" y="-1808"/>
                                </a:moveTo>
                                <a:cubicBezTo>
                                  <a:pt x="652262" y="-1909"/>
                                  <a:pt x="652141" y="-2010"/>
                                  <a:pt x="652010" y="-2110"/>
                                </a:cubicBezTo>
                                <a:lnTo>
                                  <a:pt x="599272" y="59987"/>
                                </a:lnTo>
                                <a:cubicBezTo>
                                  <a:pt x="599059" y="58892"/>
                                  <a:pt x="598797" y="57799"/>
                                  <a:pt x="598486" y="56707"/>
                                </a:cubicBezTo>
                                <a:lnTo>
                                  <a:pt x="185960" y="128225"/>
                                </a:lnTo>
                                <a:lnTo>
                                  <a:pt x="185960" y="152104"/>
                                </a:lnTo>
                                <a:lnTo>
                                  <a:pt x="184699" y="153996"/>
                                </a:lnTo>
                                <a:lnTo>
                                  <a:pt x="182192" y="157761"/>
                                </a:lnTo>
                                <a:lnTo>
                                  <a:pt x="177786" y="163419"/>
                                </a:lnTo>
                                <a:close/>
                              </a:path>
                            </a:pathLst>
                          </a:custGeom>
                          <a:solidFill>
                            <a:srgbClr val="A5A5A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2206"/>
                        <wps:cNvSpPr>
                          <a:spLocks/>
                        </wps:cNvSpPr>
                        <wps:spPr bwMode="auto">
                          <a:xfrm>
                            <a:off x="3116" y="3633"/>
                            <a:ext cx="5352" cy="20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24933 w 535284"/>
                              <a:gd name="T5" fmla="*/ -25243 h 205540"/>
                              <a:gd name="T6" fmla="*/ 1020053 w 535284"/>
                              <a:gd name="T7" fmla="*/ -34722 h 205540"/>
                              <a:gd name="T8" fmla="*/ 0 w 535284"/>
                              <a:gd name="T9" fmla="*/ 198590 h 205540"/>
                              <a:gd name="T10" fmla="*/ 0 w 535284"/>
                              <a:gd name="T11" fmla="*/ 198476 h 205540"/>
                              <a:gd name="T12" fmla="*/ 0 w 535284"/>
                              <a:gd name="T13" fmla="*/ 0 h 205540"/>
                              <a:gd name="T14" fmla="*/ 535284 w 535284"/>
                              <a:gd name="T15" fmla="*/ 205540 h 205540"/>
                            </a:gdLst>
                            <a:ahLst/>
                            <a:cxnLst>
                              <a:cxn ang="0">
                                <a:pos x="T4" y="T5"/>
                              </a:cxn>
                              <a:cxn ang="0">
                                <a:pos x="T6" y="T7"/>
                              </a:cxn>
                              <a:cxn ang="0">
                                <a:pos x="T8" y="T9"/>
                              </a:cxn>
                              <a:cxn ang="0">
                                <a:pos x="T10" y="T11"/>
                              </a:cxn>
                            </a:cxnLst>
                            <a:rect l="T12" t="T13" r="T14" b="T15"/>
                            <a:pathLst/>
                          </a:custGeom>
                          <a:solidFill>
                            <a:srgbClr val="FF5B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2207"/>
                        <wps:cNvSpPr>
                          <a:spLocks/>
                        </wps:cNvSpPr>
                        <wps:spPr bwMode="auto">
                          <a:xfrm>
                            <a:off x="31" y="2375"/>
                            <a:ext cx="7621" cy="23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59442 w 762075"/>
                              <a:gd name="T5" fmla="*/ -29901 h 237594"/>
                              <a:gd name="T6" fmla="*/ 1451635 w 762075"/>
                              <a:gd name="T7" fmla="*/ -37970 h 237594"/>
                              <a:gd name="T8" fmla="*/ 2513 w 762075"/>
                              <a:gd name="T9" fmla="*/ 223643 h 237594"/>
                              <a:gd name="T10" fmla="*/ 2513 w 762075"/>
                              <a:gd name="T11" fmla="*/ 222152 h 237594"/>
                              <a:gd name="T12" fmla="*/ 0 w 762075"/>
                              <a:gd name="T13" fmla="*/ 0 h 237594"/>
                              <a:gd name="T14" fmla="*/ 762075 w 762075"/>
                              <a:gd name="T15" fmla="*/ 237594 h 237594"/>
                            </a:gdLst>
                            <a:ahLst/>
                            <a:cxnLst>
                              <a:cxn ang="0">
                                <a:pos x="T4" y="T5"/>
                              </a:cxn>
                              <a:cxn ang="0">
                                <a:pos x="T6" y="T7"/>
                              </a:cxn>
                              <a:cxn ang="0">
                                <a:pos x="T8" y="T9"/>
                              </a:cxn>
                              <a:cxn ang="0">
                                <a:pos x="T10" y="T11"/>
                              </a:cxn>
                            </a:cxnLst>
                            <a:rect l="T12" t="T13" r="T14" b="T15"/>
                            <a:pathLst/>
                          </a:custGeom>
                          <a:solidFill>
                            <a:srgbClr val="F9E58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2208"/>
                        <wps:cNvSpPr>
                          <a:spLocks/>
                        </wps:cNvSpPr>
                        <wps:spPr bwMode="auto">
                          <a:xfrm>
                            <a:off x="4146" y="3645"/>
                            <a:ext cx="3053" cy="8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2192 w 305338"/>
                              <a:gd name="T5" fmla="*/ -3058 h 85490"/>
                              <a:gd name="T6" fmla="*/ 601709 w 305338"/>
                              <a:gd name="T7" fmla="*/ -3755 h 85490"/>
                              <a:gd name="T8" fmla="*/ 1261 w 305338"/>
                              <a:gd name="T9" fmla="*/ 84778 h 85490"/>
                              <a:gd name="T10" fmla="*/ 1261 w 305338"/>
                              <a:gd name="T11" fmla="*/ 84758 h 85490"/>
                              <a:gd name="T12" fmla="*/ 0 w 305338"/>
                              <a:gd name="T13" fmla="*/ 0 h 85490"/>
                              <a:gd name="T14" fmla="*/ 305338 w 305338"/>
                              <a:gd name="T15" fmla="*/ 85490 h 85490"/>
                            </a:gdLst>
                            <a:ahLst/>
                            <a:cxnLst>
                              <a:cxn ang="0">
                                <a:pos x="T4" y="T5"/>
                              </a:cxn>
                              <a:cxn ang="0">
                                <a:pos x="T6" y="T7"/>
                              </a:cxn>
                              <a:cxn ang="0">
                                <a:pos x="T8" y="T9"/>
                              </a:cxn>
                              <a:cxn ang="0">
                                <a:pos x="T10" y="T11"/>
                              </a:cxn>
                            </a:cxnLst>
                            <a:rect l="T12" t="T13" r="T14" b="T15"/>
                            <a:pathLst/>
                          </a:custGeom>
                          <a:solidFill>
                            <a:srgbClr val="FFA3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2209"/>
                        <wps:cNvSpPr>
                          <a:spLocks/>
                        </wps:cNvSpPr>
                        <wps:spPr bwMode="auto">
                          <a:xfrm>
                            <a:off x="8047" y="4601"/>
                            <a:ext cx="4335" cy="208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557065 w 433500"/>
                              <a:gd name="T5" fmla="*/ 0 h 208046"/>
                              <a:gd name="T6" fmla="*/ 557061 w 433500"/>
                              <a:gd name="T7" fmla="*/ 0 h 208046"/>
                              <a:gd name="T8" fmla="*/ 607023 w 433500"/>
                              <a:gd name="T9" fmla="*/ 1033 h 208046"/>
                              <a:gd name="T10" fmla="*/ 607001 w 433500"/>
                              <a:gd name="T11" fmla="*/ 1031 h 208046"/>
                              <a:gd name="T12" fmla="*/ 331092 w 433500"/>
                              <a:gd name="T13" fmla="*/ 4399 h 208046"/>
                              <a:gd name="T14" fmla="*/ 338629 w 433500"/>
                              <a:gd name="T15" fmla="*/ 5023 h 208046"/>
                              <a:gd name="T16" fmla="*/ 342397 w 433500"/>
                              <a:gd name="T17" fmla="*/ 5647 h 208046"/>
                              <a:gd name="T18" fmla="*/ 345542 w 433500"/>
                              <a:gd name="T19" fmla="*/ 7540 h 208046"/>
                              <a:gd name="T20" fmla="*/ 351831 w 433500"/>
                              <a:gd name="T21" fmla="*/ 10681 h 208046"/>
                              <a:gd name="T22" fmla="*/ 0 w 433500"/>
                              <a:gd name="T23" fmla="*/ 0 h 208046"/>
                              <a:gd name="T24" fmla="*/ 433500 w 433500"/>
                              <a:gd name="T25" fmla="*/ 208046 h 20804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33500" h="208046">
                                <a:moveTo>
                                  <a:pt x="557065" y="0"/>
                                </a:moveTo>
                                <a:cubicBezTo>
                                  <a:pt x="557064" y="0"/>
                                  <a:pt x="557062" y="0"/>
                                  <a:pt x="557061" y="0"/>
                                </a:cubicBezTo>
                                <a:lnTo>
                                  <a:pt x="607023" y="1033"/>
                                </a:lnTo>
                                <a:cubicBezTo>
                                  <a:pt x="607016" y="1033"/>
                                  <a:pt x="607008" y="1032"/>
                                  <a:pt x="607001" y="1031"/>
                                </a:cubicBezTo>
                                <a:lnTo>
                                  <a:pt x="331092" y="4399"/>
                                </a:lnTo>
                                <a:lnTo>
                                  <a:pt x="338629" y="5023"/>
                                </a:lnTo>
                                <a:lnTo>
                                  <a:pt x="342397" y="5647"/>
                                </a:lnTo>
                                <a:lnTo>
                                  <a:pt x="345542" y="7540"/>
                                </a:lnTo>
                                <a:lnTo>
                                  <a:pt x="351831" y="10681"/>
                                </a:lnTo>
                                <a:close/>
                              </a:path>
                            </a:pathLst>
                          </a:custGeom>
                          <a:solidFill>
                            <a:srgbClr val="3F9E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2210"/>
                        <wps:cNvSpPr>
                          <a:spLocks/>
                        </wps:cNvSpPr>
                        <wps:spPr bwMode="auto">
                          <a:xfrm>
                            <a:off x="7746" y="5832"/>
                            <a:ext cx="4731" cy="170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33499 w 473080"/>
                              <a:gd name="T5" fmla="*/ -6973 h 170335"/>
                              <a:gd name="T6" fmla="*/ 932036 w 473080"/>
                              <a:gd name="T7" fmla="*/ -8395 h 170335"/>
                              <a:gd name="T8" fmla="*/ 800049 w 473080"/>
                              <a:gd name="T9" fmla="*/ 106020 h 170335"/>
                              <a:gd name="T10" fmla="*/ 798148 w 473080"/>
                              <a:gd name="T11" fmla="*/ 99418 h 170335"/>
                              <a:gd name="T12" fmla="*/ 238743 w 473080"/>
                              <a:gd name="T13" fmla="*/ 170335 h 170335"/>
                              <a:gd name="T14" fmla="*/ 100523 w 473080"/>
                              <a:gd name="T15" fmla="*/ 164053 h 170335"/>
                              <a:gd name="T16" fmla="*/ 96755 w 473080"/>
                              <a:gd name="T17" fmla="*/ 164053 h 170335"/>
                              <a:gd name="T18" fmla="*/ 86711 w 473080"/>
                              <a:gd name="T19" fmla="*/ 162795 h 170335"/>
                              <a:gd name="T20" fmla="*/ 72261 w 473080"/>
                              <a:gd name="T21" fmla="*/ 162171 h 170335"/>
                              <a:gd name="T22" fmla="*/ 0 w 473080"/>
                              <a:gd name="T23" fmla="*/ 0 h 170335"/>
                              <a:gd name="T24" fmla="*/ 473080 w 473080"/>
                              <a:gd name="T25" fmla="*/ 170335 h 170335"/>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3080" h="170335">
                                <a:moveTo>
                                  <a:pt x="933499" y="-6973"/>
                                </a:moveTo>
                                <a:cubicBezTo>
                                  <a:pt x="933057" y="-7448"/>
                                  <a:pt x="932569" y="-7922"/>
                                  <a:pt x="932036" y="-8395"/>
                                </a:cubicBezTo>
                                <a:lnTo>
                                  <a:pt x="800049" y="106020"/>
                                </a:lnTo>
                                <a:cubicBezTo>
                                  <a:pt x="799536" y="103814"/>
                                  <a:pt x="798902" y="101613"/>
                                  <a:pt x="798148" y="99418"/>
                                </a:cubicBezTo>
                                <a:lnTo>
                                  <a:pt x="238743" y="170335"/>
                                </a:lnTo>
                                <a:lnTo>
                                  <a:pt x="100523" y="164053"/>
                                </a:lnTo>
                                <a:lnTo>
                                  <a:pt x="96755" y="164053"/>
                                </a:lnTo>
                                <a:lnTo>
                                  <a:pt x="86711" y="162795"/>
                                </a:lnTo>
                                <a:lnTo>
                                  <a:pt x="72261" y="162171"/>
                                </a:lnTo>
                                <a:close/>
                              </a:path>
                            </a:pathLst>
                          </a:custGeom>
                          <a:solidFill>
                            <a:srgbClr val="3F9E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2211"/>
                        <wps:cNvSpPr>
                          <a:spLocks/>
                        </wps:cNvSpPr>
                        <wps:spPr bwMode="auto">
                          <a:xfrm>
                            <a:off x="12" y="2438"/>
                            <a:ext cx="7615" cy="22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11564 w 761452"/>
                              <a:gd name="T5" fmla="*/ -1302 h 228171"/>
                              <a:gd name="T6" fmla="*/ 1510935 w 761452"/>
                              <a:gd name="T7" fmla="*/ -1500 h 228171"/>
                              <a:gd name="T8" fmla="*/ 76018 w 761452"/>
                              <a:gd name="T9" fmla="*/ 201905 h 228171"/>
                              <a:gd name="T10" fmla="*/ 75939 w 761452"/>
                              <a:gd name="T11" fmla="*/ 188126 h 228171"/>
                              <a:gd name="T12" fmla="*/ 0 w 761452"/>
                              <a:gd name="T13" fmla="*/ 0 h 228171"/>
                              <a:gd name="T14" fmla="*/ 761452 w 761452"/>
                              <a:gd name="T15" fmla="*/ 228171 h 228171"/>
                            </a:gdLst>
                            <a:ahLst/>
                            <a:cxnLst>
                              <a:cxn ang="0">
                                <a:pos x="T4" y="T5"/>
                              </a:cxn>
                              <a:cxn ang="0">
                                <a:pos x="T6" y="T7"/>
                              </a:cxn>
                              <a:cxn ang="0">
                                <a:pos x="T8" y="T9"/>
                              </a:cxn>
                              <a:cxn ang="0">
                                <a:pos x="T10" y="T11"/>
                              </a:cxn>
                            </a:cxnLst>
                            <a:rect l="T12" t="T13" r="T14" b="T15"/>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2212"/>
                        <wps:cNvSpPr>
                          <a:spLocks/>
                        </wps:cNvSpPr>
                        <wps:spPr bwMode="auto">
                          <a:xfrm>
                            <a:off x="3091" y="4506"/>
                            <a:ext cx="1017" cy="118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31929 w 101770"/>
                              <a:gd name="T5" fmla="*/ -748 h 118791"/>
                              <a:gd name="T6" fmla="*/ 131906 w 101770"/>
                              <a:gd name="T7" fmla="*/ -3690 h 118791"/>
                              <a:gd name="T8" fmla="*/ 0 w 101770"/>
                              <a:gd name="T9" fmla="*/ 117001 h 118791"/>
                              <a:gd name="T10" fmla="*/ 0 w 101770"/>
                              <a:gd name="T11" fmla="*/ 116956 h 118791"/>
                              <a:gd name="T12" fmla="*/ 0 w 101770"/>
                              <a:gd name="T13" fmla="*/ 0 h 118791"/>
                              <a:gd name="T14" fmla="*/ 101770 w 101770"/>
                              <a:gd name="T15" fmla="*/ 118791 h 118791"/>
                            </a:gdLst>
                            <a:ahLst/>
                            <a:cxnLst>
                              <a:cxn ang="0">
                                <a:pos x="T4" y="T5"/>
                              </a:cxn>
                              <a:cxn ang="0">
                                <a:pos x="T6" y="T7"/>
                              </a:cxn>
                              <a:cxn ang="0">
                                <a:pos x="T8" y="T9"/>
                              </a:cxn>
                              <a:cxn ang="0">
                                <a:pos x="T10" y="T11"/>
                              </a:cxn>
                            </a:cxnLst>
                            <a:rect l="T12" t="T13" r="T14" b="T15"/>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2213"/>
                        <wps:cNvSpPr>
                          <a:spLocks/>
                        </wps:cNvSpPr>
                        <wps:spPr bwMode="auto">
                          <a:xfrm>
                            <a:off x="4749" y="6455"/>
                            <a:ext cx="3255" cy="12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25160 w 325440"/>
                              <a:gd name="T5" fmla="*/ 0 h 125718"/>
                              <a:gd name="T6" fmla="*/ 625045 w 325440"/>
                              <a:gd name="T7" fmla="*/ 0 h 125718"/>
                              <a:gd name="T8" fmla="*/ 439017 w 325440"/>
                              <a:gd name="T9" fmla="*/ 20180 h 125718"/>
                              <a:gd name="T10" fmla="*/ 438897 w 325440"/>
                              <a:gd name="T11" fmla="*/ 19261 h 125718"/>
                              <a:gd name="T12" fmla="*/ 153293 w 325440"/>
                              <a:gd name="T13" fmla="*/ 57825 h 125718"/>
                              <a:gd name="T14" fmla="*/ 150148 w 325440"/>
                              <a:gd name="T15" fmla="*/ 56578 h 125718"/>
                              <a:gd name="T16" fmla="*/ 146380 w 325440"/>
                              <a:gd name="T17" fmla="*/ 55319 h 125718"/>
                              <a:gd name="T18" fmla="*/ 141988 w 325440"/>
                              <a:gd name="T19" fmla="*/ 54061 h 125718"/>
                              <a:gd name="T20" fmla="*/ 137582 w 325440"/>
                              <a:gd name="T21" fmla="*/ 52802 h 125718"/>
                              <a:gd name="T22" fmla="*/ 0 w 325440"/>
                              <a:gd name="T23" fmla="*/ 0 h 125718"/>
                              <a:gd name="T24" fmla="*/ 325440 w 325440"/>
                              <a:gd name="T25" fmla="*/ 125718 h 125718"/>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25440" h="125718">
                                <a:moveTo>
                                  <a:pt x="625160" y="0"/>
                                </a:moveTo>
                                <a:cubicBezTo>
                                  <a:pt x="625123" y="0"/>
                                  <a:pt x="625084" y="0"/>
                                  <a:pt x="625045" y="0"/>
                                </a:cubicBezTo>
                                <a:lnTo>
                                  <a:pt x="439017" y="20180"/>
                                </a:lnTo>
                                <a:cubicBezTo>
                                  <a:pt x="438983" y="19873"/>
                                  <a:pt x="438943" y="19567"/>
                                  <a:pt x="438897" y="19261"/>
                                </a:cubicBezTo>
                                <a:lnTo>
                                  <a:pt x="153293" y="57825"/>
                                </a:lnTo>
                                <a:lnTo>
                                  <a:pt x="150148" y="56578"/>
                                </a:lnTo>
                                <a:lnTo>
                                  <a:pt x="146380" y="55319"/>
                                </a:lnTo>
                                <a:lnTo>
                                  <a:pt x="141988" y="54061"/>
                                </a:lnTo>
                                <a:lnTo>
                                  <a:pt x="137582" y="52802"/>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2214"/>
                        <wps:cNvSpPr>
                          <a:spLocks/>
                        </wps:cNvSpPr>
                        <wps:spPr bwMode="auto">
                          <a:xfrm>
                            <a:off x="7959" y="4632"/>
                            <a:ext cx="3299" cy="20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2509 w 329845"/>
                              <a:gd name="T5" fmla="*/ -111 h 202389"/>
                              <a:gd name="T6" fmla="*/ 602494 w 329845"/>
                              <a:gd name="T7" fmla="*/ -111 h 202389"/>
                              <a:gd name="T8" fmla="*/ 652198 w 329845"/>
                              <a:gd name="T9" fmla="*/ 2763 h 202389"/>
                              <a:gd name="T10" fmla="*/ 652150 w 329845"/>
                              <a:gd name="T11" fmla="*/ 2755 h 202389"/>
                              <a:gd name="T12" fmla="*/ 319164 w 329845"/>
                              <a:gd name="T13" fmla="*/ 8164 h 202389"/>
                              <a:gd name="T14" fmla="*/ 316019 w 329845"/>
                              <a:gd name="T15" fmla="*/ 9422 h 202389"/>
                              <a:gd name="T16" fmla="*/ 312251 w 329845"/>
                              <a:gd name="T17" fmla="*/ 10057 h 202389"/>
                              <a:gd name="T18" fmla="*/ 298425 w 329845"/>
                              <a:gd name="T19" fmla="*/ 10057 h 202389"/>
                              <a:gd name="T20" fmla="*/ 291512 w 329845"/>
                              <a:gd name="T21" fmla="*/ 10681 h 202389"/>
                              <a:gd name="T22" fmla="*/ 0 w 329845"/>
                              <a:gd name="T23" fmla="*/ 0 h 202389"/>
                              <a:gd name="T24" fmla="*/ 329845 w 329845"/>
                              <a:gd name="T25" fmla="*/ 202389 h 202389"/>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29845" h="202389">
                                <a:moveTo>
                                  <a:pt x="602509" y="-111"/>
                                </a:moveTo>
                                <a:cubicBezTo>
                                  <a:pt x="602504" y="-111"/>
                                  <a:pt x="602499" y="-111"/>
                                  <a:pt x="602494" y="-111"/>
                                </a:cubicBezTo>
                                <a:lnTo>
                                  <a:pt x="652198" y="2763"/>
                                </a:lnTo>
                                <a:cubicBezTo>
                                  <a:pt x="652182" y="2760"/>
                                  <a:pt x="652166" y="2758"/>
                                  <a:pt x="652150" y="2755"/>
                                </a:cubicBezTo>
                                <a:lnTo>
                                  <a:pt x="319164" y="8164"/>
                                </a:lnTo>
                                <a:lnTo>
                                  <a:pt x="316019" y="9422"/>
                                </a:lnTo>
                                <a:lnTo>
                                  <a:pt x="312251" y="10057"/>
                                </a:lnTo>
                                <a:lnTo>
                                  <a:pt x="298425" y="10057"/>
                                </a:lnTo>
                                <a:lnTo>
                                  <a:pt x="291512" y="10681"/>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2215"/>
                        <wps:cNvSpPr>
                          <a:spLocks/>
                        </wps:cNvSpPr>
                        <wps:spPr bwMode="auto">
                          <a:xfrm>
                            <a:off x="6766" y="7014"/>
                            <a:ext cx="333" cy="2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0216 w 33291"/>
                              <a:gd name="T5" fmla="*/ -5 h 29547"/>
                              <a:gd name="T6" fmla="*/ 40216 w 33291"/>
                              <a:gd name="T7" fmla="*/ -6 h 29547"/>
                              <a:gd name="T8" fmla="*/ 64072 w 33291"/>
                              <a:gd name="T9" fmla="*/ 6192 h 29547"/>
                              <a:gd name="T10" fmla="*/ 64072 w 33291"/>
                              <a:gd name="T11" fmla="*/ 6165 h 29547"/>
                              <a:gd name="T12" fmla="*/ 28899 w 33291"/>
                              <a:gd name="T13" fmla="*/ 8175 h 29547"/>
                              <a:gd name="T14" fmla="*/ 25754 w 33291"/>
                              <a:gd name="T15" fmla="*/ 7540 h 29547"/>
                              <a:gd name="T16" fmla="*/ 23247 w 33291"/>
                              <a:gd name="T17" fmla="*/ 7540 h 29547"/>
                              <a:gd name="T18" fmla="*/ 16334 w 33291"/>
                              <a:gd name="T19" fmla="*/ 8798 h 29547"/>
                              <a:gd name="T20" fmla="*/ 11305 w 33291"/>
                              <a:gd name="T21" fmla="*/ 12574 h 29547"/>
                              <a:gd name="T22" fmla="*/ 0 w 33291"/>
                              <a:gd name="T23" fmla="*/ 0 h 29547"/>
                              <a:gd name="T24" fmla="*/ 33291 w 33291"/>
                              <a:gd name="T25" fmla="*/ 29547 h 29547"/>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291" h="29547">
                                <a:moveTo>
                                  <a:pt x="40216" y="-5"/>
                                </a:moveTo>
                                <a:cubicBezTo>
                                  <a:pt x="40216" y="-5"/>
                                  <a:pt x="40216" y="-5"/>
                                  <a:pt x="40216" y="-6"/>
                                </a:cubicBezTo>
                                <a:lnTo>
                                  <a:pt x="64072" y="6192"/>
                                </a:lnTo>
                                <a:cubicBezTo>
                                  <a:pt x="64072" y="6183"/>
                                  <a:pt x="64072" y="6174"/>
                                  <a:pt x="64072" y="6165"/>
                                </a:cubicBezTo>
                                <a:lnTo>
                                  <a:pt x="28899" y="8175"/>
                                </a:lnTo>
                                <a:lnTo>
                                  <a:pt x="25754" y="7540"/>
                                </a:lnTo>
                                <a:lnTo>
                                  <a:pt x="23247" y="7540"/>
                                </a:lnTo>
                                <a:lnTo>
                                  <a:pt x="16334" y="8798"/>
                                </a:lnTo>
                                <a:lnTo>
                                  <a:pt x="11305" y="12574"/>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2216"/>
                        <wps:cNvSpPr>
                          <a:spLocks/>
                        </wps:cNvSpPr>
                        <wps:spPr bwMode="auto">
                          <a:xfrm>
                            <a:off x="3028" y="4626"/>
                            <a:ext cx="5447" cy="111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40 w 544704"/>
                              <a:gd name="T5" fmla="*/ -10177 h 111886"/>
                              <a:gd name="T6" fmla="*/ 105282 w 544704"/>
                              <a:gd name="T7" fmla="*/ -11481 h 111886"/>
                              <a:gd name="T8" fmla="*/ 559790 w 544704"/>
                              <a:gd name="T9" fmla="*/ 85146 h 111886"/>
                              <a:gd name="T10" fmla="*/ 559783 w 544704"/>
                              <a:gd name="T11" fmla="*/ 82885 h 111886"/>
                              <a:gd name="T12" fmla="*/ 544704 w 544704"/>
                              <a:gd name="T13" fmla="*/ 99312 h 111886"/>
                              <a:gd name="T14" fmla="*/ 544704 w 544704"/>
                              <a:gd name="T15" fmla="*/ 111886 h 111886"/>
                              <a:gd name="T16" fmla="*/ 0 w 544704"/>
                              <a:gd name="T17" fmla="*/ 111886 h 111886"/>
                              <a:gd name="T18" fmla="*/ 0 w 544704"/>
                              <a:gd name="T19" fmla="*/ 70399 h 111886"/>
                              <a:gd name="T20" fmla="*/ 65972 w 544704"/>
                              <a:gd name="T21" fmla="*/ 1258 h 111886"/>
                              <a:gd name="T22" fmla="*/ 0 w 544704"/>
                              <a:gd name="T23" fmla="*/ 0 h 111886"/>
                              <a:gd name="T24" fmla="*/ 544704 w 544704"/>
                              <a:gd name="T25" fmla="*/ 111886 h 111886"/>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44704" h="111886">
                                <a:moveTo>
                                  <a:pt x="105340" y="-10177"/>
                                </a:moveTo>
                                <a:cubicBezTo>
                                  <a:pt x="105322" y="-10612"/>
                                  <a:pt x="105303" y="-11047"/>
                                  <a:pt x="105282" y="-11481"/>
                                </a:cubicBezTo>
                                <a:lnTo>
                                  <a:pt x="559790" y="85146"/>
                                </a:lnTo>
                                <a:cubicBezTo>
                                  <a:pt x="559790" y="84392"/>
                                  <a:pt x="559788" y="83639"/>
                                  <a:pt x="559783" y="82885"/>
                                </a:cubicBezTo>
                                <a:lnTo>
                                  <a:pt x="544704" y="99312"/>
                                </a:lnTo>
                                <a:lnTo>
                                  <a:pt x="544704" y="111886"/>
                                </a:lnTo>
                                <a:lnTo>
                                  <a:pt x="0" y="111886"/>
                                </a:lnTo>
                                <a:lnTo>
                                  <a:pt x="0" y="70399"/>
                                </a:lnTo>
                                <a:lnTo>
                                  <a:pt x="65972" y="1258"/>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2217"/>
                        <wps:cNvSpPr>
                          <a:spLocks/>
                        </wps:cNvSpPr>
                        <wps:spPr bwMode="auto">
                          <a:xfrm>
                            <a:off x="0" y="3972"/>
                            <a:ext cx="7143" cy="8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22380 w 714331"/>
                              <a:gd name="T5" fmla="*/ -42 h 81715"/>
                              <a:gd name="T6" fmla="*/ 1422259 w 714331"/>
                              <a:gd name="T7" fmla="*/ -224 h 81715"/>
                              <a:gd name="T8" fmla="*/ 714655 w 714331"/>
                              <a:gd name="T9" fmla="*/ 66149 h 81715"/>
                              <a:gd name="T10" fmla="*/ 713242 w 714331"/>
                              <a:gd name="T11" fmla="*/ 65891 h 81715"/>
                              <a:gd name="T12" fmla="*/ 0 w 714331"/>
                              <a:gd name="T13" fmla="*/ 0 h 81715"/>
                              <a:gd name="T14" fmla="*/ 714331 w 714331"/>
                              <a:gd name="T15" fmla="*/ 81715 h 81715"/>
                            </a:gdLst>
                            <a:ahLst/>
                            <a:cxnLst>
                              <a:cxn ang="0">
                                <a:pos x="T4" y="T5"/>
                              </a:cxn>
                              <a:cxn ang="0">
                                <a:pos x="T6" y="T7"/>
                              </a:cxn>
                              <a:cxn ang="0">
                                <a:pos x="T8" y="T9"/>
                              </a:cxn>
                              <a:cxn ang="0">
                                <a:pos x="T10" y="T11"/>
                              </a:cxn>
                            </a:cxnLst>
                            <a:rect l="T12" t="T13" r="T14" b="T15"/>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2218"/>
                        <wps:cNvSpPr>
                          <a:spLocks/>
                        </wps:cNvSpPr>
                        <wps:spPr bwMode="auto">
                          <a:xfrm>
                            <a:off x="25" y="2363"/>
                            <a:ext cx="7690" cy="19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72272 w 768992"/>
                              <a:gd name="T5" fmla="*/ -28554 h 196742"/>
                              <a:gd name="T6" fmla="*/ 1466263 w 768992"/>
                              <a:gd name="T7" fmla="*/ -34761 h 196742"/>
                              <a:gd name="T8" fmla="*/ 1012752 w 768992"/>
                              <a:gd name="T9" fmla="*/ 11064 h 196742"/>
                              <a:gd name="T10" fmla="*/ 1012303 w 768992"/>
                              <a:gd name="T11" fmla="*/ 9194 h 196742"/>
                              <a:gd name="T12" fmla="*/ 0 w 768992"/>
                              <a:gd name="T13" fmla="*/ 0 h 196742"/>
                              <a:gd name="T14" fmla="*/ 768992 w 768992"/>
                              <a:gd name="T15" fmla="*/ 196742 h 196742"/>
                            </a:gdLst>
                            <a:ahLst/>
                            <a:cxnLst>
                              <a:cxn ang="0">
                                <a:pos x="T4" y="T5"/>
                              </a:cxn>
                              <a:cxn ang="0">
                                <a:pos x="T6" y="T7"/>
                              </a:cxn>
                              <a:cxn ang="0">
                                <a:pos x="T8" y="T9"/>
                              </a:cxn>
                              <a:cxn ang="0">
                                <a:pos x="T10" y="T11"/>
                              </a:cxn>
                            </a:cxnLst>
                            <a:rect l="T12" t="T13" r="T14" b="T15"/>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2219"/>
                        <wps:cNvSpPr>
                          <a:spLocks/>
                        </wps:cNvSpPr>
                        <wps:spPr bwMode="auto">
                          <a:xfrm>
                            <a:off x="4152" y="3626"/>
                            <a:ext cx="2846" cy="4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28416 w 284599"/>
                              <a:gd name="T5" fmla="*/ 0 h 49651"/>
                              <a:gd name="T6" fmla="*/ 328361 w 284599"/>
                              <a:gd name="T7" fmla="*/ 0 h 49651"/>
                              <a:gd name="T8" fmla="*/ 72871 w 284599"/>
                              <a:gd name="T9" fmla="*/ 9422 h 49651"/>
                              <a:gd name="T10" fmla="*/ 72869 w 284599"/>
                              <a:gd name="T11" fmla="*/ 8807 h 49651"/>
                              <a:gd name="T12" fmla="*/ 0 w 284599"/>
                              <a:gd name="T13" fmla="*/ 0 h 49651"/>
                              <a:gd name="T14" fmla="*/ 284599 w 284599"/>
                              <a:gd name="T15" fmla="*/ 49651 h 49651"/>
                            </a:gdLst>
                            <a:ahLst/>
                            <a:cxnLst>
                              <a:cxn ang="0">
                                <a:pos x="T4" y="T5"/>
                              </a:cxn>
                              <a:cxn ang="0">
                                <a:pos x="T6" y="T7"/>
                              </a:cxn>
                              <a:cxn ang="0">
                                <a:pos x="T8" y="T9"/>
                              </a:cxn>
                              <a:cxn ang="0">
                                <a:pos x="T10" y="T11"/>
                              </a:cxn>
                            </a:cxnLst>
                            <a:rect l="T12" t="T13" r="T14" b="T15"/>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2220"/>
                        <wps:cNvSpPr>
                          <a:spLocks/>
                        </wps:cNvSpPr>
                        <wps:spPr bwMode="auto">
                          <a:xfrm>
                            <a:off x="7338" y="3626"/>
                            <a:ext cx="1112" cy="159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2894 w 111205"/>
                              <a:gd name="T5" fmla="*/ 0 h 159020"/>
                              <a:gd name="T6" fmla="*/ 82724 w 111205"/>
                              <a:gd name="T7" fmla="*/ 0 h 159020"/>
                              <a:gd name="T8" fmla="*/ 168366 w 111205"/>
                              <a:gd name="T9" fmla="*/ 159020 h 159020"/>
                              <a:gd name="T10" fmla="*/ 168365 w 111205"/>
                              <a:gd name="T11" fmla="*/ 158996 h 159020"/>
                              <a:gd name="T12" fmla="*/ 0 w 111205"/>
                              <a:gd name="T13" fmla="*/ 0 h 159020"/>
                              <a:gd name="T14" fmla="*/ 111205 w 111205"/>
                              <a:gd name="T15" fmla="*/ 159020 h 159020"/>
                            </a:gdLst>
                            <a:ahLst/>
                            <a:cxnLst>
                              <a:cxn ang="0">
                                <a:pos x="T4" y="T5"/>
                              </a:cxn>
                              <a:cxn ang="0">
                                <a:pos x="T6" y="T7"/>
                              </a:cxn>
                              <a:cxn ang="0">
                                <a:pos x="T8" y="T9"/>
                              </a:cxn>
                              <a:cxn ang="0">
                                <a:pos x="T10" y="T11"/>
                              </a:cxn>
                            </a:cxnLst>
                            <a:rect l="T12" t="T13" r="T14" b="T15"/>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2221"/>
                        <wps:cNvSpPr>
                          <a:spLocks/>
                        </wps:cNvSpPr>
                        <wps:spPr bwMode="auto">
                          <a:xfrm>
                            <a:off x="4605" y="4556"/>
                            <a:ext cx="7884" cy="36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82345 w 788462"/>
                              <a:gd name="T5" fmla="*/ 0 h 364570"/>
                              <a:gd name="T6" fmla="*/ 1282326 w 788462"/>
                              <a:gd name="T7" fmla="*/ 0 h 364570"/>
                              <a:gd name="T8" fmla="*/ 1321749 w 788462"/>
                              <a:gd name="T9" fmla="*/ 919 h 364570"/>
                              <a:gd name="T10" fmla="*/ 1321648 w 788462"/>
                              <a:gd name="T11" fmla="*/ 917 h 364570"/>
                              <a:gd name="T12" fmla="*/ 681026 w 788462"/>
                              <a:gd name="T13" fmla="*/ 4410 h 364570"/>
                              <a:gd name="T14" fmla="*/ 687316 w 788462"/>
                              <a:gd name="T15" fmla="*/ 6292 h 364570"/>
                              <a:gd name="T16" fmla="*/ 694229 w 788462"/>
                              <a:gd name="T17" fmla="*/ 8175 h 364570"/>
                              <a:gd name="T18" fmla="*/ 701128 w 788462"/>
                              <a:gd name="T19" fmla="*/ 10692 h 364570"/>
                              <a:gd name="T20" fmla="*/ 703026 w 788462"/>
                              <a:gd name="T21" fmla="*/ 11316 h 364570"/>
                              <a:gd name="T22" fmla="*/ 0 w 788462"/>
                              <a:gd name="T23" fmla="*/ 0 h 364570"/>
                              <a:gd name="T24" fmla="*/ 788462 w 788462"/>
                              <a:gd name="T25" fmla="*/ 364570 h 36457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88462" h="364570">
                                <a:moveTo>
                                  <a:pt x="1282345" y="0"/>
                                </a:moveTo>
                                <a:cubicBezTo>
                                  <a:pt x="1282339" y="0"/>
                                  <a:pt x="1282332" y="0"/>
                                  <a:pt x="1282326" y="0"/>
                                </a:cubicBezTo>
                                <a:lnTo>
                                  <a:pt x="1321749" y="919"/>
                                </a:lnTo>
                                <a:cubicBezTo>
                                  <a:pt x="1321715" y="918"/>
                                  <a:pt x="1321682" y="918"/>
                                  <a:pt x="1321648" y="917"/>
                                </a:cubicBezTo>
                                <a:lnTo>
                                  <a:pt x="681026" y="4410"/>
                                </a:lnTo>
                                <a:lnTo>
                                  <a:pt x="687316" y="6292"/>
                                </a:lnTo>
                                <a:lnTo>
                                  <a:pt x="694229" y="8175"/>
                                </a:lnTo>
                                <a:lnTo>
                                  <a:pt x="701128" y="10692"/>
                                </a:lnTo>
                                <a:lnTo>
                                  <a:pt x="703026" y="11316"/>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2222"/>
                        <wps:cNvSpPr>
                          <a:spLocks/>
                        </wps:cNvSpPr>
                        <wps:spPr bwMode="auto">
                          <a:xfrm>
                            <a:off x="6684" y="6983"/>
                            <a:ext cx="321" cy="36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9593 w 32044"/>
                              <a:gd name="T5" fmla="*/ -5 h 36453"/>
                              <a:gd name="T6" fmla="*/ 39593 w 32044"/>
                              <a:gd name="T7" fmla="*/ -5 h 36453"/>
                              <a:gd name="T8" fmla="*/ 52158 w 32044"/>
                              <a:gd name="T9" fmla="*/ 4993 h 36453"/>
                              <a:gd name="T10" fmla="*/ 52158 w 32044"/>
                              <a:gd name="T11" fmla="*/ 4983 h 36453"/>
                              <a:gd name="T12" fmla="*/ 14450 w 32044"/>
                              <a:gd name="T13" fmla="*/ 10057 h 36453"/>
                              <a:gd name="T14" fmla="*/ 11318 w 32044"/>
                              <a:gd name="T15" fmla="*/ 14456 h 36453"/>
                              <a:gd name="T16" fmla="*/ 10058 w 32044"/>
                              <a:gd name="T17" fmla="*/ 19480 h 36453"/>
                              <a:gd name="T18" fmla="*/ 10681 w 32044"/>
                              <a:gd name="T19" fmla="*/ 21997 h 36453"/>
                              <a:gd name="T20" fmla="*/ 13203 w 32044"/>
                              <a:gd name="T21" fmla="*/ 24513 h 36453"/>
                              <a:gd name="T22" fmla="*/ 0 w 32044"/>
                              <a:gd name="T23" fmla="*/ 0 h 36453"/>
                              <a:gd name="T24" fmla="*/ 32044 w 32044"/>
                              <a:gd name="T25" fmla="*/ 36453 h 3645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2044" h="36453">
                                <a:moveTo>
                                  <a:pt x="39593" y="-5"/>
                                </a:moveTo>
                                <a:cubicBezTo>
                                  <a:pt x="39593" y="-5"/>
                                  <a:pt x="39593" y="-5"/>
                                  <a:pt x="39593" y="-5"/>
                                </a:cubicBezTo>
                                <a:lnTo>
                                  <a:pt x="52158" y="4993"/>
                                </a:lnTo>
                                <a:cubicBezTo>
                                  <a:pt x="52158" y="4990"/>
                                  <a:pt x="52158" y="4986"/>
                                  <a:pt x="52158" y="4983"/>
                                </a:cubicBezTo>
                                <a:lnTo>
                                  <a:pt x="14450" y="10057"/>
                                </a:lnTo>
                                <a:lnTo>
                                  <a:pt x="11318" y="14456"/>
                                </a:lnTo>
                                <a:lnTo>
                                  <a:pt x="10058" y="19480"/>
                                </a:lnTo>
                                <a:lnTo>
                                  <a:pt x="10681" y="21997"/>
                                </a:lnTo>
                                <a:lnTo>
                                  <a:pt x="13203" y="24513"/>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32B6B" id="Group 59811" o:spid="_x0000_s1026" style="position:absolute;left:0;text-align:left;margin-left:594pt;margin-top:12.15pt;width:98.3pt;height:104.55pt;z-index:251657216;mso-position-horizontal-relative:margin" coordsize="12489,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">
                <v:rect id="Rectangle 2090" o:spid="_x0000_s1027" style="position:absolute;left:2289;top:98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2C45588" w14:textId="77777777" w:rsidR="00335D4A" w:rsidRDefault="00335D4A" w:rsidP="00EE1026">
                        <w:r>
                          <w:rPr>
                            <w:rFonts w:ascii="Arial" w:hAnsi="Arial" w:cs="Arial"/>
                            <w:b/>
                            <w:sz w:val="24"/>
                          </w:rPr>
                          <w:t xml:space="preserve"> </w:t>
                        </w:r>
                      </w:p>
                    </w:txbxContent>
                  </v:textbox>
                </v:rect>
                <v:rect id="Rectangle 2091" o:spid="_x0000_s1028" style="position:absolute;left:2289;top:115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79461F9" w14:textId="77777777" w:rsidR="00335D4A" w:rsidRDefault="00335D4A" w:rsidP="00EE1026">
                        <w:r>
                          <w:rPr>
                            <w:rFonts w:ascii="Arial" w:hAnsi="Arial" w:cs="Arial"/>
                            <w:b/>
                            <w:sz w:val="24"/>
                          </w:rPr>
                          <w:t xml:space="preserve"> </w:t>
                        </w:r>
                      </w:p>
                    </w:txbxContent>
                  </v:textbox>
                </v:rect>
                <v:shape id="Shape 2204" o:spid="_x0000_s1029" style="position:absolute;left:219;width:11454;height:9829;visibility:visible;mso-wrap-style:square;v-text-anchor:top" coordsize="1145320,98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" path="m1153177,-103v-21,-1,-43,-1,-64,-1l1274988,3354v-150,-12,-300,-24,-453,-36l691081,20114r17595,7540l725633,35205r16333,8798l757053,53426,1153177,-103xe" fillcolor="#d3e8ff" stroked="f" strokeweight="0">
                  <v:stroke miterlimit="83231f" joinstyle="miter"/>
                  <v:path arrowok="t" o:connecttype="custom" o:connectlocs="11533,-1;11532,-1;12751,34;12746,33;6911,201;7087,277;7257,352;7420,440;7571,534" o:connectangles="0,0,0,0,0,0,0,0,0" textboxrect="0,0,1145320,982978"/>
                </v:shape>
                <v:shape id="Shape 2205" o:spid="_x0000_s1030" style="position:absolute;left:4762;top:6392;width:3304;height:1760;visibility:visible;mso-wrap-style:square;v-text-anchor:top" coordsize="330455,1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" path="m652374,-1808v-112,-101,-233,-202,-364,-302l599272,59987v-213,-1095,-475,-2188,-786,-3280l185960,128225r,23879l184699,153996r-2507,3765l177786,163419,652374,-1808xe" fillcolor="#a5a5a5" stroked="f" strokeweight="0">
                  <v:stroke miterlimit="83231f" joinstyle="miter"/>
                  <v:path arrowok="t" o:connecttype="custom" o:connectlocs="6523,-18;6519,-21;5992,600;5984,567;1859,1282;1859,1521;1847,1540;1822,1578;1778,1634" o:connectangles="0,0,0,0,0,0,0,0,0" textboxrect="0,0,330455,175993"/>
                </v:shape>
                <v:shape id="Shape 2206" o:spid="_x0000_s1031" style="position:absolute;left:3116;top:3633;width:5352;height:20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" fillcolor="#ff5b63" stroked="f" strokeweight="0">
                  <v:stroke miterlimit="83231f" joinstyle="miter"/>
                  <v:path arrowok="t" o:connecttype="custom" o:connectlocs="10248,-252;10199,-347;0,1986;0,1984" o:connectangles="0,0,0,0" textboxrect="@1,@1,@1,@1"/>
                </v:shape>
                <v:shape id="Shape 2207" o:spid="_x0000_s1032" style="position:absolute;left:31;top:2375;width:7621;height:23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" fillcolor="#f9e587" stroked="f" strokeweight="0">
                  <v:stroke miterlimit="83231f" joinstyle="miter"/>
                  <v:path arrowok="t" o:connecttype="custom" o:connectlocs="14595,-299;14517,-380;25,2236;25,2222" o:connectangles="0,0,0,0" textboxrect="@1,@1,@1,@1"/>
                </v:shape>
                <v:shape id="Shape 2208" o:spid="_x0000_s1033" style="position:absolute;left:4146;top:3645;width:3053;height:8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" fillcolor="#ffa363" stroked="f" strokeweight="0">
                  <v:stroke miterlimit="83231f" joinstyle="miter"/>
                  <v:path arrowok="t" o:connecttype="custom" o:connectlocs="6021,-31;6016,-38;13,848;13,848" o:connectangles="0,0,0,0" textboxrect="@1,@1,@1,@1"/>
                </v:shape>
                <v:shape id="Shape 2209" o:spid="_x0000_s1034" style="position:absolute;left:8047;top:4601;width:4335;height:2080;visibility:visible;mso-wrap-style:square;v-text-anchor:top" coordsize="433500,20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" path="m557065,v-1,,-3,,-4,l607023,1033v-7,,-15,-1,-22,-2l331092,4399r7537,624l342397,5647r3145,1893l351831,10681,557065,xe" fillcolor="#3f9eff" stroked="f" strokeweight="0">
                  <v:stroke miterlimit="83231f" joinstyle="miter"/>
                  <v:path arrowok="t" o:connecttype="custom" o:connectlocs="5571,0;5571,0;6070,10;6070,10;3311,44;3386,50;3424,56;3455,75;3518,107" o:connectangles="0,0,0,0,0,0,0,0,0" textboxrect="0,0,433500,208046"/>
                </v:shape>
                <v:shape id="Shape 2210" o:spid="_x0000_s1035" style="position:absolute;left:7746;top:5832;width:4731;height:1704;visibility:visible;mso-wrap-style:square;v-text-anchor:top" coordsize="473080,1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" path="m933499,-6973v-442,-475,-930,-949,-1463,-1422l800049,106020v-513,-2206,-1147,-4407,-1901,-6602l238743,170335,100523,164053r-3768,l86711,162795r-14450,-624l933499,-6973xe" fillcolor="#3f9eff" stroked="f" strokeweight="0">
                  <v:stroke miterlimit="83231f" joinstyle="miter"/>
                  <v:path arrowok="t" o:connecttype="custom" o:connectlocs="9335,-70;9321,-84;8001,1061;7982,995;2388,1704;1005,1641;968,1641;867,1629;723,1622" o:connectangles="0,0,0,0,0,0,0,0,0" textboxrect="0,0,473080,170335"/>
                </v:shape>
                <v:shape id="Shape 2211" o:spid="_x0000_s1036" style="position:absolute;left:12;top:2438;width:7615;height:2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" stroked="f" strokeweight="0">
                  <v:stroke miterlimit="83231f" joinstyle="miter"/>
                  <v:path arrowok="t" o:connecttype="custom" o:connectlocs="15117,-13;15110,-15;760,2019;759,1881" o:connectangles="0,0,0,0" textboxrect="@1,@1,@1,@1"/>
                </v:shape>
                <v:shape id="Shape 2212" o:spid="_x0000_s1037" style="position:absolute;left:3091;top:4506;width:1017;height:1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" stroked="f" strokeweight="0">
                  <v:stroke miterlimit="83231f" joinstyle="miter"/>
                  <v:path arrowok="t" o:connecttype="custom" o:connectlocs="1318,-7;1318,-37;0,1170;0,1170" o:connectangles="0,0,0,0" textboxrect="@1,@1,@1,@1"/>
                </v:shape>
                <v:shape id="Shape 2213" o:spid="_x0000_s1038" style="position:absolute;left:4749;top:6455;width:3255;height:1257;visibility:visible;mso-wrap-style:square;v-text-anchor:top" coordsize="325440,12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" path="m625160,v-37,,-76,,-115,l439017,20180v-34,-307,-74,-613,-120,-919l153293,57825r-3145,-1247l146380,55319r-4392,-1258l137582,52802,625160,xe" stroked="f" strokeweight="0">
                  <v:stroke miterlimit="83231f" joinstyle="miter"/>
                  <v:path arrowok="t" o:connecttype="custom" o:connectlocs="6253,0;6252,0;4391,202;4390,193;1533,578;1502,566;1464,553;1420,541;1376,528" o:connectangles="0,0,0,0,0,0,0,0,0" textboxrect="0,0,325440,125718"/>
                </v:shape>
                <v:shape id="Shape 2214" o:spid="_x0000_s1039" style="position:absolute;left:7959;top:4632;width:3299;height:2024;visibility:visible;mso-wrap-style:square;v-text-anchor:top" coordsize="329845,2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" path="m602509,-111v-5,,-10,,-15,l652198,2763v-16,-3,-32,-5,-48,-8l319164,8164r-3145,1258l312251,10057r-13826,l291512,10681,602509,-111xe" stroked="f" strokeweight="0">
                  <v:stroke miterlimit="83231f" joinstyle="miter"/>
                  <v:path arrowok="t" o:connecttype="custom" o:connectlocs="6026,-1;6026,-1;6523,28;6523,28;3192,82;3161,94;3123,101;2985,101;2916,107" o:connectangles="0,0,0,0,0,0,0,0,0" textboxrect="0,0,329845,202389"/>
                </v:shape>
                <v:shape id="Shape 2215" o:spid="_x0000_s1040" style="position:absolute;left:6766;top:7014;width:333;height:296;visibility:visible;mso-wrap-style:square;v-text-anchor:top" coordsize="33291,2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" path="m40216,-5v,,,,,-1l64072,6192v,-9,,-18,,-27l28899,8175,25754,7540r-2507,l16334,8798r-5029,3776l40216,-5xe" stroked="f" strokeweight="0">
                  <v:stroke miterlimit="83231f" joinstyle="miter"/>
                  <v:path arrowok="t" o:connecttype="custom" o:connectlocs="402,0;402,0;641,62;641,62;289,82;258,76;233,76;163,88;113,126" o:connectangles="0,0,0,0,0,0,0,0,0" textboxrect="0,0,33291,29547"/>
                </v:shape>
                <v:shape id="Shape 2216" o:spid="_x0000_s1041" style="position:absolute;left:3028;top:4626;width:5447;height:1118;visibility:visible;mso-wrap-style:square;v-text-anchor:top" coordsize="544704,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" path="m105340,-10177v-18,-435,-37,-870,-58,-1304l559790,85146v,-754,-2,-1507,-7,-2261l544704,99312r,12574l,111886,,70399,65972,1258r39368,-11435xe" fillcolor="black" stroked="f" strokeweight="0">
                  <v:stroke miterlimit="83231f" joinstyle="miter"/>
                  <v:path arrowok="t" o:connecttype="custom" o:connectlocs="1053,-102;1053,-115;5598,851;5598,828;5447,992;5447,1118;0,1118;0,703;660,13" o:connectangles="0,0,0,0,0,0,0,0,0" textboxrect="0,0,544704,111886"/>
                </v:shape>
                <v:shape id="Shape 2217" o:spid="_x0000_s1042" style="position:absolute;top:3972;width:7143;height:8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" fillcolor="black" stroked="f" strokeweight="0">
                  <v:stroke miterlimit="83231f" joinstyle="miter"/>
                  <v:path arrowok="t" o:connecttype="custom" o:connectlocs="14223,0;14222,-2;7146,661;7132,659" o:connectangles="0,0,0,0" textboxrect="@1,@1,@1,@1"/>
                </v:shape>
                <v:shape id="Shape 2218" o:spid="_x0000_s1043" style="position:absolute;left:25;top:2363;width:7690;height:1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" fillcolor="black" stroked="f" strokeweight="0">
                  <v:stroke miterlimit="83231f" joinstyle="miter"/>
                  <v:path arrowok="t" o:connecttype="custom" o:connectlocs="14723,-285;14663,-348;10128,111;10123,92" o:connectangles="0,0,0,0" textboxrect="@1,@1,@1,@1"/>
                </v:shape>
                <v:shape id="Shape 2219" o:spid="_x0000_s1044" style="position:absolute;left:4152;top:3626;width:2846;height:4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" fillcolor="black" stroked="f" strokeweight="0">
                  <v:stroke miterlimit="83231f" joinstyle="miter"/>
                  <v:path arrowok="t" o:connecttype="custom" o:connectlocs="3284,0;3284,0;729,94;729,88" o:connectangles="0,0,0,0" textboxrect="@1,@1,@1,@1"/>
                </v:shape>
                <v:shape id="Shape 2220" o:spid="_x0000_s1045" style="position:absolute;left:7338;top:3626;width:1112;height:15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" fillcolor="black" stroked="f" strokeweight="0">
                  <v:stroke miterlimit="83231f" joinstyle="miter"/>
                  <v:path arrowok="t" o:connecttype="custom" o:connectlocs="829,0;827,0;1684,1590;1684,1590" o:connectangles="0,0,0,0" textboxrect="@1,@1,@1,@1"/>
                </v:shape>
                <v:shape id="Shape 2221" o:spid="_x0000_s1046" style="position:absolute;left:4605;top:4556;width:7884;height:3646;visibility:visible;mso-wrap-style:square;v-text-anchor:top" coordsize="788462,36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" path="m1282345,v-6,,-13,,-19,l1321749,919v-34,-1,-67,-1,-101,-2l681026,4410r6290,1882l694229,8175r6899,2517l703026,11316,1282345,xe" fillcolor="black" stroked="f" strokeweight="0">
                  <v:stroke miterlimit="83231f" joinstyle="miter"/>
                  <v:path arrowok="t" o:connecttype="custom" o:connectlocs="12822,0;12822,0;13216,9;13215,9;6810,44;6873,63;6942,82;7011,107;7030,113" o:connectangles="0,0,0,0,0,0,0,0,0" textboxrect="0,0,788462,364570"/>
                </v:shape>
                <v:shape id="Shape 2222" o:spid="_x0000_s1047" style="position:absolute;left:6684;top:6983;width:321;height:364;visibility:visible;mso-wrap-style:square;v-text-anchor:top" coordsize="32044,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" path="m39593,-5v,,,,,l52158,4993v,-3,,-7,,-10l14450,10057r-3132,4399l10058,19480r623,2517l13203,24513,39593,-5xe" fillcolor="black" stroked="f" strokeweight="0">
                  <v:stroke miterlimit="83231f" joinstyle="miter"/>
                  <v:path arrowok="t" o:connecttype="custom" o:connectlocs="397,0;397,0;522,50;522,50;145,100;113,144;101,195;107,220;132,245" o:connectangles="0,0,0,0,0,0,0,0,0" textboxrect="0,0,32044,36453"/>
                </v:shape>
                <w10:wrap anchorx="margin"/>
              </v:group>
            </w:pict>
          </mc:Fallback>
        </mc:AlternateContent>
      </w:r>
      <w:r w:rsidR="001607B4">
        <w:rPr>
          <w:rFonts w:ascii="Arial" w:hAnsi="Arial" w:cs="Arial"/>
          <w:sz w:val="24"/>
        </w:rPr>
        <w:t xml:space="preserve">Table Lamps </w:t>
      </w:r>
    </w:p>
    <w:p w14:paraId="05658801" w14:textId="77777777" w:rsidR="001607B4" w:rsidRDefault="001607B4">
      <w:pPr>
        <w:numPr>
          <w:ilvl w:val="1"/>
          <w:numId w:val="11"/>
        </w:numPr>
        <w:spacing w:after="5" w:line="251" w:lineRule="auto"/>
        <w:ind w:left="1441" w:hanging="360"/>
      </w:pPr>
      <w:r>
        <w:rPr>
          <w:rFonts w:ascii="Arial" w:hAnsi="Arial" w:cs="Arial"/>
          <w:sz w:val="24"/>
        </w:rPr>
        <w:t xml:space="preserve">Sun Catchers </w:t>
      </w:r>
    </w:p>
    <w:p w14:paraId="231F4763" w14:textId="77777777" w:rsidR="001607B4" w:rsidRDefault="001607B4">
      <w:pPr>
        <w:numPr>
          <w:ilvl w:val="1"/>
          <w:numId w:val="11"/>
        </w:numPr>
        <w:spacing w:after="5" w:line="251" w:lineRule="auto"/>
        <w:ind w:left="1441" w:hanging="360"/>
      </w:pPr>
      <w:r>
        <w:rPr>
          <w:rFonts w:ascii="Arial" w:hAnsi="Arial" w:cs="Arial"/>
          <w:sz w:val="24"/>
        </w:rPr>
        <w:t xml:space="preserve">Holiday Items </w:t>
      </w:r>
    </w:p>
    <w:p w14:paraId="02025D36" w14:textId="77777777" w:rsidR="001607B4" w:rsidRDefault="001607B4">
      <w:pPr>
        <w:numPr>
          <w:ilvl w:val="1"/>
          <w:numId w:val="11"/>
        </w:numPr>
        <w:spacing w:after="5" w:line="251" w:lineRule="auto"/>
        <w:ind w:left="1441" w:hanging="360"/>
      </w:pPr>
      <w:r>
        <w:rPr>
          <w:rFonts w:ascii="Arial" w:hAnsi="Arial" w:cs="Arial"/>
          <w:sz w:val="24"/>
        </w:rPr>
        <w:t xml:space="preserve">Boxes and other 3-D Items </w:t>
      </w:r>
    </w:p>
    <w:p w14:paraId="2FBE9598" w14:textId="77777777" w:rsidR="001607B4" w:rsidRDefault="001607B4">
      <w:pPr>
        <w:numPr>
          <w:ilvl w:val="1"/>
          <w:numId w:val="11"/>
        </w:numPr>
        <w:spacing w:after="5" w:line="251" w:lineRule="auto"/>
        <w:ind w:left="1441" w:hanging="360"/>
      </w:pPr>
      <w:r>
        <w:rPr>
          <w:rFonts w:ascii="Arial" w:hAnsi="Arial" w:cs="Arial"/>
          <w:sz w:val="24"/>
        </w:rPr>
        <w:t xml:space="preserve">Small Flat Panels </w:t>
      </w:r>
    </w:p>
    <w:p w14:paraId="3D7DABCF" w14:textId="77777777" w:rsidR="001607B4" w:rsidRDefault="001607B4">
      <w:pPr>
        <w:spacing w:after="0"/>
        <w:ind w:left="1091" w:hanging="10"/>
      </w:pPr>
      <w:r>
        <w:rPr>
          <w:rFonts w:ascii="Arial" w:hAnsi="Arial" w:cs="Arial"/>
          <w:sz w:val="24"/>
        </w:rPr>
        <w:t>(</w:t>
      </w:r>
      <w:r>
        <w:rPr>
          <w:rFonts w:ascii="Arial" w:hAnsi="Arial" w:cs="Arial"/>
          <w:i/>
          <w:sz w:val="24"/>
        </w:rPr>
        <w:t>Capable of hanging in a window</w:t>
      </w:r>
      <w:r>
        <w:rPr>
          <w:rFonts w:ascii="Arial" w:hAnsi="Arial" w:cs="Arial"/>
          <w:sz w:val="24"/>
        </w:rPr>
        <w:t xml:space="preserve">) </w:t>
      </w:r>
    </w:p>
    <w:p w14:paraId="1934E889" w14:textId="77777777" w:rsidR="001607B4" w:rsidRDefault="001607B4">
      <w:pPr>
        <w:numPr>
          <w:ilvl w:val="1"/>
          <w:numId w:val="11"/>
        </w:numPr>
        <w:spacing w:after="5" w:line="251" w:lineRule="auto"/>
        <w:ind w:left="1441" w:hanging="360"/>
      </w:pPr>
      <w:r>
        <w:rPr>
          <w:rFonts w:ascii="Arial" w:hAnsi="Arial" w:cs="Arial"/>
          <w:sz w:val="24"/>
        </w:rPr>
        <w:t xml:space="preserve">Original Design </w:t>
      </w:r>
    </w:p>
    <w:p w14:paraId="1DC99C6C" w14:textId="77777777" w:rsidR="001607B4" w:rsidRDefault="001607B4" w:rsidP="006741AD">
      <w:pPr>
        <w:numPr>
          <w:ilvl w:val="1"/>
          <w:numId w:val="11"/>
        </w:numPr>
        <w:spacing w:after="5" w:line="251" w:lineRule="auto"/>
        <w:ind w:left="1441" w:hanging="360"/>
      </w:pPr>
      <w:r>
        <w:rPr>
          <w:rFonts w:ascii="Arial" w:hAnsi="Arial" w:cs="Arial"/>
          <w:sz w:val="24"/>
        </w:rPr>
        <w:t xml:space="preserve">Fused glass </w:t>
      </w:r>
    </w:p>
    <w:p w14:paraId="5A82AE1B" w14:textId="77777777" w:rsidR="001607B4" w:rsidRDefault="001607B4" w:rsidP="006741AD">
      <w:pPr>
        <w:numPr>
          <w:ilvl w:val="1"/>
          <w:numId w:val="11"/>
        </w:numPr>
        <w:spacing w:after="5" w:line="251" w:lineRule="auto"/>
        <w:ind w:left="1441" w:hanging="360"/>
      </w:pPr>
      <w:r w:rsidRPr="006741AD">
        <w:rPr>
          <w:rFonts w:ascii="Arial" w:hAnsi="Arial" w:cs="Arial"/>
          <w:sz w:val="24"/>
        </w:rPr>
        <w:t xml:space="preserve">Theme-based item </w:t>
      </w:r>
    </w:p>
    <w:p w14:paraId="28217A1E" w14:textId="391586F0" w:rsidR="001607B4" w:rsidRDefault="001607B4" w:rsidP="00DB3C7A">
      <w:pPr>
        <w:numPr>
          <w:ilvl w:val="1"/>
          <w:numId w:val="11"/>
        </w:numPr>
        <w:spacing w:after="5" w:line="250" w:lineRule="auto"/>
        <w:ind w:left="1441" w:hanging="360"/>
      </w:pPr>
      <w:r>
        <w:rPr>
          <w:rFonts w:ascii="Arial" w:hAnsi="Arial" w:cs="Arial"/>
          <w:sz w:val="26"/>
        </w:rPr>
        <w:t>Article Not Listed</w:t>
      </w:r>
      <w:r>
        <w:rPr>
          <w:rFonts w:ascii="Arial" w:hAnsi="Arial" w:cs="Arial"/>
          <w:sz w:val="24"/>
        </w:rPr>
        <w:t xml:space="preserve"> </w:t>
      </w:r>
    </w:p>
    <w:p w14:paraId="7C5AD07C" w14:textId="77777777" w:rsidR="00DB3C7A" w:rsidRDefault="00DB3C7A" w:rsidP="00DB3C7A">
      <w:pPr>
        <w:spacing w:after="5" w:line="269" w:lineRule="auto"/>
        <w:ind w:left="368" w:right="368" w:hanging="10"/>
        <w:jc w:val="center"/>
        <w:rPr>
          <w:rFonts w:ascii="Arial" w:hAnsi="Arial" w:cs="Arial"/>
          <w:sz w:val="24"/>
        </w:rPr>
      </w:pPr>
    </w:p>
    <w:p w14:paraId="27568AE5" w14:textId="25212FDE" w:rsidR="001607B4" w:rsidRDefault="00DB3C7A" w:rsidP="00DB3C7A">
      <w:pPr>
        <w:spacing w:after="0"/>
        <w:ind w:left="361"/>
      </w:pPr>
      <w:r w:rsidRPr="00717296">
        <w:rPr>
          <w:rFonts w:ascii="Arial" w:hAnsi="Arial" w:cs="Arial"/>
          <w:b/>
          <w:bCs/>
          <w:sz w:val="24"/>
          <w:highlight w:val="yellow"/>
        </w:rPr>
        <w:t xml:space="preserve">NOTE:  All LEGO and/or brick art MUST be submitted on a LEGO mat or attached to a hard surface for display purposes </w:t>
      </w:r>
      <w:r w:rsidR="00730B24">
        <w:rPr>
          <w:rFonts w:ascii="Arial" w:hAnsi="Arial" w:cs="Arial"/>
          <w:b/>
          <w:bCs/>
          <w:sz w:val="24"/>
          <w:highlight w:val="yellow"/>
        </w:rPr>
        <w:t>A</w:t>
      </w:r>
      <w:r w:rsidRPr="00717296">
        <w:rPr>
          <w:rFonts w:ascii="Arial" w:hAnsi="Arial" w:cs="Arial"/>
          <w:b/>
          <w:bCs/>
          <w:sz w:val="24"/>
          <w:highlight w:val="yellow"/>
        </w:rPr>
        <w:t xml:space="preserve"> photo submitted with entry</w:t>
      </w:r>
      <w:r w:rsidR="00730B24">
        <w:rPr>
          <w:rFonts w:ascii="Arial" w:hAnsi="Arial" w:cs="Arial"/>
          <w:b/>
          <w:bCs/>
          <w:sz w:val="24"/>
          <w:highlight w:val="yellow"/>
        </w:rPr>
        <w:t xml:space="preserve"> is appreciated</w:t>
      </w:r>
      <w:r w:rsidRPr="00717296">
        <w:rPr>
          <w:rFonts w:ascii="Arial" w:hAnsi="Arial" w:cs="Arial"/>
          <w:b/>
          <w:bCs/>
          <w:sz w:val="24"/>
          <w:highlight w:val="yellow"/>
        </w:rPr>
        <w:t>.</w:t>
      </w:r>
      <w:r w:rsidR="001607B4">
        <w:rPr>
          <w:rFonts w:ascii="Arial" w:hAnsi="Arial" w:cs="Arial"/>
          <w:sz w:val="24"/>
        </w:rPr>
        <w:t xml:space="preserve"> </w:t>
      </w: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720"/>
        <w:gridCol w:w="5873"/>
      </w:tblGrid>
      <w:tr w:rsidR="001607B4" w14:paraId="35C34160" w14:textId="77777777">
        <w:trPr>
          <w:trHeight w:val="328"/>
        </w:trPr>
        <w:tc>
          <w:tcPr>
            <w:tcW w:w="1913" w:type="dxa"/>
            <w:tcBorders>
              <w:top w:val="single" w:sz="2" w:space="0" w:color="000000"/>
              <w:left w:val="single" w:sz="2" w:space="0" w:color="000000"/>
              <w:bottom w:val="single" w:sz="2" w:space="0" w:color="000000"/>
              <w:right w:val="nil"/>
            </w:tcBorders>
          </w:tcPr>
          <w:p w14:paraId="3E1B3D4C" w14:textId="77777777" w:rsidR="001607B4" w:rsidRDefault="001607B4" w:rsidP="00C67B3F">
            <w:pPr>
              <w:spacing w:after="0" w:line="240" w:lineRule="auto"/>
              <w:ind w:left="112"/>
            </w:pPr>
            <w:r w:rsidRPr="00C67B3F">
              <w:rPr>
                <w:rFonts w:ascii="Arial" w:hAnsi="Arial" w:cs="Arial"/>
                <w:b/>
                <w:sz w:val="24"/>
              </w:rPr>
              <w:t xml:space="preserve">CLASS     185 </w:t>
            </w:r>
          </w:p>
        </w:tc>
        <w:tc>
          <w:tcPr>
            <w:tcW w:w="720" w:type="dxa"/>
            <w:tcBorders>
              <w:top w:val="single" w:sz="2" w:space="0" w:color="000000"/>
              <w:left w:val="nil"/>
              <w:bottom w:val="single" w:sz="2" w:space="0" w:color="000000"/>
              <w:right w:val="nil"/>
            </w:tcBorders>
          </w:tcPr>
          <w:p w14:paraId="360B58BD"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6C58131D"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09E2322E"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45ABBEE4" w14:textId="77777777" w:rsidR="001607B4" w:rsidRDefault="001607B4" w:rsidP="00C67B3F">
            <w:pPr>
              <w:spacing w:after="0" w:line="240" w:lineRule="auto"/>
            </w:pPr>
            <w:r w:rsidRPr="00C67B3F">
              <w:rPr>
                <w:rFonts w:ascii="Arial" w:hAnsi="Arial" w:cs="Arial"/>
                <w:b/>
                <w:sz w:val="24"/>
              </w:rPr>
              <w:t xml:space="preserve"> </w:t>
            </w:r>
          </w:p>
        </w:tc>
        <w:tc>
          <w:tcPr>
            <w:tcW w:w="5874" w:type="dxa"/>
            <w:tcBorders>
              <w:top w:val="single" w:sz="2" w:space="0" w:color="000000"/>
              <w:left w:val="nil"/>
              <w:bottom w:val="single" w:sz="2" w:space="0" w:color="000000"/>
              <w:right w:val="single" w:sz="2" w:space="0" w:color="000000"/>
            </w:tcBorders>
          </w:tcPr>
          <w:p w14:paraId="68C702CC" w14:textId="77777777" w:rsidR="001607B4" w:rsidRDefault="001607B4" w:rsidP="00C67B3F">
            <w:pPr>
              <w:spacing w:after="0" w:line="240" w:lineRule="auto"/>
            </w:pPr>
            <w:r w:rsidRPr="00C67B3F">
              <w:rPr>
                <w:rFonts w:ascii="Arial" w:hAnsi="Arial" w:cs="Arial"/>
                <w:b/>
                <w:sz w:val="24"/>
              </w:rPr>
              <w:t xml:space="preserve">3D ART </w:t>
            </w:r>
          </w:p>
        </w:tc>
      </w:tr>
      <w:tr w:rsidR="007921BA" w14:paraId="30919833" w14:textId="77777777">
        <w:trPr>
          <w:trHeight w:val="328"/>
        </w:trPr>
        <w:tc>
          <w:tcPr>
            <w:tcW w:w="1913" w:type="dxa"/>
            <w:tcBorders>
              <w:top w:val="single" w:sz="2" w:space="0" w:color="000000"/>
              <w:left w:val="single" w:sz="2" w:space="0" w:color="000000"/>
              <w:bottom w:val="single" w:sz="2" w:space="0" w:color="000000"/>
              <w:right w:val="nil"/>
            </w:tcBorders>
          </w:tcPr>
          <w:p w14:paraId="1EAFBD9E" w14:textId="77777777" w:rsidR="007921BA" w:rsidRPr="00C67B3F" w:rsidRDefault="007921BA" w:rsidP="00C67B3F">
            <w:pPr>
              <w:spacing w:after="0" w:line="240" w:lineRule="auto"/>
              <w:ind w:left="112"/>
              <w:rPr>
                <w:rFonts w:ascii="Arial" w:hAnsi="Arial" w:cs="Arial"/>
                <w:b/>
                <w:sz w:val="24"/>
              </w:rPr>
            </w:pPr>
          </w:p>
        </w:tc>
        <w:tc>
          <w:tcPr>
            <w:tcW w:w="720" w:type="dxa"/>
            <w:tcBorders>
              <w:top w:val="single" w:sz="2" w:space="0" w:color="000000"/>
              <w:left w:val="nil"/>
              <w:bottom w:val="single" w:sz="2" w:space="0" w:color="000000"/>
              <w:right w:val="nil"/>
            </w:tcBorders>
          </w:tcPr>
          <w:p w14:paraId="570A23A6" w14:textId="77777777" w:rsidR="007921BA" w:rsidRPr="00C67B3F" w:rsidRDefault="007921BA" w:rsidP="00C67B3F">
            <w:pPr>
              <w:spacing w:after="0" w:line="240" w:lineRule="auto"/>
              <w:rPr>
                <w:rFonts w:ascii="Arial" w:hAnsi="Arial" w:cs="Arial"/>
                <w:b/>
                <w:sz w:val="24"/>
              </w:rPr>
            </w:pPr>
          </w:p>
        </w:tc>
        <w:tc>
          <w:tcPr>
            <w:tcW w:w="721" w:type="dxa"/>
            <w:tcBorders>
              <w:top w:val="single" w:sz="2" w:space="0" w:color="000000"/>
              <w:left w:val="nil"/>
              <w:bottom w:val="single" w:sz="2" w:space="0" w:color="000000"/>
              <w:right w:val="nil"/>
            </w:tcBorders>
          </w:tcPr>
          <w:p w14:paraId="3B067B8F" w14:textId="77777777" w:rsidR="007921BA" w:rsidRPr="00C67B3F" w:rsidRDefault="007921BA" w:rsidP="00C67B3F">
            <w:pPr>
              <w:spacing w:after="0" w:line="240" w:lineRule="auto"/>
              <w:rPr>
                <w:rFonts w:ascii="Arial" w:hAnsi="Arial" w:cs="Arial"/>
                <w:b/>
                <w:sz w:val="24"/>
              </w:rPr>
            </w:pPr>
          </w:p>
        </w:tc>
        <w:tc>
          <w:tcPr>
            <w:tcW w:w="720" w:type="dxa"/>
            <w:tcBorders>
              <w:top w:val="single" w:sz="2" w:space="0" w:color="000000"/>
              <w:left w:val="nil"/>
              <w:bottom w:val="single" w:sz="2" w:space="0" w:color="000000"/>
              <w:right w:val="nil"/>
            </w:tcBorders>
          </w:tcPr>
          <w:p w14:paraId="02BEF824" w14:textId="77777777" w:rsidR="007921BA" w:rsidRPr="00C67B3F" w:rsidRDefault="007921BA" w:rsidP="00C67B3F">
            <w:pPr>
              <w:spacing w:after="0" w:line="240" w:lineRule="auto"/>
              <w:rPr>
                <w:rFonts w:ascii="Arial" w:hAnsi="Arial" w:cs="Arial"/>
                <w:b/>
                <w:sz w:val="24"/>
              </w:rPr>
            </w:pPr>
          </w:p>
        </w:tc>
        <w:tc>
          <w:tcPr>
            <w:tcW w:w="720" w:type="dxa"/>
            <w:tcBorders>
              <w:top w:val="single" w:sz="2" w:space="0" w:color="000000"/>
              <w:left w:val="nil"/>
              <w:bottom w:val="single" w:sz="2" w:space="0" w:color="000000"/>
              <w:right w:val="nil"/>
            </w:tcBorders>
          </w:tcPr>
          <w:p w14:paraId="734232B9" w14:textId="77777777" w:rsidR="007921BA" w:rsidRPr="00C67B3F" w:rsidRDefault="007921BA" w:rsidP="00C67B3F">
            <w:pPr>
              <w:spacing w:after="0" w:line="240" w:lineRule="auto"/>
              <w:rPr>
                <w:rFonts w:ascii="Arial" w:hAnsi="Arial" w:cs="Arial"/>
                <w:b/>
                <w:sz w:val="24"/>
              </w:rPr>
            </w:pPr>
          </w:p>
        </w:tc>
        <w:tc>
          <w:tcPr>
            <w:tcW w:w="5874" w:type="dxa"/>
            <w:tcBorders>
              <w:top w:val="single" w:sz="2" w:space="0" w:color="000000"/>
              <w:left w:val="nil"/>
              <w:bottom w:val="single" w:sz="2" w:space="0" w:color="000000"/>
              <w:right w:val="single" w:sz="2" w:space="0" w:color="000000"/>
            </w:tcBorders>
          </w:tcPr>
          <w:p w14:paraId="4DA0E582" w14:textId="77777777" w:rsidR="007921BA" w:rsidRPr="00C67B3F" w:rsidRDefault="007921BA" w:rsidP="00C67B3F">
            <w:pPr>
              <w:spacing w:after="0" w:line="240" w:lineRule="auto"/>
              <w:rPr>
                <w:rFonts w:ascii="Arial" w:hAnsi="Arial" w:cs="Arial"/>
                <w:b/>
                <w:sz w:val="24"/>
              </w:rPr>
            </w:pPr>
          </w:p>
        </w:tc>
      </w:tr>
    </w:tbl>
    <w:p w14:paraId="5C88AC8D" w14:textId="77777777" w:rsidR="007921BA" w:rsidRDefault="001607B4" w:rsidP="00050293">
      <w:pPr>
        <w:spacing w:after="0"/>
        <w:ind w:left="361"/>
        <w:rPr>
          <w:rFonts w:ascii="Arial" w:hAnsi="Arial" w:cs="Arial"/>
          <w:sz w:val="24"/>
        </w:rPr>
      </w:pPr>
      <w:r>
        <w:rPr>
          <w:rFonts w:ascii="Arial" w:hAnsi="Arial" w:cs="Arial"/>
          <w:sz w:val="24"/>
        </w:rPr>
        <w:t xml:space="preserve"> </w:t>
      </w:r>
      <w:r>
        <w:rPr>
          <w:rFonts w:ascii="Arial" w:hAnsi="Arial" w:cs="Arial"/>
          <w:sz w:val="24"/>
        </w:rPr>
        <w:tab/>
      </w:r>
    </w:p>
    <w:p w14:paraId="025076C4" w14:textId="77777777" w:rsidR="001607B4" w:rsidRDefault="001607B4" w:rsidP="00050293">
      <w:pPr>
        <w:spacing w:after="0"/>
        <w:ind w:left="361"/>
      </w:pPr>
      <w:r>
        <w:rPr>
          <w:rFonts w:ascii="Arial" w:hAnsi="Arial" w:cs="Arial"/>
          <w:b/>
          <w:sz w:val="24"/>
        </w:rPr>
        <w:t xml:space="preserve">Lot: </w:t>
      </w:r>
    </w:p>
    <w:p w14:paraId="63E8F300" w14:textId="77777777" w:rsidR="001607B4" w:rsidRDefault="001607B4">
      <w:pPr>
        <w:numPr>
          <w:ilvl w:val="1"/>
          <w:numId w:val="12"/>
        </w:numPr>
        <w:spacing w:after="5" w:line="251" w:lineRule="auto"/>
        <w:ind w:left="1353" w:hanging="272"/>
      </w:pPr>
      <w:r>
        <w:rPr>
          <w:rFonts w:ascii="Arial" w:hAnsi="Arial" w:cs="Arial"/>
          <w:sz w:val="24"/>
        </w:rPr>
        <w:t xml:space="preserve">Sculpture </w:t>
      </w:r>
    </w:p>
    <w:p w14:paraId="7ABF30DF" w14:textId="77777777" w:rsidR="001607B4" w:rsidRDefault="001607B4">
      <w:pPr>
        <w:numPr>
          <w:ilvl w:val="1"/>
          <w:numId w:val="12"/>
        </w:numPr>
        <w:spacing w:after="5" w:line="251" w:lineRule="auto"/>
        <w:ind w:left="1353" w:hanging="272"/>
      </w:pPr>
      <w:r>
        <w:rPr>
          <w:rFonts w:ascii="Arial" w:hAnsi="Arial" w:cs="Arial"/>
          <w:sz w:val="24"/>
        </w:rPr>
        <w:t xml:space="preserve">Brick art – original design (like Lego®) </w:t>
      </w:r>
    </w:p>
    <w:p w14:paraId="13C2E51C" w14:textId="738B3A26" w:rsidR="001607B4" w:rsidRDefault="001607B4">
      <w:pPr>
        <w:numPr>
          <w:ilvl w:val="1"/>
          <w:numId w:val="12"/>
        </w:numPr>
        <w:spacing w:after="5" w:line="251" w:lineRule="auto"/>
        <w:ind w:left="1353" w:hanging="272"/>
      </w:pPr>
      <w:r>
        <w:rPr>
          <w:rFonts w:ascii="Arial" w:hAnsi="Arial" w:cs="Arial"/>
          <w:sz w:val="24"/>
        </w:rPr>
        <w:t xml:space="preserve">Brick kit (like Lego®) </w:t>
      </w:r>
    </w:p>
    <w:p w14:paraId="36DC0DA8" w14:textId="77777777" w:rsidR="001607B4" w:rsidRDefault="001607B4">
      <w:pPr>
        <w:numPr>
          <w:ilvl w:val="1"/>
          <w:numId w:val="12"/>
        </w:numPr>
        <w:spacing w:after="5" w:line="251" w:lineRule="auto"/>
        <w:ind w:left="1353" w:hanging="272"/>
      </w:pPr>
      <w:r>
        <w:rPr>
          <w:rFonts w:ascii="Arial" w:hAnsi="Arial" w:cs="Arial"/>
          <w:sz w:val="24"/>
        </w:rPr>
        <w:t xml:space="preserve">Models (ex. Planes, cars, motorcycles) </w:t>
      </w:r>
    </w:p>
    <w:p w14:paraId="3304BF7F" w14:textId="77777777" w:rsidR="001607B4" w:rsidRDefault="001607B4">
      <w:pPr>
        <w:numPr>
          <w:ilvl w:val="1"/>
          <w:numId w:val="12"/>
        </w:numPr>
        <w:spacing w:after="5" w:line="251" w:lineRule="auto"/>
        <w:ind w:left="1353" w:hanging="272"/>
      </w:pPr>
      <w:r>
        <w:rPr>
          <w:rFonts w:ascii="Arial" w:hAnsi="Arial" w:cs="Arial"/>
          <w:sz w:val="24"/>
        </w:rPr>
        <w:t xml:space="preserve">Theme-based item </w:t>
      </w:r>
    </w:p>
    <w:p w14:paraId="58334054" w14:textId="77777777" w:rsidR="001607B4" w:rsidRPr="006D6E8D" w:rsidRDefault="001607B4" w:rsidP="00050293">
      <w:pPr>
        <w:numPr>
          <w:ilvl w:val="1"/>
          <w:numId w:val="12"/>
        </w:numPr>
        <w:spacing w:after="5" w:line="251" w:lineRule="auto"/>
        <w:ind w:left="1353" w:hanging="272"/>
      </w:pPr>
      <w:r>
        <w:rPr>
          <w:rFonts w:ascii="Arial" w:hAnsi="Arial" w:cs="Arial"/>
          <w:sz w:val="24"/>
        </w:rPr>
        <w:t xml:space="preserve">Article Not Listed </w:t>
      </w:r>
    </w:p>
    <w:p w14:paraId="4137C483" w14:textId="77777777" w:rsidR="001607B4" w:rsidRDefault="001607B4" w:rsidP="006D6E8D">
      <w:pPr>
        <w:spacing w:after="5" w:line="251" w:lineRule="auto"/>
      </w:pPr>
    </w:p>
    <w:p w14:paraId="137AA1F2" w14:textId="2AFAD35C" w:rsidR="001607B4" w:rsidRDefault="001607B4" w:rsidP="006D6E8D">
      <w:pPr>
        <w:spacing w:after="0"/>
        <w:ind w:right="921"/>
        <w:rPr>
          <w:rFonts w:ascii="Arial" w:hAnsi="Arial" w:cs="Arial"/>
          <w:sz w:val="24"/>
        </w:rPr>
      </w:pPr>
      <w:r>
        <w:rPr>
          <w:rFonts w:ascii="Arial" w:hAnsi="Arial" w:cs="Arial"/>
          <w:sz w:val="24"/>
        </w:rPr>
        <w:t xml:space="preserve">                    </w:t>
      </w:r>
    </w:p>
    <w:p w14:paraId="62A377E9" w14:textId="77777777" w:rsidR="001607B4" w:rsidRDefault="001607B4" w:rsidP="006D6E8D">
      <w:pPr>
        <w:spacing w:after="0"/>
        <w:ind w:right="921"/>
        <w:rPr>
          <w:rFonts w:ascii="Arial" w:hAnsi="Arial" w:cs="Arial"/>
          <w:sz w:val="24"/>
        </w:rPr>
      </w:pPr>
      <w:r>
        <w:rPr>
          <w:rFonts w:ascii="Arial" w:hAnsi="Arial" w:cs="Arial"/>
          <w:sz w:val="24"/>
        </w:rPr>
        <w:t xml:space="preserve">                                                  </w:t>
      </w:r>
    </w:p>
    <w:p w14:paraId="343C0BEC" w14:textId="77777777" w:rsidR="001607B4" w:rsidRDefault="001607B4" w:rsidP="006D6E8D">
      <w:pPr>
        <w:spacing w:after="0"/>
        <w:ind w:right="921"/>
        <w:rPr>
          <w:rFonts w:ascii="Arial" w:hAnsi="Arial" w:cs="Arial"/>
          <w:sz w:val="24"/>
        </w:rPr>
      </w:pPr>
    </w:p>
    <w:p w14:paraId="7EA2343F" w14:textId="77777777" w:rsidR="001607B4" w:rsidRDefault="001607B4" w:rsidP="006D6E8D">
      <w:pPr>
        <w:spacing w:after="0"/>
        <w:ind w:right="921"/>
        <w:rPr>
          <w:rFonts w:ascii="Arial" w:hAnsi="Arial" w:cs="Arial"/>
          <w:sz w:val="24"/>
        </w:rPr>
      </w:pPr>
    </w:p>
    <w:p w14:paraId="2FBB5B16" w14:textId="77777777" w:rsidR="00C3531E" w:rsidRDefault="001607B4" w:rsidP="007921BA">
      <w:pPr>
        <w:spacing w:after="0"/>
        <w:ind w:right="921"/>
      </w:pPr>
      <w:r>
        <w:t xml:space="preserve">                                      </w:t>
      </w:r>
      <w:r w:rsidR="001F0BC3">
        <w:t xml:space="preserve">                              </w:t>
      </w:r>
    </w:p>
    <w:p w14:paraId="3BA930E5" w14:textId="77777777" w:rsidR="00A37FB5" w:rsidRDefault="00A37FB5" w:rsidP="00C3531E">
      <w:pPr>
        <w:spacing w:after="0"/>
        <w:ind w:right="921"/>
        <w:jc w:val="center"/>
        <w:rPr>
          <w:rFonts w:ascii="Century Gothic" w:hAnsi="Century Gothic" w:cs="Century Gothic"/>
          <w:color w:val="C45911"/>
          <w:sz w:val="48"/>
          <w:szCs w:val="48"/>
        </w:rPr>
      </w:pPr>
    </w:p>
    <w:p w14:paraId="081EFE85" w14:textId="77777777" w:rsidR="00A37FB5" w:rsidRDefault="00A37FB5" w:rsidP="00C3531E">
      <w:pPr>
        <w:spacing w:after="0"/>
        <w:ind w:right="921"/>
        <w:jc w:val="center"/>
        <w:rPr>
          <w:rFonts w:ascii="Century Gothic" w:hAnsi="Century Gothic" w:cs="Century Gothic"/>
          <w:color w:val="C45911"/>
          <w:sz w:val="48"/>
          <w:szCs w:val="48"/>
        </w:rPr>
      </w:pPr>
    </w:p>
    <w:p w14:paraId="0FC77F71" w14:textId="77777777" w:rsidR="00A37FB5" w:rsidRDefault="00A37FB5" w:rsidP="00C3531E">
      <w:pPr>
        <w:spacing w:after="0"/>
        <w:ind w:right="921"/>
        <w:jc w:val="center"/>
        <w:rPr>
          <w:rFonts w:ascii="Century Gothic" w:hAnsi="Century Gothic" w:cs="Century Gothic"/>
          <w:color w:val="C45911"/>
          <w:sz w:val="48"/>
          <w:szCs w:val="48"/>
        </w:rPr>
      </w:pPr>
    </w:p>
    <w:p w14:paraId="48F79679" w14:textId="77777777" w:rsidR="00A37FB5" w:rsidRDefault="00A37FB5" w:rsidP="00C3531E">
      <w:pPr>
        <w:spacing w:after="0"/>
        <w:ind w:right="921"/>
        <w:jc w:val="center"/>
        <w:rPr>
          <w:rFonts w:ascii="Century Gothic" w:hAnsi="Century Gothic" w:cs="Century Gothic"/>
          <w:color w:val="C45911"/>
          <w:sz w:val="48"/>
          <w:szCs w:val="48"/>
        </w:rPr>
      </w:pPr>
    </w:p>
    <w:p w14:paraId="704D8FD6" w14:textId="77777777" w:rsidR="004C4B42" w:rsidRDefault="004C4B42" w:rsidP="004C4B42">
      <w:pPr>
        <w:spacing w:after="0"/>
        <w:ind w:right="921"/>
        <w:rPr>
          <w:rFonts w:ascii="Century Gothic" w:hAnsi="Century Gothic" w:cs="Century Gothic"/>
          <w:color w:val="C45911"/>
          <w:sz w:val="48"/>
          <w:szCs w:val="48"/>
        </w:rPr>
      </w:pPr>
    </w:p>
    <w:p w14:paraId="41A21AC2" w14:textId="19DDE2AC" w:rsidR="001607B4" w:rsidRDefault="001607B4" w:rsidP="004C4B42">
      <w:pPr>
        <w:spacing w:after="0"/>
        <w:ind w:right="921"/>
        <w:jc w:val="center"/>
      </w:pPr>
      <w:r>
        <w:rPr>
          <w:rFonts w:ascii="Century Gothic" w:hAnsi="Century Gothic" w:cs="Century Gothic"/>
          <w:color w:val="C45911"/>
          <w:sz w:val="48"/>
          <w:szCs w:val="48"/>
        </w:rPr>
        <w:lastRenderedPageBreak/>
        <w:t xml:space="preserve">D </w:t>
      </w:r>
      <w:r>
        <w:rPr>
          <w:rFonts w:ascii="Century Gothic" w:hAnsi="Century Gothic" w:cs="Century Gothic"/>
          <w:b/>
          <w:sz w:val="36"/>
          <w:u w:color="000000"/>
        </w:rPr>
        <w:t xml:space="preserve">- </w:t>
      </w:r>
      <w:r w:rsidRPr="009934DE">
        <w:rPr>
          <w:color w:val="auto"/>
          <w:sz w:val="36"/>
          <w:u w:color="000000"/>
        </w:rPr>
        <w:t>NEEDLEWORK DEPARTMENT</w:t>
      </w:r>
    </w:p>
    <w:p w14:paraId="02E94E0F" w14:textId="77777777" w:rsidR="001607B4" w:rsidRDefault="001607B4" w:rsidP="00DE0A20">
      <w:pPr>
        <w:spacing w:after="5" w:line="250" w:lineRule="auto"/>
        <w:ind w:left="356" w:hanging="10"/>
      </w:pPr>
      <w:r>
        <w:rPr>
          <w:rFonts w:ascii="Arial" w:hAnsi="Arial" w:cs="Arial"/>
          <w:b/>
          <w:color w:val="993300"/>
          <w:sz w:val="24"/>
        </w:rPr>
        <w:t xml:space="preserve">Needlework is open to Middle School, Secondary &amp; Adult Divisions only.  Primary and Elementary are entered under “Just for Kids”.  Exhibitors may enter one item per lot.  No entry fee is required.  </w:t>
      </w:r>
    </w:p>
    <w:p w14:paraId="4B645729" w14:textId="281A629A" w:rsidR="001607B4" w:rsidRDefault="00A37FB5">
      <w:pPr>
        <w:pStyle w:val="Heading3"/>
        <w:ind w:left="360" w:right="3"/>
      </w:pPr>
      <w:r>
        <w:t>Best of Show</w:t>
      </w:r>
    </w:p>
    <w:p w14:paraId="5D524B69" w14:textId="77777777" w:rsidR="00A37FB5" w:rsidRPr="00A37FB5" w:rsidRDefault="00A37FB5" w:rsidP="00A37FB5">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6370A533" w14:textId="77777777" w:rsidR="001607B4" w:rsidRDefault="001607B4" w:rsidP="00A37FB5">
      <w:pPr>
        <w:spacing w:after="24"/>
      </w:pPr>
      <w:r>
        <w:rPr>
          <w:rFonts w:ascii="Arial" w:hAnsi="Arial" w:cs="Arial"/>
          <w:b/>
          <w:sz w:val="24"/>
        </w:rPr>
        <w:t xml:space="preserve"> </w:t>
      </w:r>
    </w:p>
    <w:p w14:paraId="7C7C07CD" w14:textId="11AA3922" w:rsidR="001607B4" w:rsidRDefault="001607B4" w:rsidP="004C4B42">
      <w:pPr>
        <w:spacing w:after="5" w:line="269" w:lineRule="auto"/>
        <w:ind w:left="368" w:right="10" w:hanging="10"/>
        <w:jc w:val="center"/>
      </w:pPr>
      <w:r>
        <w:rPr>
          <w:rFonts w:ascii="Arial" w:hAnsi="Arial" w:cs="Arial"/>
          <w:sz w:val="24"/>
        </w:rPr>
        <w:t>Best of Sho</w:t>
      </w:r>
      <w:r w:rsidR="00A37FB5">
        <w:rPr>
          <w:rFonts w:ascii="Arial" w:hAnsi="Arial" w:cs="Arial"/>
          <w:sz w:val="24"/>
        </w:rPr>
        <w:t>w</w:t>
      </w:r>
      <w:r>
        <w:rPr>
          <w:rFonts w:ascii="Arial" w:hAnsi="Arial" w:cs="Arial"/>
          <w:sz w:val="24"/>
        </w:rPr>
        <w:t>………</w:t>
      </w:r>
      <w:proofErr w:type="gramStart"/>
      <w:r>
        <w:rPr>
          <w:rFonts w:ascii="Arial" w:hAnsi="Arial" w:cs="Arial"/>
          <w:sz w:val="24"/>
        </w:rPr>
        <w:t>…..</w:t>
      </w:r>
      <w:proofErr w:type="gramEnd"/>
      <w:r>
        <w:rPr>
          <w:rFonts w:ascii="Arial" w:hAnsi="Arial" w:cs="Arial"/>
          <w:sz w:val="24"/>
        </w:rPr>
        <w:t xml:space="preserve">………Rosette and $25.00 </w:t>
      </w:r>
    </w:p>
    <w:p w14:paraId="3D443AC2" w14:textId="77777777" w:rsidR="001607B4" w:rsidRDefault="001607B4">
      <w:pPr>
        <w:pStyle w:val="Heading3"/>
        <w:ind w:left="360" w:right="2"/>
      </w:pPr>
      <w:r>
        <w:rPr>
          <w:color w:val="993300"/>
          <w:u w:val="single" w:color="993300"/>
        </w:rPr>
        <w:t>Awards Per Lot/Per Division</w:t>
      </w:r>
      <w:r>
        <w:rPr>
          <w:color w:val="993300"/>
        </w:rPr>
        <w:t xml:space="preserve"> </w:t>
      </w:r>
    </w:p>
    <w:p w14:paraId="7D8F04E8" w14:textId="77777777" w:rsidR="001607B4" w:rsidRDefault="001607B4">
      <w:pPr>
        <w:spacing w:after="0"/>
        <w:ind w:left="424"/>
        <w:jc w:val="center"/>
      </w:pPr>
      <w:r>
        <w:rPr>
          <w:rFonts w:ascii="Arial" w:hAnsi="Arial" w:cs="Arial"/>
          <w:color w:val="993300"/>
          <w:sz w:val="24"/>
        </w:rPr>
        <w:t xml:space="preserve"> </w:t>
      </w:r>
    </w:p>
    <w:p w14:paraId="72BC2FB7" w14:textId="34D7DB24" w:rsidR="001607B4" w:rsidRDefault="001607B4">
      <w:pPr>
        <w:spacing w:after="5" w:line="269" w:lineRule="auto"/>
        <w:ind w:left="368" w:right="8" w:hanging="10"/>
        <w:jc w:val="center"/>
      </w:pPr>
      <w:r>
        <w:rPr>
          <w:rFonts w:ascii="Arial" w:hAnsi="Arial" w:cs="Arial"/>
          <w:sz w:val="24"/>
        </w:rPr>
        <w:t xml:space="preserve">  1st Place </w:t>
      </w:r>
      <w:proofErr w:type="gramStart"/>
      <w:r>
        <w:rPr>
          <w:rFonts w:ascii="Arial" w:hAnsi="Arial" w:cs="Arial"/>
          <w:sz w:val="24"/>
        </w:rPr>
        <w:t>.....</w:t>
      </w:r>
      <w:proofErr w:type="gramEnd"/>
      <w:r>
        <w:rPr>
          <w:rFonts w:ascii="Arial" w:hAnsi="Arial" w:cs="Arial"/>
          <w:sz w:val="24"/>
        </w:rPr>
        <w:t>Blue Ribbon</w:t>
      </w:r>
    </w:p>
    <w:p w14:paraId="387F6E00" w14:textId="52EC6BC7" w:rsidR="001607B4" w:rsidRDefault="001607B4">
      <w:pPr>
        <w:spacing w:after="5" w:line="269" w:lineRule="auto"/>
        <w:ind w:left="368" w:right="4" w:hanging="10"/>
        <w:jc w:val="center"/>
      </w:pPr>
      <w:r>
        <w:rPr>
          <w:rFonts w:ascii="Arial" w:hAnsi="Arial" w:cs="Arial"/>
          <w:sz w:val="24"/>
        </w:rPr>
        <w:t xml:space="preserve">  2</w:t>
      </w:r>
      <w:r>
        <w:rPr>
          <w:rFonts w:ascii="Arial" w:hAnsi="Arial" w:cs="Arial"/>
          <w:sz w:val="24"/>
          <w:vertAlign w:val="superscript"/>
        </w:rPr>
        <w:t>nd</w:t>
      </w:r>
      <w:r>
        <w:rPr>
          <w:rFonts w:ascii="Arial" w:hAnsi="Arial" w:cs="Arial"/>
          <w:sz w:val="24"/>
        </w:rPr>
        <w:t xml:space="preserve"> Place </w:t>
      </w:r>
      <w:proofErr w:type="gramStart"/>
      <w:r>
        <w:rPr>
          <w:rFonts w:ascii="Arial" w:hAnsi="Arial" w:cs="Arial"/>
          <w:sz w:val="24"/>
        </w:rPr>
        <w:t>…..</w:t>
      </w:r>
      <w:proofErr w:type="gramEnd"/>
      <w:r>
        <w:rPr>
          <w:rFonts w:ascii="Arial" w:hAnsi="Arial" w:cs="Arial"/>
          <w:sz w:val="24"/>
        </w:rPr>
        <w:t>Red Ribbon</w:t>
      </w:r>
    </w:p>
    <w:p w14:paraId="0BABCCD8" w14:textId="546ED7F5" w:rsidR="001607B4" w:rsidRDefault="001607B4">
      <w:pPr>
        <w:spacing w:after="5" w:line="269" w:lineRule="auto"/>
        <w:ind w:left="368" w:right="8" w:hanging="10"/>
        <w:jc w:val="center"/>
        <w:rPr>
          <w:rFonts w:ascii="Arial" w:hAnsi="Arial" w:cs="Arial"/>
          <w:sz w:val="24"/>
        </w:rPr>
      </w:pPr>
      <w:r>
        <w:rPr>
          <w:rFonts w:ascii="Arial" w:hAnsi="Arial" w:cs="Arial"/>
          <w:sz w:val="24"/>
        </w:rPr>
        <w:t xml:space="preserve">   3</w:t>
      </w:r>
      <w:r>
        <w:rPr>
          <w:rFonts w:ascii="Arial" w:hAnsi="Arial" w:cs="Arial"/>
          <w:sz w:val="24"/>
          <w:vertAlign w:val="superscript"/>
        </w:rPr>
        <w:t>rd</w:t>
      </w:r>
      <w:r>
        <w:rPr>
          <w:rFonts w:ascii="Arial" w:hAnsi="Arial" w:cs="Arial"/>
          <w:sz w:val="24"/>
        </w:rPr>
        <w:t xml:space="preserve"> Place </w:t>
      </w:r>
      <w:proofErr w:type="gramStart"/>
      <w:r>
        <w:rPr>
          <w:rFonts w:ascii="Arial" w:hAnsi="Arial" w:cs="Arial"/>
          <w:sz w:val="24"/>
        </w:rPr>
        <w:t>….White</w:t>
      </w:r>
      <w:proofErr w:type="gramEnd"/>
      <w:r>
        <w:rPr>
          <w:rFonts w:ascii="Arial" w:hAnsi="Arial" w:cs="Arial"/>
          <w:sz w:val="24"/>
        </w:rPr>
        <w:t xml:space="preserve"> Ribbo</w:t>
      </w:r>
      <w:r w:rsidR="00DB3C7A">
        <w:rPr>
          <w:rFonts w:ascii="Arial" w:hAnsi="Arial" w:cs="Arial"/>
          <w:sz w:val="24"/>
        </w:rPr>
        <w:t>n</w:t>
      </w:r>
    </w:p>
    <w:p w14:paraId="58DE41F3" w14:textId="77777777" w:rsidR="001607B4" w:rsidRDefault="001607B4" w:rsidP="00C3531E">
      <w:pPr>
        <w:spacing w:after="5" w:line="269" w:lineRule="auto"/>
        <w:ind w:left="368" w:right="8" w:hanging="10"/>
        <w:jc w:val="center"/>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313"/>
      </w:tblGrid>
      <w:tr w:rsidR="001607B4" w14:paraId="7BEDFE0F" w14:textId="77777777">
        <w:trPr>
          <w:trHeight w:val="328"/>
        </w:trPr>
        <w:tc>
          <w:tcPr>
            <w:tcW w:w="1913" w:type="dxa"/>
            <w:tcBorders>
              <w:top w:val="single" w:sz="2" w:space="0" w:color="000000"/>
              <w:left w:val="single" w:sz="2" w:space="0" w:color="000000"/>
              <w:bottom w:val="single" w:sz="2" w:space="0" w:color="000000"/>
              <w:right w:val="nil"/>
            </w:tcBorders>
          </w:tcPr>
          <w:p w14:paraId="6194EC0E" w14:textId="77777777" w:rsidR="001607B4" w:rsidRDefault="001607B4" w:rsidP="00C67B3F">
            <w:pPr>
              <w:spacing w:after="0" w:line="240" w:lineRule="auto"/>
              <w:ind w:left="112"/>
            </w:pPr>
            <w:r w:rsidRPr="00C67B3F">
              <w:rPr>
                <w:rFonts w:ascii="Arial" w:hAnsi="Arial" w:cs="Arial"/>
                <w:b/>
                <w:sz w:val="24"/>
              </w:rPr>
              <w:t xml:space="preserve">CLASS     190 </w:t>
            </w:r>
          </w:p>
        </w:tc>
        <w:tc>
          <w:tcPr>
            <w:tcW w:w="720" w:type="dxa"/>
            <w:tcBorders>
              <w:top w:val="single" w:sz="2" w:space="0" w:color="000000"/>
              <w:left w:val="nil"/>
              <w:bottom w:val="single" w:sz="2" w:space="0" w:color="000000"/>
              <w:right w:val="nil"/>
            </w:tcBorders>
          </w:tcPr>
          <w:p w14:paraId="2930BAB1"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4D76D777" w14:textId="77777777" w:rsidR="001607B4" w:rsidRDefault="001607B4" w:rsidP="00C67B3F">
            <w:pPr>
              <w:spacing w:after="0" w:line="240" w:lineRule="auto"/>
            </w:pPr>
            <w:r w:rsidRPr="00C67B3F">
              <w:rPr>
                <w:rFonts w:ascii="Arial" w:hAnsi="Arial" w:cs="Arial"/>
                <w:b/>
                <w:sz w:val="24"/>
              </w:rPr>
              <w:t xml:space="preserve"> </w:t>
            </w:r>
          </w:p>
        </w:tc>
        <w:tc>
          <w:tcPr>
            <w:tcW w:w="7314" w:type="dxa"/>
            <w:tcBorders>
              <w:top w:val="single" w:sz="2" w:space="0" w:color="000000"/>
              <w:left w:val="nil"/>
              <w:bottom w:val="single" w:sz="2" w:space="0" w:color="000000"/>
              <w:right w:val="single" w:sz="2" w:space="0" w:color="000000"/>
            </w:tcBorders>
          </w:tcPr>
          <w:p w14:paraId="6334CECA" w14:textId="77777777" w:rsidR="001607B4" w:rsidRDefault="001607B4" w:rsidP="00C67B3F">
            <w:pPr>
              <w:spacing w:after="0" w:line="240" w:lineRule="auto"/>
            </w:pPr>
            <w:r w:rsidRPr="00C67B3F">
              <w:rPr>
                <w:rFonts w:ascii="Arial" w:hAnsi="Arial" w:cs="Arial"/>
                <w:b/>
                <w:sz w:val="24"/>
              </w:rPr>
              <w:t xml:space="preserve">CROSS-STITCH EMBROIDERY </w:t>
            </w:r>
          </w:p>
        </w:tc>
      </w:tr>
    </w:tbl>
    <w:p w14:paraId="74388E1E" w14:textId="77777777" w:rsidR="001607B4" w:rsidRDefault="001607B4">
      <w:pPr>
        <w:spacing w:after="10" w:line="249" w:lineRule="auto"/>
        <w:ind w:left="356" w:hanging="10"/>
        <w:rPr>
          <w:rFonts w:ascii="Arial" w:hAnsi="Arial" w:cs="Arial"/>
          <w:b/>
          <w:sz w:val="24"/>
        </w:rPr>
      </w:pPr>
      <w:r>
        <w:rPr>
          <w:rFonts w:ascii="Arial" w:hAnsi="Arial" w:cs="Arial"/>
          <w:b/>
          <w:sz w:val="24"/>
        </w:rPr>
        <w:t xml:space="preserve">    Lot:</w:t>
      </w:r>
    </w:p>
    <w:p w14:paraId="38B0FABA"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Cross Stitch on Clothing</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 xml:space="preserve">10. Picture of Aida Cloth – over 14 </w:t>
      </w:r>
      <w:proofErr w:type="spellStart"/>
      <w:r w:rsidRPr="00CF0A95">
        <w:rPr>
          <w:rFonts w:ascii="Arial" w:hAnsi="Arial" w:cs="Arial"/>
          <w:sz w:val="24"/>
          <w:szCs w:val="24"/>
        </w:rPr>
        <w:t>ct</w:t>
      </w:r>
      <w:proofErr w:type="spellEnd"/>
    </w:p>
    <w:p w14:paraId="788F85B6"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Cross Stitch on Pillow</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 xml:space="preserve">11. Picture on </w:t>
      </w:r>
      <w:proofErr w:type="spellStart"/>
      <w:r w:rsidRPr="00CF0A95">
        <w:rPr>
          <w:rFonts w:ascii="Arial" w:hAnsi="Arial" w:cs="Arial"/>
          <w:sz w:val="24"/>
          <w:szCs w:val="24"/>
        </w:rPr>
        <w:t>Evenweave</w:t>
      </w:r>
      <w:proofErr w:type="spellEnd"/>
      <w:r w:rsidRPr="00CF0A95">
        <w:rPr>
          <w:rFonts w:ascii="Arial" w:hAnsi="Arial" w:cs="Arial"/>
          <w:sz w:val="24"/>
          <w:szCs w:val="24"/>
        </w:rPr>
        <w:t xml:space="preserve"> – 14 </w:t>
      </w:r>
      <w:proofErr w:type="spellStart"/>
      <w:r w:rsidRPr="00CF0A95">
        <w:rPr>
          <w:rFonts w:ascii="Arial" w:hAnsi="Arial" w:cs="Arial"/>
          <w:sz w:val="24"/>
          <w:szCs w:val="24"/>
        </w:rPr>
        <w:t>ct</w:t>
      </w:r>
      <w:proofErr w:type="spellEnd"/>
    </w:p>
    <w:p w14:paraId="350996A5"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Cross Stitch Wall Hanging or Bell Pull</w:t>
      </w:r>
      <w:r w:rsidRPr="00CF0A95">
        <w:rPr>
          <w:rFonts w:ascii="Arial" w:hAnsi="Arial" w:cs="Arial"/>
          <w:sz w:val="24"/>
          <w:szCs w:val="24"/>
        </w:rPr>
        <w:tab/>
        <w:t xml:space="preserve">12. Picture on </w:t>
      </w:r>
      <w:proofErr w:type="spellStart"/>
      <w:r w:rsidRPr="00CF0A95">
        <w:rPr>
          <w:rFonts w:ascii="Arial" w:hAnsi="Arial" w:cs="Arial"/>
          <w:sz w:val="24"/>
          <w:szCs w:val="24"/>
        </w:rPr>
        <w:t>Evenweave</w:t>
      </w:r>
      <w:proofErr w:type="spellEnd"/>
      <w:r w:rsidRPr="00CF0A95">
        <w:rPr>
          <w:rFonts w:ascii="Arial" w:hAnsi="Arial" w:cs="Arial"/>
          <w:sz w:val="24"/>
          <w:szCs w:val="24"/>
        </w:rPr>
        <w:t xml:space="preserve"> - +14 </w:t>
      </w:r>
      <w:proofErr w:type="spellStart"/>
      <w:r w:rsidRPr="00CF0A95">
        <w:rPr>
          <w:rFonts w:ascii="Arial" w:hAnsi="Arial" w:cs="Arial"/>
          <w:sz w:val="24"/>
          <w:szCs w:val="24"/>
        </w:rPr>
        <w:t>ct</w:t>
      </w:r>
      <w:proofErr w:type="spellEnd"/>
    </w:p>
    <w:p w14:paraId="4BE517C6"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Sampler on Aida Cloth</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13. Picture on Linen</w:t>
      </w:r>
    </w:p>
    <w:p w14:paraId="2ECDECFC"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 xml:space="preserve">Sampler on </w:t>
      </w:r>
      <w:proofErr w:type="spellStart"/>
      <w:r w:rsidRPr="00CF0A95">
        <w:rPr>
          <w:rFonts w:ascii="Arial" w:hAnsi="Arial" w:cs="Arial"/>
          <w:sz w:val="24"/>
          <w:szCs w:val="24"/>
        </w:rPr>
        <w:t>Evenweave</w:t>
      </w:r>
      <w:proofErr w:type="spellEnd"/>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14. Picture w Multiple Style Stitches</w:t>
      </w:r>
    </w:p>
    <w:p w14:paraId="2D094229"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Sampler on Linen</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15. Original Design</w:t>
      </w:r>
    </w:p>
    <w:p w14:paraId="573BE4BA"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Sampler on Fabric not listed</w:t>
      </w:r>
      <w:r w:rsidRPr="00CF0A95">
        <w:rPr>
          <w:rFonts w:ascii="Arial" w:hAnsi="Arial" w:cs="Arial"/>
          <w:sz w:val="24"/>
          <w:szCs w:val="24"/>
        </w:rPr>
        <w:tab/>
      </w:r>
      <w:r w:rsidRPr="00CF0A95">
        <w:rPr>
          <w:rFonts w:ascii="Arial" w:hAnsi="Arial" w:cs="Arial"/>
          <w:sz w:val="24"/>
          <w:szCs w:val="24"/>
        </w:rPr>
        <w:tab/>
        <w:t>16. Kit</w:t>
      </w:r>
    </w:p>
    <w:p w14:paraId="2FC29880"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Sampler w/ Multi-Style Stiches</w:t>
      </w:r>
      <w:r w:rsidRPr="00CF0A95">
        <w:rPr>
          <w:rFonts w:ascii="Arial" w:hAnsi="Arial" w:cs="Arial"/>
          <w:sz w:val="24"/>
          <w:szCs w:val="24"/>
        </w:rPr>
        <w:tab/>
      </w:r>
      <w:r w:rsidRPr="00CF0A95">
        <w:rPr>
          <w:rFonts w:ascii="Arial" w:hAnsi="Arial" w:cs="Arial"/>
          <w:sz w:val="24"/>
          <w:szCs w:val="24"/>
        </w:rPr>
        <w:tab/>
        <w:t>17. Theme-based item</w:t>
      </w:r>
    </w:p>
    <w:p w14:paraId="576133AD" w14:textId="77777777" w:rsidR="001607B4" w:rsidRPr="00CF0A95" w:rsidRDefault="001607B4" w:rsidP="004702EE">
      <w:pPr>
        <w:pStyle w:val="ListParagraph"/>
        <w:numPr>
          <w:ilvl w:val="0"/>
          <w:numId w:val="26"/>
        </w:numPr>
        <w:spacing w:after="10" w:line="249" w:lineRule="auto"/>
        <w:rPr>
          <w:rFonts w:ascii="Arial" w:hAnsi="Arial" w:cs="Arial"/>
          <w:sz w:val="24"/>
          <w:szCs w:val="24"/>
        </w:rPr>
      </w:pPr>
      <w:r w:rsidRPr="00CF0A95">
        <w:rPr>
          <w:rFonts w:ascii="Arial" w:hAnsi="Arial" w:cs="Arial"/>
          <w:sz w:val="24"/>
          <w:szCs w:val="24"/>
        </w:rPr>
        <w:t xml:space="preserve">Picture on Aida Cloth – 14 </w:t>
      </w:r>
      <w:proofErr w:type="spellStart"/>
      <w:r w:rsidRPr="00CF0A95">
        <w:rPr>
          <w:rFonts w:ascii="Arial" w:hAnsi="Arial" w:cs="Arial"/>
          <w:sz w:val="24"/>
          <w:szCs w:val="24"/>
        </w:rPr>
        <w:t>ct</w:t>
      </w:r>
      <w:proofErr w:type="spellEnd"/>
      <w:r w:rsidRPr="00CF0A95">
        <w:rPr>
          <w:rFonts w:ascii="Arial" w:hAnsi="Arial" w:cs="Arial"/>
          <w:sz w:val="24"/>
          <w:szCs w:val="24"/>
        </w:rPr>
        <w:tab/>
      </w:r>
      <w:r w:rsidRPr="00CF0A95">
        <w:rPr>
          <w:rFonts w:ascii="Arial" w:hAnsi="Arial" w:cs="Arial"/>
          <w:sz w:val="24"/>
          <w:szCs w:val="24"/>
        </w:rPr>
        <w:tab/>
        <w:t>18. Article Not Listed</w:t>
      </w:r>
    </w:p>
    <w:p w14:paraId="47085122" w14:textId="77777777" w:rsidR="001607B4" w:rsidRPr="00CF0A95" w:rsidRDefault="001607B4" w:rsidP="004702EE">
      <w:pPr>
        <w:spacing w:after="5" w:line="251" w:lineRule="auto"/>
        <w:rPr>
          <w:rFonts w:ascii="Arial" w:hAnsi="Arial" w:cs="Arial"/>
          <w:sz w:val="24"/>
          <w:szCs w:val="24"/>
        </w:rPr>
      </w:pPr>
    </w:p>
    <w:p w14:paraId="251D64AA" w14:textId="77777777" w:rsidR="001607B4" w:rsidRDefault="001607B4" w:rsidP="00C3531E">
      <w:pPr>
        <w:spacing w:after="5" w:line="251" w:lineRule="auto"/>
        <w:ind w:left="371" w:hanging="10"/>
        <w:rPr>
          <w:rFonts w:ascii="Arial" w:hAnsi="Arial" w:cs="Arial"/>
          <w:sz w:val="24"/>
        </w:rPr>
      </w:pPr>
      <w:r w:rsidRPr="00CF0A95">
        <w:rPr>
          <w:rFonts w:ascii="Arial" w:hAnsi="Arial" w:cs="Arial"/>
          <w:sz w:val="24"/>
        </w:rPr>
        <w:t>NOTE:  Samplers and pictures may not exceed 30 inches on longest side</w:t>
      </w:r>
      <w:r>
        <w:rPr>
          <w:rFonts w:ascii="Arial" w:hAnsi="Arial" w:cs="Arial"/>
          <w:sz w:val="24"/>
        </w:rPr>
        <w:t xml:space="preserve"> and must be ready for hanging.   </w:t>
      </w:r>
    </w:p>
    <w:p w14:paraId="73AB8307" w14:textId="77777777" w:rsidR="00C3531E" w:rsidRDefault="00C3531E" w:rsidP="00C3531E">
      <w:pPr>
        <w:spacing w:after="5" w:line="251" w:lineRule="auto"/>
        <w:ind w:left="371" w:hanging="1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313"/>
      </w:tblGrid>
      <w:tr w:rsidR="001607B4" w14:paraId="49018FB6" w14:textId="77777777">
        <w:trPr>
          <w:trHeight w:val="328"/>
        </w:trPr>
        <w:tc>
          <w:tcPr>
            <w:tcW w:w="1913" w:type="dxa"/>
            <w:tcBorders>
              <w:top w:val="single" w:sz="2" w:space="0" w:color="000000"/>
              <w:left w:val="single" w:sz="2" w:space="0" w:color="000000"/>
              <w:bottom w:val="single" w:sz="2" w:space="0" w:color="000000"/>
              <w:right w:val="nil"/>
            </w:tcBorders>
          </w:tcPr>
          <w:p w14:paraId="15CEA95E" w14:textId="77777777" w:rsidR="001607B4" w:rsidRDefault="001607B4" w:rsidP="00C67B3F">
            <w:pPr>
              <w:spacing w:after="0" w:line="240" w:lineRule="auto"/>
              <w:ind w:left="112"/>
            </w:pPr>
            <w:r w:rsidRPr="00C67B3F">
              <w:rPr>
                <w:rFonts w:ascii="Arial" w:hAnsi="Arial" w:cs="Arial"/>
                <w:b/>
                <w:sz w:val="24"/>
              </w:rPr>
              <w:t xml:space="preserve">CLASS     200 </w:t>
            </w:r>
          </w:p>
        </w:tc>
        <w:tc>
          <w:tcPr>
            <w:tcW w:w="720" w:type="dxa"/>
            <w:tcBorders>
              <w:top w:val="single" w:sz="2" w:space="0" w:color="000000"/>
              <w:left w:val="nil"/>
              <w:bottom w:val="single" w:sz="2" w:space="0" w:color="000000"/>
              <w:right w:val="nil"/>
            </w:tcBorders>
          </w:tcPr>
          <w:p w14:paraId="34443E83"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391EE661" w14:textId="77777777" w:rsidR="001607B4" w:rsidRDefault="001607B4" w:rsidP="00C67B3F">
            <w:pPr>
              <w:spacing w:after="0" w:line="240" w:lineRule="auto"/>
            </w:pPr>
            <w:r w:rsidRPr="00C67B3F">
              <w:rPr>
                <w:rFonts w:ascii="Arial" w:hAnsi="Arial" w:cs="Arial"/>
                <w:b/>
                <w:sz w:val="24"/>
              </w:rPr>
              <w:t xml:space="preserve"> </w:t>
            </w:r>
          </w:p>
        </w:tc>
        <w:tc>
          <w:tcPr>
            <w:tcW w:w="7314" w:type="dxa"/>
            <w:tcBorders>
              <w:top w:val="single" w:sz="2" w:space="0" w:color="000000"/>
              <w:left w:val="nil"/>
              <w:bottom w:val="single" w:sz="2" w:space="0" w:color="000000"/>
              <w:right w:val="single" w:sz="2" w:space="0" w:color="000000"/>
            </w:tcBorders>
          </w:tcPr>
          <w:p w14:paraId="7178F951" w14:textId="77777777" w:rsidR="001607B4" w:rsidRDefault="001607B4" w:rsidP="00C67B3F">
            <w:pPr>
              <w:spacing w:after="0" w:line="240" w:lineRule="auto"/>
            </w:pPr>
            <w:r w:rsidRPr="00C67B3F">
              <w:rPr>
                <w:rFonts w:ascii="Arial" w:hAnsi="Arial" w:cs="Arial"/>
                <w:b/>
                <w:sz w:val="24"/>
              </w:rPr>
              <w:t xml:space="preserve">EMBROIDERY </w:t>
            </w:r>
          </w:p>
        </w:tc>
      </w:tr>
    </w:tbl>
    <w:p w14:paraId="5BF3198C" w14:textId="77777777" w:rsidR="001607B4" w:rsidRPr="00CF0A95" w:rsidRDefault="001607B4">
      <w:pPr>
        <w:tabs>
          <w:tab w:val="center" w:pos="361"/>
          <w:tab w:val="center" w:pos="948"/>
        </w:tabs>
        <w:spacing w:after="10" w:line="249" w:lineRule="auto"/>
      </w:pPr>
      <w:r>
        <w:tab/>
      </w:r>
      <w:r>
        <w:rPr>
          <w:rFonts w:ascii="Arial" w:hAnsi="Arial" w:cs="Arial"/>
          <w:b/>
          <w:sz w:val="24"/>
        </w:rPr>
        <w:t xml:space="preserve"> </w:t>
      </w:r>
      <w:r>
        <w:rPr>
          <w:rFonts w:ascii="Arial" w:hAnsi="Arial" w:cs="Arial"/>
          <w:b/>
          <w:sz w:val="24"/>
        </w:rPr>
        <w:tab/>
      </w:r>
      <w:r w:rsidRPr="00CF0A95">
        <w:rPr>
          <w:rFonts w:ascii="Arial" w:hAnsi="Arial" w:cs="Arial"/>
          <w:sz w:val="24"/>
        </w:rPr>
        <w:t xml:space="preserve">Lot:   </w:t>
      </w:r>
    </w:p>
    <w:p w14:paraId="1828074C" w14:textId="57FEBDA8" w:rsidR="001607B4" w:rsidRPr="00CF0A95" w:rsidRDefault="001607B4">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Wall Hanging</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Pr>
          <w:rFonts w:ascii="Arial" w:hAnsi="Arial" w:cs="Arial"/>
          <w:sz w:val="24"/>
          <w:szCs w:val="24"/>
        </w:rPr>
        <w:tab/>
        <w:t xml:space="preserve"> </w:t>
      </w:r>
      <w:r w:rsidRPr="00CF0A95">
        <w:rPr>
          <w:rFonts w:ascii="Arial" w:hAnsi="Arial" w:cs="Arial"/>
          <w:sz w:val="24"/>
          <w:szCs w:val="24"/>
        </w:rPr>
        <w:t>9. Pil</w:t>
      </w:r>
      <w:r w:rsidR="00DB3C7A">
        <w:rPr>
          <w:rFonts w:ascii="Arial" w:hAnsi="Arial" w:cs="Arial"/>
          <w:sz w:val="24"/>
          <w:szCs w:val="24"/>
        </w:rPr>
        <w:t>l</w:t>
      </w:r>
      <w:r w:rsidRPr="00CF0A95">
        <w:rPr>
          <w:rFonts w:ascii="Arial" w:hAnsi="Arial" w:cs="Arial"/>
          <w:sz w:val="24"/>
          <w:szCs w:val="24"/>
        </w:rPr>
        <w:t>ow – Completed</w:t>
      </w:r>
    </w:p>
    <w:p w14:paraId="52ACB69D" w14:textId="77777777" w:rsidR="001607B4" w:rsidRDefault="001607B4" w:rsidP="004A6D4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Picture (framed not to exceed 30”</w:t>
      </w:r>
      <w:r w:rsidRPr="00CF0A95">
        <w:rPr>
          <w:rFonts w:ascii="Arial" w:hAnsi="Arial" w:cs="Arial"/>
          <w:sz w:val="24"/>
          <w:szCs w:val="24"/>
        </w:rPr>
        <w:tab/>
      </w:r>
      <w:r>
        <w:rPr>
          <w:rFonts w:ascii="Arial" w:hAnsi="Arial" w:cs="Arial"/>
          <w:sz w:val="24"/>
          <w:szCs w:val="24"/>
        </w:rPr>
        <w:tab/>
      </w:r>
      <w:r w:rsidRPr="00CF0A95">
        <w:rPr>
          <w:rFonts w:ascii="Arial" w:hAnsi="Arial" w:cs="Arial"/>
          <w:sz w:val="24"/>
          <w:szCs w:val="24"/>
        </w:rPr>
        <w:t>10. Towels</w:t>
      </w:r>
    </w:p>
    <w:p w14:paraId="46E6943B" w14:textId="77777777" w:rsidR="001607B4" w:rsidRPr="004A6D4E" w:rsidRDefault="001607B4" w:rsidP="004A6D4E">
      <w:pPr>
        <w:spacing w:after="5" w:line="251" w:lineRule="auto"/>
        <w:ind w:left="692"/>
        <w:rPr>
          <w:rFonts w:ascii="Arial" w:hAnsi="Arial" w:cs="Arial"/>
          <w:sz w:val="24"/>
          <w:szCs w:val="24"/>
        </w:rPr>
      </w:pPr>
      <w:r w:rsidRPr="004A6D4E">
        <w:rPr>
          <w:rFonts w:ascii="Arial" w:hAnsi="Arial" w:cs="Arial"/>
          <w:sz w:val="24"/>
          <w:szCs w:val="24"/>
        </w:rPr>
        <w:t>on longest side)</w:t>
      </w:r>
      <w:r w:rsidRPr="004A6D4E">
        <w:rPr>
          <w:rFonts w:ascii="Arial" w:hAnsi="Arial" w:cs="Arial"/>
          <w:sz w:val="24"/>
          <w:szCs w:val="24"/>
        </w:rPr>
        <w:tab/>
      </w:r>
      <w:r w:rsidRPr="004A6D4E">
        <w:rPr>
          <w:rFonts w:ascii="Arial" w:hAnsi="Arial" w:cs="Arial"/>
          <w:sz w:val="24"/>
          <w:szCs w:val="24"/>
        </w:rPr>
        <w:tab/>
      </w:r>
      <w:r>
        <w:rPr>
          <w:rFonts w:ascii="Arial" w:hAnsi="Arial" w:cs="Arial"/>
          <w:sz w:val="24"/>
          <w:szCs w:val="24"/>
        </w:rPr>
        <w:tab/>
      </w:r>
      <w:r>
        <w:rPr>
          <w:rFonts w:ascii="Arial" w:hAnsi="Arial" w:cs="Arial"/>
          <w:sz w:val="24"/>
          <w:szCs w:val="24"/>
        </w:rPr>
        <w:tab/>
      </w:r>
      <w:r w:rsidRPr="004A6D4E">
        <w:rPr>
          <w:rFonts w:ascii="Arial" w:hAnsi="Arial" w:cs="Arial"/>
          <w:sz w:val="24"/>
          <w:szCs w:val="24"/>
        </w:rPr>
        <w:t>11. Table Covers</w:t>
      </w:r>
    </w:p>
    <w:p w14:paraId="16D16431" w14:textId="77777777" w:rsidR="001607B4" w:rsidRPr="00CF0A95" w:rsidRDefault="001607B4" w:rsidP="004702E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Shirt, Blouse, or Skirt</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12. Japanese Bunka Originals</w:t>
      </w:r>
    </w:p>
    <w:p w14:paraId="79FD6D96" w14:textId="77777777" w:rsidR="001607B4" w:rsidRPr="00CF0A95" w:rsidRDefault="001607B4" w:rsidP="004702E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Smocking on Clothing</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13. Japanese Bunka Kits</w:t>
      </w:r>
    </w:p>
    <w:p w14:paraId="0A61FFC4" w14:textId="77777777" w:rsidR="001607B4" w:rsidRPr="00CF0A95" w:rsidRDefault="001607B4" w:rsidP="004702E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 xml:space="preserve">Afghan </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14. Original Design</w:t>
      </w:r>
    </w:p>
    <w:p w14:paraId="6C9DC7CF" w14:textId="77777777" w:rsidR="001607B4" w:rsidRPr="00CF0A95" w:rsidRDefault="001607B4" w:rsidP="004702E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Candle Wicking</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15. Kit</w:t>
      </w:r>
    </w:p>
    <w:p w14:paraId="7C074695" w14:textId="77777777" w:rsidR="001607B4" w:rsidRPr="00CF0A95" w:rsidRDefault="001607B4" w:rsidP="004702EE">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Machine Embroidered Article</w:t>
      </w:r>
      <w:r w:rsidRPr="00CF0A95">
        <w:rPr>
          <w:rFonts w:ascii="Arial" w:hAnsi="Arial" w:cs="Arial"/>
          <w:sz w:val="24"/>
          <w:szCs w:val="24"/>
        </w:rPr>
        <w:tab/>
      </w:r>
      <w:r w:rsidRPr="00CF0A95">
        <w:rPr>
          <w:rFonts w:ascii="Arial" w:hAnsi="Arial" w:cs="Arial"/>
          <w:sz w:val="24"/>
          <w:szCs w:val="24"/>
        </w:rPr>
        <w:tab/>
        <w:t>16. Theme-Based Item</w:t>
      </w:r>
    </w:p>
    <w:p w14:paraId="3E2BC208" w14:textId="77777777" w:rsidR="001607B4" w:rsidRPr="00CF0A95" w:rsidRDefault="001607B4" w:rsidP="001F0BC3">
      <w:pPr>
        <w:numPr>
          <w:ilvl w:val="0"/>
          <w:numId w:val="14"/>
        </w:numPr>
        <w:spacing w:after="5" w:line="251" w:lineRule="auto"/>
        <w:ind w:hanging="331"/>
        <w:rPr>
          <w:rFonts w:ascii="Arial" w:hAnsi="Arial" w:cs="Arial"/>
          <w:sz w:val="24"/>
          <w:szCs w:val="24"/>
        </w:rPr>
      </w:pPr>
      <w:r w:rsidRPr="00CF0A95">
        <w:rPr>
          <w:rFonts w:ascii="Arial" w:hAnsi="Arial" w:cs="Arial"/>
          <w:sz w:val="24"/>
          <w:szCs w:val="24"/>
        </w:rPr>
        <w:t>Pillow Cases (pair)</w:t>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r>
      <w:r w:rsidRPr="00CF0A95">
        <w:rPr>
          <w:rFonts w:ascii="Arial" w:hAnsi="Arial" w:cs="Arial"/>
          <w:sz w:val="24"/>
          <w:szCs w:val="24"/>
        </w:rPr>
        <w:tab/>
        <w:t>17. Article Not Listed</w:t>
      </w:r>
    </w:p>
    <w:p w14:paraId="2FBF8925" w14:textId="77777777" w:rsidR="001607B4" w:rsidRPr="00CF0A95" w:rsidRDefault="001607B4">
      <w:pPr>
        <w:spacing w:after="0"/>
        <w:ind w:left="361"/>
      </w:pPr>
      <w:r w:rsidRPr="00CF0A95">
        <w:rPr>
          <w:rFonts w:ascii="Arial" w:hAnsi="Arial" w:cs="Arial"/>
          <w:sz w:val="24"/>
        </w:rPr>
        <w:t xml:space="preserve"> </w:t>
      </w:r>
    </w:p>
    <w:p w14:paraId="53271BD1" w14:textId="2797EA25" w:rsidR="001F0BC3" w:rsidRPr="004C4B42" w:rsidRDefault="001607B4" w:rsidP="004C4B42">
      <w:pPr>
        <w:spacing w:after="5" w:line="251" w:lineRule="auto"/>
        <w:ind w:left="371" w:hanging="10"/>
        <w:rPr>
          <w:rFonts w:ascii="Arial" w:hAnsi="Arial" w:cs="Arial"/>
          <w:sz w:val="24"/>
        </w:rPr>
      </w:pPr>
      <w:r w:rsidRPr="00A253E7">
        <w:rPr>
          <w:rFonts w:ascii="Arial" w:hAnsi="Arial" w:cs="Arial"/>
          <w:b/>
          <w:sz w:val="24"/>
        </w:rPr>
        <w:t>NOTE</w:t>
      </w:r>
      <w:r w:rsidRPr="00CF0A95">
        <w:rPr>
          <w:rFonts w:ascii="Arial" w:hAnsi="Arial" w:cs="Arial"/>
          <w:sz w:val="24"/>
        </w:rPr>
        <w:t xml:space="preserve">:  Linen, Cotton, Silk or Wool Thread on Natural Fiber Fabric.  </w:t>
      </w:r>
    </w:p>
    <w:tbl>
      <w:tblPr>
        <w:tblW w:w="10667" w:type="dxa"/>
        <w:tblInd w:w="-54" w:type="dxa"/>
        <w:tblCellMar>
          <w:top w:w="2" w:type="dxa"/>
          <w:left w:w="0" w:type="dxa"/>
          <w:bottom w:w="2" w:type="dxa"/>
          <w:right w:w="115" w:type="dxa"/>
        </w:tblCellMar>
        <w:tblLook w:val="00A0" w:firstRow="1" w:lastRow="0" w:firstColumn="1" w:lastColumn="0" w:noHBand="0" w:noVBand="0"/>
      </w:tblPr>
      <w:tblGrid>
        <w:gridCol w:w="4794"/>
        <w:gridCol w:w="1074"/>
        <w:gridCol w:w="4799"/>
      </w:tblGrid>
      <w:tr w:rsidR="001607B4" w14:paraId="5A3A54D5" w14:textId="77777777">
        <w:trPr>
          <w:trHeight w:val="329"/>
        </w:trPr>
        <w:tc>
          <w:tcPr>
            <w:tcW w:w="10667" w:type="dxa"/>
            <w:gridSpan w:val="3"/>
            <w:tcBorders>
              <w:top w:val="single" w:sz="2" w:space="0" w:color="000000"/>
              <w:left w:val="single" w:sz="2" w:space="0" w:color="000000"/>
              <w:bottom w:val="single" w:sz="2" w:space="0" w:color="000000"/>
              <w:right w:val="single" w:sz="2" w:space="0" w:color="000000"/>
            </w:tcBorders>
          </w:tcPr>
          <w:p w14:paraId="1E631571" w14:textId="77777777" w:rsidR="001607B4" w:rsidRDefault="001607B4" w:rsidP="00C67B3F">
            <w:pPr>
              <w:tabs>
                <w:tab w:val="center" w:pos="2633"/>
                <w:tab w:val="center" w:pos="4721"/>
              </w:tabs>
              <w:spacing w:after="0" w:line="240" w:lineRule="auto"/>
            </w:pPr>
            <w:r w:rsidRPr="00C67B3F">
              <w:rPr>
                <w:rFonts w:ascii="Arial" w:hAnsi="Arial" w:cs="Arial"/>
                <w:sz w:val="24"/>
              </w:rPr>
              <w:lastRenderedPageBreak/>
              <w:t xml:space="preserve"> </w:t>
            </w:r>
            <w:r w:rsidRPr="00C67B3F">
              <w:rPr>
                <w:rFonts w:ascii="Arial" w:hAnsi="Arial" w:cs="Arial"/>
                <w:b/>
                <w:sz w:val="24"/>
              </w:rPr>
              <w:t xml:space="preserve">CLASS     </w:t>
            </w:r>
            <w:proofErr w:type="gramStart"/>
            <w:r w:rsidRPr="00C67B3F">
              <w:rPr>
                <w:rFonts w:ascii="Arial" w:hAnsi="Arial" w:cs="Arial"/>
                <w:b/>
                <w:sz w:val="24"/>
              </w:rPr>
              <w:t xml:space="preserve">210  </w:t>
            </w:r>
            <w:r w:rsidRPr="00C67B3F">
              <w:rPr>
                <w:rFonts w:ascii="Arial" w:hAnsi="Arial" w:cs="Arial"/>
                <w:b/>
                <w:sz w:val="24"/>
              </w:rPr>
              <w:tab/>
            </w:r>
            <w:proofErr w:type="gramEnd"/>
            <w:r w:rsidRPr="00C67B3F">
              <w:rPr>
                <w:rFonts w:ascii="Arial" w:hAnsi="Arial" w:cs="Arial"/>
                <w:b/>
                <w:sz w:val="24"/>
              </w:rPr>
              <w:t xml:space="preserve"> </w:t>
            </w:r>
            <w:r w:rsidRPr="00C67B3F">
              <w:rPr>
                <w:rFonts w:ascii="Arial" w:hAnsi="Arial" w:cs="Arial"/>
                <w:b/>
                <w:sz w:val="24"/>
              </w:rPr>
              <w:tab/>
              <w:t xml:space="preserve">CREWEL EMBROIDERY </w:t>
            </w:r>
          </w:p>
        </w:tc>
      </w:tr>
      <w:tr w:rsidR="001607B4" w14:paraId="12931727" w14:textId="77777777">
        <w:trPr>
          <w:trHeight w:val="553"/>
        </w:trPr>
        <w:tc>
          <w:tcPr>
            <w:tcW w:w="5868" w:type="dxa"/>
            <w:gridSpan w:val="2"/>
            <w:tcBorders>
              <w:top w:val="single" w:sz="2" w:space="0" w:color="000000"/>
              <w:left w:val="nil"/>
              <w:bottom w:val="nil"/>
              <w:right w:val="nil"/>
            </w:tcBorders>
          </w:tcPr>
          <w:p w14:paraId="0AD565D8" w14:textId="77777777" w:rsidR="001607B4" w:rsidRDefault="001607B4" w:rsidP="00C67B3F">
            <w:pPr>
              <w:spacing w:after="0" w:line="240" w:lineRule="auto"/>
              <w:ind w:left="112"/>
            </w:pPr>
            <w:r w:rsidRPr="00C67B3F">
              <w:rPr>
                <w:rFonts w:ascii="Arial" w:hAnsi="Arial" w:cs="Arial"/>
                <w:b/>
                <w:sz w:val="24"/>
              </w:rPr>
              <w:t xml:space="preserve">   Lot: </w:t>
            </w:r>
          </w:p>
          <w:p w14:paraId="37B0C99D" w14:textId="77777777" w:rsidR="001607B4" w:rsidRDefault="001607B4" w:rsidP="00C67B3F">
            <w:pPr>
              <w:tabs>
                <w:tab w:val="center" w:pos="1190"/>
                <w:tab w:val="center" w:pos="2633"/>
                <w:tab w:val="center" w:pos="3353"/>
                <w:tab w:val="center" w:pos="4073"/>
              </w:tabs>
              <w:spacing w:after="0" w:line="240" w:lineRule="auto"/>
            </w:pPr>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sz w:val="24"/>
              </w:rPr>
              <w:t xml:space="preserve">1.  Handbag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4799" w:type="dxa"/>
            <w:tcBorders>
              <w:top w:val="single" w:sz="2" w:space="0" w:color="000000"/>
              <w:left w:val="nil"/>
              <w:bottom w:val="nil"/>
              <w:right w:val="nil"/>
            </w:tcBorders>
            <w:vAlign w:val="bottom"/>
          </w:tcPr>
          <w:p w14:paraId="14336414" w14:textId="77777777" w:rsidR="001607B4" w:rsidRDefault="001607B4" w:rsidP="00C67B3F">
            <w:pPr>
              <w:spacing w:after="0" w:line="240" w:lineRule="auto"/>
            </w:pPr>
            <w:r w:rsidRPr="00C67B3F">
              <w:rPr>
                <w:rFonts w:ascii="Arial" w:hAnsi="Arial" w:cs="Arial"/>
                <w:sz w:val="24"/>
              </w:rPr>
              <w:t xml:space="preserve">5. Kit  </w:t>
            </w:r>
          </w:p>
        </w:tc>
      </w:tr>
      <w:tr w:rsidR="001607B4" w14:paraId="593369B7" w14:textId="77777777">
        <w:trPr>
          <w:trHeight w:val="274"/>
        </w:trPr>
        <w:tc>
          <w:tcPr>
            <w:tcW w:w="5868" w:type="dxa"/>
            <w:gridSpan w:val="2"/>
            <w:tcBorders>
              <w:top w:val="nil"/>
              <w:left w:val="nil"/>
              <w:bottom w:val="nil"/>
              <w:right w:val="nil"/>
            </w:tcBorders>
          </w:tcPr>
          <w:p w14:paraId="2FEBFC60" w14:textId="77777777" w:rsidR="001607B4" w:rsidRDefault="001607B4" w:rsidP="00C67B3F">
            <w:pPr>
              <w:tabs>
                <w:tab w:val="center" w:pos="2164"/>
              </w:tabs>
              <w:spacing w:after="0" w:line="240" w:lineRule="auto"/>
            </w:pPr>
            <w:r w:rsidRPr="00C67B3F">
              <w:rPr>
                <w:rFonts w:ascii="Arial" w:hAnsi="Arial" w:cs="Arial"/>
                <w:sz w:val="24"/>
              </w:rPr>
              <w:t xml:space="preserve"> </w:t>
            </w:r>
            <w:r w:rsidRPr="00C67B3F">
              <w:rPr>
                <w:rFonts w:ascii="Arial" w:hAnsi="Arial" w:cs="Arial"/>
                <w:sz w:val="24"/>
              </w:rPr>
              <w:tab/>
              <w:t xml:space="preserve">        2.  Picture (</w:t>
            </w:r>
            <w:r w:rsidRPr="00C67B3F">
              <w:rPr>
                <w:rFonts w:ascii="Arial" w:hAnsi="Arial" w:cs="Arial"/>
                <w:i/>
                <w:sz w:val="24"/>
              </w:rPr>
              <w:t xml:space="preserve">framed up to </w:t>
            </w:r>
            <w:proofErr w:type="gramStart"/>
            <w:r w:rsidRPr="00C67B3F">
              <w:rPr>
                <w:rFonts w:ascii="Arial" w:hAnsi="Arial" w:cs="Arial"/>
                <w:i/>
                <w:sz w:val="24"/>
              </w:rPr>
              <w:t>30”on</w:t>
            </w:r>
            <w:proofErr w:type="gramEnd"/>
            <w:r w:rsidRPr="00C67B3F">
              <w:rPr>
                <w:rFonts w:ascii="Arial" w:hAnsi="Arial" w:cs="Arial"/>
                <w:i/>
                <w:sz w:val="24"/>
              </w:rPr>
              <w:t xml:space="preserve"> longest side)  </w:t>
            </w:r>
          </w:p>
        </w:tc>
        <w:tc>
          <w:tcPr>
            <w:tcW w:w="4799" w:type="dxa"/>
            <w:tcBorders>
              <w:top w:val="nil"/>
              <w:left w:val="nil"/>
              <w:bottom w:val="nil"/>
              <w:right w:val="nil"/>
            </w:tcBorders>
          </w:tcPr>
          <w:p w14:paraId="0B3DB41D" w14:textId="77777777" w:rsidR="001607B4" w:rsidRDefault="001607B4" w:rsidP="00C67B3F">
            <w:pPr>
              <w:spacing w:after="0" w:line="240" w:lineRule="auto"/>
            </w:pPr>
            <w:r w:rsidRPr="00C67B3F">
              <w:rPr>
                <w:rFonts w:ascii="Arial" w:hAnsi="Arial" w:cs="Arial"/>
                <w:sz w:val="24"/>
              </w:rPr>
              <w:t xml:space="preserve">6. Original Design </w:t>
            </w:r>
          </w:p>
        </w:tc>
      </w:tr>
      <w:tr w:rsidR="001607B4" w14:paraId="5F9B5B90" w14:textId="77777777">
        <w:trPr>
          <w:trHeight w:val="278"/>
        </w:trPr>
        <w:tc>
          <w:tcPr>
            <w:tcW w:w="5868" w:type="dxa"/>
            <w:gridSpan w:val="2"/>
            <w:tcBorders>
              <w:top w:val="nil"/>
              <w:left w:val="nil"/>
              <w:bottom w:val="nil"/>
              <w:right w:val="nil"/>
            </w:tcBorders>
          </w:tcPr>
          <w:p w14:paraId="246B7FA1" w14:textId="77777777" w:rsidR="001607B4" w:rsidRPr="00C67B3F" w:rsidRDefault="001607B4" w:rsidP="00C67B3F">
            <w:pPr>
              <w:tabs>
                <w:tab w:val="center" w:pos="4073"/>
              </w:tabs>
              <w:spacing w:after="0" w:line="240" w:lineRule="auto"/>
              <w:rPr>
                <w:rFonts w:ascii="Arial" w:hAnsi="Arial" w:cs="Arial"/>
                <w:sz w:val="24"/>
              </w:rPr>
            </w:pPr>
            <w:r w:rsidRPr="00C67B3F">
              <w:rPr>
                <w:rFonts w:ascii="Arial" w:hAnsi="Arial" w:cs="Arial"/>
                <w:sz w:val="24"/>
              </w:rPr>
              <w:t xml:space="preserve">         3. Pillow – Completed</w:t>
            </w:r>
          </w:p>
          <w:p w14:paraId="4B0BF76A" w14:textId="77777777" w:rsidR="001607B4" w:rsidRPr="00C67B3F" w:rsidRDefault="001607B4" w:rsidP="00C67B3F">
            <w:pPr>
              <w:spacing w:after="0" w:line="240" w:lineRule="auto"/>
              <w:rPr>
                <w:rFonts w:ascii="Arial" w:hAnsi="Arial" w:cs="Arial"/>
                <w:sz w:val="24"/>
                <w:szCs w:val="24"/>
              </w:rPr>
            </w:pPr>
            <w:r w:rsidRPr="00C67B3F">
              <w:rPr>
                <w:rFonts w:ascii="Arial" w:hAnsi="Arial" w:cs="Arial"/>
                <w:sz w:val="24"/>
                <w:szCs w:val="24"/>
              </w:rPr>
              <w:t xml:space="preserve">         4. Bell Pull or Wall Hanging</w:t>
            </w:r>
          </w:p>
          <w:p w14:paraId="251F72A1" w14:textId="77777777" w:rsidR="001607B4" w:rsidRDefault="001607B4" w:rsidP="00C67B3F">
            <w:pPr>
              <w:spacing w:after="0" w:line="240" w:lineRule="auto"/>
            </w:pPr>
            <w:r>
              <w:t xml:space="preserve">            </w:t>
            </w:r>
          </w:p>
        </w:tc>
        <w:tc>
          <w:tcPr>
            <w:tcW w:w="4799" w:type="dxa"/>
            <w:tcBorders>
              <w:top w:val="nil"/>
              <w:left w:val="nil"/>
              <w:bottom w:val="nil"/>
              <w:right w:val="nil"/>
            </w:tcBorders>
          </w:tcPr>
          <w:p w14:paraId="427D4B27" w14:textId="77777777" w:rsidR="001607B4" w:rsidRPr="00C67B3F" w:rsidRDefault="001607B4" w:rsidP="00C67B3F">
            <w:pPr>
              <w:spacing w:after="0" w:line="240" w:lineRule="auto"/>
              <w:rPr>
                <w:rFonts w:ascii="Arial" w:hAnsi="Arial" w:cs="Arial"/>
                <w:sz w:val="24"/>
              </w:rPr>
            </w:pPr>
            <w:r w:rsidRPr="00C67B3F">
              <w:rPr>
                <w:rFonts w:ascii="Arial" w:hAnsi="Arial" w:cs="Arial"/>
                <w:sz w:val="24"/>
              </w:rPr>
              <w:t xml:space="preserve">7. Theme-based item </w:t>
            </w:r>
          </w:p>
          <w:p w14:paraId="5BB8E7A4" w14:textId="77777777" w:rsidR="001607B4" w:rsidRDefault="001607B4" w:rsidP="00C67B3F">
            <w:pPr>
              <w:spacing w:after="0" w:line="240" w:lineRule="auto"/>
            </w:pPr>
            <w:r w:rsidRPr="00C67B3F">
              <w:rPr>
                <w:rFonts w:ascii="Arial" w:hAnsi="Arial" w:cs="Arial"/>
                <w:sz w:val="24"/>
              </w:rPr>
              <w:t>8</w:t>
            </w:r>
            <w:r w:rsidRPr="00C67B3F">
              <w:rPr>
                <w:rFonts w:ascii="Arial" w:hAnsi="Arial" w:cs="Arial"/>
                <w:sz w:val="24"/>
                <w:szCs w:val="24"/>
              </w:rPr>
              <w:t>. Article Not Listed</w:t>
            </w:r>
          </w:p>
        </w:tc>
      </w:tr>
      <w:tr w:rsidR="001607B4" w14:paraId="7FFFB634" w14:textId="77777777">
        <w:trPr>
          <w:trHeight w:val="673"/>
        </w:trPr>
        <w:tc>
          <w:tcPr>
            <w:tcW w:w="4794" w:type="dxa"/>
            <w:tcBorders>
              <w:top w:val="nil"/>
              <w:left w:val="nil"/>
              <w:bottom w:val="single" w:sz="4" w:space="0" w:color="auto"/>
              <w:right w:val="nil"/>
            </w:tcBorders>
          </w:tcPr>
          <w:p w14:paraId="66148D1C" w14:textId="77777777" w:rsidR="001607B4" w:rsidRPr="00325048" w:rsidRDefault="001607B4" w:rsidP="00C67B3F">
            <w:pPr>
              <w:spacing w:after="100" w:afterAutospacing="1" w:line="240" w:lineRule="auto"/>
              <w:ind w:left="112"/>
            </w:pPr>
            <w:r w:rsidRPr="00C67B3F">
              <w:rPr>
                <w:rFonts w:ascii="Arial" w:hAnsi="Arial" w:cs="Arial"/>
                <w:sz w:val="24"/>
              </w:rPr>
              <w:t xml:space="preserve"> </w:t>
            </w:r>
            <w:r w:rsidRPr="00C67B3F">
              <w:rPr>
                <w:rFonts w:ascii="Arial" w:hAnsi="Arial" w:cs="Arial"/>
                <w:b/>
                <w:sz w:val="24"/>
              </w:rPr>
              <w:t xml:space="preserve">NOTE:  </w:t>
            </w:r>
            <w:r w:rsidRPr="00C67B3F">
              <w:rPr>
                <w:rFonts w:ascii="Arial" w:hAnsi="Arial" w:cs="Arial"/>
                <w:sz w:val="24"/>
              </w:rPr>
              <w:t xml:space="preserve">Wool Yarn ON Linen.   </w:t>
            </w:r>
          </w:p>
        </w:tc>
        <w:tc>
          <w:tcPr>
            <w:tcW w:w="5873" w:type="dxa"/>
            <w:gridSpan w:val="2"/>
            <w:tcBorders>
              <w:top w:val="nil"/>
              <w:left w:val="nil"/>
              <w:bottom w:val="single" w:sz="4" w:space="0" w:color="auto"/>
              <w:right w:val="nil"/>
            </w:tcBorders>
          </w:tcPr>
          <w:p w14:paraId="3D76574B" w14:textId="77777777" w:rsidR="001607B4" w:rsidRPr="00325048" w:rsidRDefault="001607B4" w:rsidP="00C67B3F">
            <w:pPr>
              <w:spacing w:after="0" w:line="240" w:lineRule="auto"/>
            </w:pPr>
          </w:p>
        </w:tc>
      </w:tr>
      <w:tr w:rsidR="001607B4" w14:paraId="199C5E36" w14:textId="77777777">
        <w:trPr>
          <w:trHeight w:val="328"/>
        </w:trPr>
        <w:tc>
          <w:tcPr>
            <w:tcW w:w="10667" w:type="dxa"/>
            <w:gridSpan w:val="3"/>
            <w:tcBorders>
              <w:top w:val="single" w:sz="4" w:space="0" w:color="auto"/>
              <w:left w:val="single" w:sz="2" w:space="0" w:color="000000"/>
              <w:bottom w:val="single" w:sz="2" w:space="0" w:color="000000"/>
              <w:right w:val="single" w:sz="2" w:space="0" w:color="000000"/>
            </w:tcBorders>
          </w:tcPr>
          <w:p w14:paraId="0FFDE08E" w14:textId="77777777" w:rsidR="001607B4" w:rsidRDefault="001607B4" w:rsidP="00C67B3F">
            <w:pPr>
              <w:tabs>
                <w:tab w:val="center" w:pos="2633"/>
                <w:tab w:val="center" w:pos="4206"/>
              </w:tabs>
              <w:spacing w:after="100" w:afterAutospacing="1" w:line="240" w:lineRule="auto"/>
            </w:pPr>
            <w:r w:rsidRPr="00C67B3F">
              <w:rPr>
                <w:rFonts w:ascii="Arial" w:hAnsi="Arial" w:cs="Arial"/>
                <w:b/>
                <w:sz w:val="24"/>
              </w:rPr>
              <w:t xml:space="preserve">CLASS     </w:t>
            </w:r>
            <w:proofErr w:type="gramStart"/>
            <w:r w:rsidRPr="00C67B3F">
              <w:rPr>
                <w:rFonts w:ascii="Arial" w:hAnsi="Arial" w:cs="Arial"/>
                <w:b/>
                <w:sz w:val="24"/>
              </w:rPr>
              <w:t xml:space="preserve">220  </w:t>
            </w:r>
            <w:r w:rsidRPr="00C67B3F">
              <w:rPr>
                <w:rFonts w:ascii="Arial" w:hAnsi="Arial" w:cs="Arial"/>
                <w:b/>
                <w:sz w:val="24"/>
              </w:rPr>
              <w:tab/>
            </w:r>
            <w:proofErr w:type="gramEnd"/>
            <w:r w:rsidRPr="00C67B3F">
              <w:rPr>
                <w:rFonts w:ascii="Arial" w:hAnsi="Arial" w:cs="Arial"/>
                <w:b/>
                <w:sz w:val="24"/>
              </w:rPr>
              <w:t xml:space="preserve"> </w:t>
            </w:r>
            <w:r w:rsidRPr="00C67B3F">
              <w:rPr>
                <w:rFonts w:ascii="Arial" w:hAnsi="Arial" w:cs="Arial"/>
                <w:b/>
                <w:sz w:val="24"/>
              </w:rPr>
              <w:tab/>
              <w:t xml:space="preserve">NEEDLEPOINT </w:t>
            </w:r>
          </w:p>
        </w:tc>
      </w:tr>
    </w:tbl>
    <w:p w14:paraId="1ED7010E" w14:textId="3BD9494D" w:rsidR="001607B4" w:rsidRDefault="004C4B42">
      <w:pPr>
        <w:tabs>
          <w:tab w:val="center" w:pos="361"/>
          <w:tab w:val="center" w:pos="948"/>
        </w:tabs>
        <w:spacing w:after="10" w:line="249" w:lineRule="auto"/>
      </w:pPr>
      <w:r>
        <w:rPr>
          <w:noProof/>
        </w:rPr>
        <w:drawing>
          <wp:anchor distT="0" distB="0" distL="114300" distR="114300" simplePos="0" relativeHeight="251660288" behindDoc="0" locked="0" layoutInCell="1" allowOverlap="1" wp14:anchorId="383C515A" wp14:editId="66CC5B5E">
            <wp:simplePos x="0" y="0"/>
            <wp:positionH relativeFrom="column">
              <wp:posOffset>5067300</wp:posOffset>
            </wp:positionH>
            <wp:positionV relativeFrom="paragraph">
              <wp:posOffset>221615</wp:posOffset>
            </wp:positionV>
            <wp:extent cx="1495425" cy="1351915"/>
            <wp:effectExtent l="0" t="0" r="0" b="0"/>
            <wp:wrapNone/>
            <wp:docPr id="4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7B4">
        <w:tab/>
      </w:r>
      <w:r w:rsidR="001607B4">
        <w:rPr>
          <w:rFonts w:ascii="Arial" w:hAnsi="Arial" w:cs="Arial"/>
          <w:b/>
          <w:sz w:val="24"/>
        </w:rPr>
        <w:t xml:space="preserve"> </w:t>
      </w:r>
      <w:r w:rsidR="001607B4">
        <w:rPr>
          <w:rFonts w:ascii="Arial" w:hAnsi="Arial" w:cs="Arial"/>
          <w:b/>
          <w:sz w:val="24"/>
        </w:rPr>
        <w:tab/>
        <w:t xml:space="preserve">Lot: </w:t>
      </w:r>
    </w:p>
    <w:tbl>
      <w:tblPr>
        <w:tblW w:w="7405" w:type="dxa"/>
        <w:tblCellMar>
          <w:left w:w="0" w:type="dxa"/>
          <w:right w:w="0" w:type="dxa"/>
        </w:tblCellMar>
        <w:tblLook w:val="00A0" w:firstRow="1" w:lastRow="0" w:firstColumn="1" w:lastColumn="0" w:noHBand="0" w:noVBand="0"/>
      </w:tblPr>
      <w:tblGrid>
        <w:gridCol w:w="4682"/>
        <w:gridCol w:w="2723"/>
      </w:tblGrid>
      <w:tr w:rsidR="001607B4" w14:paraId="72016C41" w14:textId="77777777">
        <w:trPr>
          <w:trHeight w:val="272"/>
        </w:trPr>
        <w:tc>
          <w:tcPr>
            <w:tcW w:w="4682" w:type="dxa"/>
            <w:tcBorders>
              <w:top w:val="nil"/>
              <w:left w:val="nil"/>
              <w:bottom w:val="nil"/>
              <w:right w:val="nil"/>
            </w:tcBorders>
          </w:tcPr>
          <w:p w14:paraId="39503BD8" w14:textId="77777777" w:rsidR="001607B4" w:rsidRDefault="001607B4" w:rsidP="00C67B3F">
            <w:pPr>
              <w:tabs>
                <w:tab w:val="center" w:pos="1487"/>
                <w:tab w:val="center" w:pos="3241"/>
                <w:tab w:val="center" w:pos="3961"/>
              </w:tabs>
              <w:spacing w:after="0" w:line="240" w:lineRule="auto"/>
            </w:pPr>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sz w:val="24"/>
              </w:rPr>
              <w:t xml:space="preserve">1.  Plastic Canvas </w:t>
            </w:r>
            <w:r w:rsidRPr="00C67B3F">
              <w:rPr>
                <w:rFonts w:ascii="Arial" w:hAnsi="Arial" w:cs="Arial"/>
                <w:sz w:val="24"/>
              </w:rPr>
              <w:tab/>
              <w:t xml:space="preserve"> </w:t>
            </w:r>
            <w:r w:rsidRPr="00C67B3F">
              <w:rPr>
                <w:rFonts w:ascii="Arial" w:hAnsi="Arial" w:cs="Arial"/>
                <w:sz w:val="24"/>
              </w:rPr>
              <w:tab/>
              <w:t xml:space="preserve"> </w:t>
            </w:r>
          </w:p>
        </w:tc>
        <w:tc>
          <w:tcPr>
            <w:tcW w:w="2723" w:type="dxa"/>
            <w:tcBorders>
              <w:top w:val="nil"/>
              <w:left w:val="nil"/>
              <w:bottom w:val="nil"/>
              <w:right w:val="nil"/>
            </w:tcBorders>
          </w:tcPr>
          <w:p w14:paraId="5614AB6E" w14:textId="77777777" w:rsidR="001607B4" w:rsidRDefault="001607B4" w:rsidP="00C67B3F">
            <w:pPr>
              <w:spacing w:after="0" w:line="240" w:lineRule="auto"/>
              <w:jc w:val="both"/>
            </w:pPr>
            <w:r w:rsidRPr="00C67B3F">
              <w:rPr>
                <w:rFonts w:ascii="Arial" w:hAnsi="Arial" w:cs="Arial"/>
                <w:sz w:val="24"/>
              </w:rPr>
              <w:t xml:space="preserve"> 9.  Chair Seat, Footstool </w:t>
            </w:r>
          </w:p>
        </w:tc>
      </w:tr>
      <w:tr w:rsidR="001607B4" w14:paraId="1C6FF47E" w14:textId="77777777">
        <w:trPr>
          <w:trHeight w:val="276"/>
        </w:trPr>
        <w:tc>
          <w:tcPr>
            <w:tcW w:w="4682" w:type="dxa"/>
            <w:tcBorders>
              <w:top w:val="nil"/>
              <w:left w:val="nil"/>
              <w:bottom w:val="nil"/>
              <w:right w:val="nil"/>
            </w:tcBorders>
          </w:tcPr>
          <w:p w14:paraId="3BA2FCE3" w14:textId="77777777" w:rsidR="001607B4" w:rsidRDefault="001607B4" w:rsidP="00C67B3F">
            <w:pPr>
              <w:tabs>
                <w:tab w:val="center" w:pos="1006"/>
                <w:tab w:val="center" w:pos="2521"/>
                <w:tab w:val="center" w:pos="3241"/>
                <w:tab w:val="center" w:pos="3961"/>
              </w:tabs>
              <w:spacing w:after="0" w:line="240" w:lineRule="auto"/>
            </w:pPr>
            <w:r w:rsidRPr="00C67B3F">
              <w:rPr>
                <w:rFonts w:ascii="Arial" w:hAnsi="Arial" w:cs="Arial"/>
                <w:sz w:val="24"/>
              </w:rPr>
              <w:t xml:space="preserve"> </w:t>
            </w:r>
            <w:r w:rsidRPr="00C67B3F">
              <w:rPr>
                <w:rFonts w:ascii="Arial" w:hAnsi="Arial" w:cs="Arial"/>
                <w:sz w:val="24"/>
              </w:rPr>
              <w:tab/>
              <w:t xml:space="preserve">     2.  </w:t>
            </w:r>
            <w:proofErr w:type="gramStart"/>
            <w:r w:rsidRPr="00C67B3F">
              <w:rPr>
                <w:rFonts w:ascii="Arial" w:hAnsi="Arial" w:cs="Arial"/>
                <w:sz w:val="24"/>
              </w:rPr>
              <w:t xml:space="preserve">Pillow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t xml:space="preserve"> </w:t>
            </w:r>
          </w:p>
        </w:tc>
        <w:tc>
          <w:tcPr>
            <w:tcW w:w="2723" w:type="dxa"/>
            <w:tcBorders>
              <w:top w:val="nil"/>
              <w:left w:val="nil"/>
              <w:bottom w:val="nil"/>
              <w:right w:val="nil"/>
            </w:tcBorders>
          </w:tcPr>
          <w:p w14:paraId="76CC734B" w14:textId="77777777" w:rsidR="001607B4" w:rsidRDefault="001607B4" w:rsidP="00C67B3F">
            <w:pPr>
              <w:spacing w:after="0" w:line="240" w:lineRule="auto"/>
            </w:pPr>
            <w:r w:rsidRPr="00C67B3F">
              <w:rPr>
                <w:rFonts w:ascii="Arial" w:hAnsi="Arial" w:cs="Arial"/>
                <w:sz w:val="24"/>
              </w:rPr>
              <w:t xml:space="preserve">10.  Wall Hanging </w:t>
            </w:r>
          </w:p>
        </w:tc>
      </w:tr>
      <w:tr w:rsidR="001607B4" w14:paraId="14AE4271" w14:textId="77777777">
        <w:trPr>
          <w:trHeight w:val="276"/>
        </w:trPr>
        <w:tc>
          <w:tcPr>
            <w:tcW w:w="4682" w:type="dxa"/>
            <w:tcBorders>
              <w:top w:val="nil"/>
              <w:left w:val="nil"/>
              <w:bottom w:val="nil"/>
              <w:right w:val="nil"/>
            </w:tcBorders>
          </w:tcPr>
          <w:p w14:paraId="0E033D26" w14:textId="77777777" w:rsidR="001607B4" w:rsidRDefault="001607B4" w:rsidP="00C67B3F">
            <w:pPr>
              <w:tabs>
                <w:tab w:val="center" w:pos="1133"/>
                <w:tab w:val="center" w:pos="2521"/>
                <w:tab w:val="center" w:pos="3241"/>
                <w:tab w:val="center" w:pos="3961"/>
              </w:tabs>
              <w:spacing w:after="0" w:line="240" w:lineRule="auto"/>
            </w:pPr>
            <w:r w:rsidRPr="00C67B3F">
              <w:rPr>
                <w:rFonts w:ascii="Arial" w:hAnsi="Arial" w:cs="Arial"/>
                <w:sz w:val="24"/>
              </w:rPr>
              <w:t xml:space="preserve"> </w:t>
            </w:r>
            <w:r w:rsidRPr="00C67B3F">
              <w:rPr>
                <w:rFonts w:ascii="Arial" w:hAnsi="Arial" w:cs="Arial"/>
                <w:sz w:val="24"/>
              </w:rPr>
              <w:tab/>
              <w:t xml:space="preserve">     3.  Bargello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2723" w:type="dxa"/>
            <w:tcBorders>
              <w:top w:val="nil"/>
              <w:left w:val="nil"/>
              <w:bottom w:val="nil"/>
              <w:right w:val="nil"/>
            </w:tcBorders>
          </w:tcPr>
          <w:p w14:paraId="2D4D9733" w14:textId="4E01F322" w:rsidR="001607B4" w:rsidRDefault="001607B4" w:rsidP="00C67B3F">
            <w:pPr>
              <w:spacing w:after="0" w:line="240" w:lineRule="auto"/>
            </w:pPr>
            <w:r w:rsidRPr="00C67B3F">
              <w:rPr>
                <w:rFonts w:ascii="Arial" w:hAnsi="Arial" w:cs="Arial"/>
                <w:sz w:val="24"/>
              </w:rPr>
              <w:t>11.</w:t>
            </w:r>
            <w:r w:rsidRPr="00C67B3F">
              <w:rPr>
                <w:rFonts w:ascii="Arial" w:hAnsi="Arial" w:cs="Arial"/>
                <w:b/>
                <w:sz w:val="24"/>
              </w:rPr>
              <w:t xml:space="preserve">  </w:t>
            </w:r>
            <w:r w:rsidRPr="00C67B3F">
              <w:rPr>
                <w:rFonts w:ascii="Arial" w:hAnsi="Arial" w:cs="Arial"/>
                <w:sz w:val="24"/>
              </w:rPr>
              <w:t xml:space="preserve">Home Accessory </w:t>
            </w:r>
          </w:p>
        </w:tc>
      </w:tr>
      <w:tr w:rsidR="001607B4" w14:paraId="12A88C78" w14:textId="77777777">
        <w:trPr>
          <w:trHeight w:val="274"/>
        </w:trPr>
        <w:tc>
          <w:tcPr>
            <w:tcW w:w="4682" w:type="dxa"/>
            <w:tcBorders>
              <w:top w:val="nil"/>
              <w:left w:val="nil"/>
              <w:bottom w:val="nil"/>
              <w:right w:val="nil"/>
            </w:tcBorders>
          </w:tcPr>
          <w:p w14:paraId="7C37A464" w14:textId="77777777" w:rsidR="001607B4" w:rsidRDefault="001607B4" w:rsidP="00C67B3F">
            <w:pPr>
              <w:tabs>
                <w:tab w:val="center" w:pos="1138"/>
                <w:tab w:val="center" w:pos="2521"/>
                <w:tab w:val="center" w:pos="3241"/>
                <w:tab w:val="center" w:pos="3961"/>
              </w:tabs>
              <w:spacing w:after="0" w:line="240" w:lineRule="auto"/>
            </w:pPr>
            <w:r w:rsidRPr="00C67B3F">
              <w:rPr>
                <w:rFonts w:ascii="Arial" w:hAnsi="Arial" w:cs="Arial"/>
                <w:sz w:val="24"/>
              </w:rPr>
              <w:t xml:space="preserve"> </w:t>
            </w:r>
            <w:r w:rsidRPr="00C67B3F">
              <w:rPr>
                <w:rFonts w:ascii="Arial" w:hAnsi="Arial" w:cs="Arial"/>
                <w:sz w:val="24"/>
              </w:rPr>
              <w:tab/>
              <w:t xml:space="preserve">     4.  Sampler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2723" w:type="dxa"/>
            <w:tcBorders>
              <w:top w:val="nil"/>
              <w:left w:val="nil"/>
              <w:bottom w:val="nil"/>
              <w:right w:val="nil"/>
            </w:tcBorders>
          </w:tcPr>
          <w:p w14:paraId="7DAA8B22" w14:textId="77777777" w:rsidR="001607B4" w:rsidRDefault="001607B4" w:rsidP="00C67B3F">
            <w:pPr>
              <w:spacing w:after="0" w:line="240" w:lineRule="auto"/>
            </w:pPr>
            <w:r w:rsidRPr="00C67B3F">
              <w:rPr>
                <w:rFonts w:ascii="Arial" w:hAnsi="Arial" w:cs="Arial"/>
                <w:sz w:val="24"/>
              </w:rPr>
              <w:t>12.  Rug</w:t>
            </w:r>
            <w:r w:rsidRPr="00C67B3F">
              <w:rPr>
                <w:rFonts w:ascii="Arial" w:hAnsi="Arial" w:cs="Arial"/>
                <w:b/>
                <w:sz w:val="24"/>
              </w:rPr>
              <w:t xml:space="preserve">  </w:t>
            </w:r>
          </w:p>
        </w:tc>
      </w:tr>
      <w:tr w:rsidR="001607B4" w14:paraId="02112D42" w14:textId="77777777">
        <w:trPr>
          <w:trHeight w:val="274"/>
        </w:trPr>
        <w:tc>
          <w:tcPr>
            <w:tcW w:w="4682" w:type="dxa"/>
            <w:tcBorders>
              <w:top w:val="nil"/>
              <w:left w:val="nil"/>
              <w:bottom w:val="nil"/>
              <w:right w:val="nil"/>
            </w:tcBorders>
          </w:tcPr>
          <w:p w14:paraId="67218779" w14:textId="77777777" w:rsidR="001607B4" w:rsidRDefault="001607B4" w:rsidP="00C67B3F">
            <w:pPr>
              <w:tabs>
                <w:tab w:val="center" w:pos="2233"/>
              </w:tabs>
              <w:spacing w:after="0" w:line="240" w:lineRule="auto"/>
            </w:pPr>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sz w:val="24"/>
              </w:rPr>
              <w:t>5</w:t>
            </w:r>
            <w:r w:rsidRPr="00C67B3F">
              <w:rPr>
                <w:rFonts w:ascii="Arial" w:hAnsi="Arial" w:cs="Arial"/>
                <w:b/>
                <w:sz w:val="24"/>
              </w:rPr>
              <w:t xml:space="preserve">.  </w:t>
            </w:r>
            <w:r w:rsidRPr="00C67B3F">
              <w:rPr>
                <w:rFonts w:ascii="Arial" w:hAnsi="Arial" w:cs="Arial"/>
                <w:sz w:val="24"/>
              </w:rPr>
              <w:t>Picture (</w:t>
            </w:r>
            <w:r w:rsidRPr="00C67B3F">
              <w:rPr>
                <w:rFonts w:ascii="Arial" w:hAnsi="Arial" w:cs="Arial"/>
                <w:i/>
                <w:sz w:val="24"/>
              </w:rPr>
              <w:t>not to exceed 30” on</w:t>
            </w:r>
            <w:r w:rsidRPr="00C67B3F">
              <w:rPr>
                <w:rFonts w:ascii="Arial" w:hAnsi="Arial" w:cs="Arial"/>
                <w:sz w:val="24"/>
              </w:rPr>
              <w:t xml:space="preserve"> </w:t>
            </w:r>
          </w:p>
        </w:tc>
        <w:tc>
          <w:tcPr>
            <w:tcW w:w="2723" w:type="dxa"/>
            <w:tcBorders>
              <w:top w:val="nil"/>
              <w:left w:val="nil"/>
              <w:bottom w:val="nil"/>
              <w:right w:val="nil"/>
            </w:tcBorders>
          </w:tcPr>
          <w:p w14:paraId="0C57096C" w14:textId="77777777" w:rsidR="001607B4" w:rsidRDefault="001607B4" w:rsidP="00C67B3F">
            <w:pPr>
              <w:spacing w:after="0" w:line="240" w:lineRule="auto"/>
            </w:pPr>
            <w:r w:rsidRPr="00C67B3F">
              <w:rPr>
                <w:rFonts w:ascii="Arial" w:hAnsi="Arial" w:cs="Arial"/>
                <w:sz w:val="24"/>
              </w:rPr>
              <w:t xml:space="preserve">13.  Clothing </w:t>
            </w:r>
          </w:p>
        </w:tc>
      </w:tr>
      <w:tr w:rsidR="001607B4" w14:paraId="7E9A7829" w14:textId="77777777">
        <w:trPr>
          <w:trHeight w:val="278"/>
        </w:trPr>
        <w:tc>
          <w:tcPr>
            <w:tcW w:w="4682" w:type="dxa"/>
            <w:tcBorders>
              <w:top w:val="nil"/>
              <w:left w:val="nil"/>
              <w:bottom w:val="nil"/>
              <w:right w:val="nil"/>
            </w:tcBorders>
          </w:tcPr>
          <w:p w14:paraId="6801F937" w14:textId="77777777" w:rsidR="001607B4" w:rsidRDefault="001607B4" w:rsidP="00C67B3F">
            <w:pPr>
              <w:tabs>
                <w:tab w:val="center" w:pos="3961"/>
              </w:tabs>
              <w:spacing w:after="0" w:line="240" w:lineRule="auto"/>
            </w:pPr>
            <w:r w:rsidRPr="00C67B3F">
              <w:rPr>
                <w:rFonts w:ascii="Arial" w:hAnsi="Arial" w:cs="Arial"/>
                <w:i/>
                <w:sz w:val="24"/>
              </w:rPr>
              <w:t xml:space="preserve">                            longest side) </w:t>
            </w:r>
            <w:r w:rsidRPr="00C67B3F">
              <w:rPr>
                <w:rFonts w:ascii="Arial" w:hAnsi="Arial" w:cs="Arial"/>
                <w:i/>
                <w:sz w:val="24"/>
              </w:rPr>
              <w:tab/>
              <w:t xml:space="preserve"> </w:t>
            </w:r>
          </w:p>
        </w:tc>
        <w:tc>
          <w:tcPr>
            <w:tcW w:w="2723" w:type="dxa"/>
            <w:tcBorders>
              <w:top w:val="nil"/>
              <w:left w:val="nil"/>
              <w:bottom w:val="nil"/>
              <w:right w:val="nil"/>
            </w:tcBorders>
          </w:tcPr>
          <w:p w14:paraId="2EC2B4AF" w14:textId="77777777" w:rsidR="001607B4" w:rsidRDefault="001607B4" w:rsidP="00C67B3F">
            <w:pPr>
              <w:spacing w:after="0" w:line="240" w:lineRule="auto"/>
            </w:pPr>
            <w:r w:rsidRPr="00C67B3F">
              <w:rPr>
                <w:rFonts w:ascii="Arial" w:hAnsi="Arial" w:cs="Arial"/>
                <w:sz w:val="24"/>
              </w:rPr>
              <w:t xml:space="preserve">14.  Kit  </w:t>
            </w:r>
          </w:p>
        </w:tc>
      </w:tr>
      <w:tr w:rsidR="001607B4" w14:paraId="01D582B4" w14:textId="77777777">
        <w:trPr>
          <w:trHeight w:val="276"/>
        </w:trPr>
        <w:tc>
          <w:tcPr>
            <w:tcW w:w="4682" w:type="dxa"/>
            <w:tcBorders>
              <w:top w:val="nil"/>
              <w:left w:val="nil"/>
              <w:bottom w:val="nil"/>
              <w:right w:val="nil"/>
            </w:tcBorders>
          </w:tcPr>
          <w:p w14:paraId="0700ADE4" w14:textId="77777777" w:rsidR="001607B4" w:rsidRDefault="001607B4" w:rsidP="00C67B3F">
            <w:pPr>
              <w:tabs>
                <w:tab w:val="center" w:pos="1707"/>
                <w:tab w:val="center" w:pos="3961"/>
              </w:tabs>
              <w:spacing w:after="0" w:line="240" w:lineRule="auto"/>
            </w:pPr>
            <w:r w:rsidRPr="00C67B3F">
              <w:rPr>
                <w:rFonts w:ascii="Arial" w:hAnsi="Arial" w:cs="Arial"/>
                <w:i/>
                <w:sz w:val="24"/>
              </w:rPr>
              <w:t xml:space="preserve"> </w:t>
            </w:r>
            <w:r w:rsidRPr="00C67B3F">
              <w:rPr>
                <w:rFonts w:ascii="Arial" w:hAnsi="Arial" w:cs="Arial"/>
                <w:i/>
                <w:sz w:val="24"/>
              </w:rPr>
              <w:tab/>
              <w:t xml:space="preserve">     </w:t>
            </w:r>
            <w:r w:rsidRPr="00C67B3F">
              <w:rPr>
                <w:rFonts w:ascii="Arial" w:hAnsi="Arial" w:cs="Arial"/>
                <w:sz w:val="24"/>
              </w:rPr>
              <w:t xml:space="preserve">6.  Fashion </w:t>
            </w:r>
            <w:proofErr w:type="gramStart"/>
            <w:r w:rsidRPr="00C67B3F">
              <w:rPr>
                <w:rFonts w:ascii="Arial" w:hAnsi="Arial" w:cs="Arial"/>
                <w:sz w:val="24"/>
              </w:rPr>
              <w:t xml:space="preserve">Accessory  </w:t>
            </w:r>
            <w:r w:rsidRPr="00C67B3F">
              <w:rPr>
                <w:rFonts w:ascii="Arial" w:hAnsi="Arial" w:cs="Arial"/>
                <w:sz w:val="24"/>
              </w:rPr>
              <w:tab/>
            </w:r>
            <w:proofErr w:type="gramEnd"/>
            <w:r w:rsidRPr="00C67B3F">
              <w:rPr>
                <w:rFonts w:ascii="Arial" w:hAnsi="Arial" w:cs="Arial"/>
                <w:sz w:val="24"/>
              </w:rPr>
              <w:t xml:space="preserve"> </w:t>
            </w:r>
          </w:p>
        </w:tc>
        <w:tc>
          <w:tcPr>
            <w:tcW w:w="2723" w:type="dxa"/>
            <w:tcBorders>
              <w:top w:val="nil"/>
              <w:left w:val="nil"/>
              <w:bottom w:val="nil"/>
              <w:right w:val="nil"/>
            </w:tcBorders>
          </w:tcPr>
          <w:p w14:paraId="401BB402" w14:textId="77777777" w:rsidR="001607B4" w:rsidRDefault="001607B4" w:rsidP="00C67B3F">
            <w:pPr>
              <w:spacing w:after="0" w:line="240" w:lineRule="auto"/>
            </w:pPr>
            <w:r w:rsidRPr="00C67B3F">
              <w:rPr>
                <w:rFonts w:ascii="Arial" w:hAnsi="Arial" w:cs="Arial"/>
                <w:sz w:val="24"/>
              </w:rPr>
              <w:t xml:space="preserve">15.  Theme-based item </w:t>
            </w:r>
          </w:p>
        </w:tc>
      </w:tr>
      <w:tr w:rsidR="001607B4" w14:paraId="5AD06A38" w14:textId="77777777">
        <w:trPr>
          <w:trHeight w:val="270"/>
        </w:trPr>
        <w:tc>
          <w:tcPr>
            <w:tcW w:w="4682" w:type="dxa"/>
            <w:tcBorders>
              <w:top w:val="nil"/>
              <w:left w:val="nil"/>
              <w:bottom w:val="nil"/>
              <w:right w:val="nil"/>
            </w:tcBorders>
          </w:tcPr>
          <w:p w14:paraId="7703DBEC" w14:textId="77777777" w:rsidR="001607B4" w:rsidRDefault="001607B4" w:rsidP="00C67B3F">
            <w:pPr>
              <w:tabs>
                <w:tab w:val="center" w:pos="2226"/>
              </w:tabs>
              <w:spacing w:after="0" w:line="240" w:lineRule="auto"/>
            </w:pPr>
            <w:r w:rsidRPr="00C67B3F">
              <w:rPr>
                <w:rFonts w:ascii="Arial" w:hAnsi="Arial" w:cs="Arial"/>
                <w:sz w:val="24"/>
              </w:rPr>
              <w:t xml:space="preserve"> </w:t>
            </w:r>
            <w:r w:rsidRPr="00C67B3F">
              <w:rPr>
                <w:rFonts w:ascii="Arial" w:hAnsi="Arial" w:cs="Arial"/>
                <w:sz w:val="24"/>
              </w:rPr>
              <w:tab/>
              <w:t xml:space="preserve">     7.</w:t>
            </w:r>
            <w:r w:rsidRPr="00C67B3F">
              <w:rPr>
                <w:rFonts w:ascii="Arial" w:hAnsi="Arial" w:cs="Arial"/>
                <w:b/>
                <w:sz w:val="24"/>
              </w:rPr>
              <w:t xml:space="preserve">  </w:t>
            </w:r>
            <w:r w:rsidRPr="00C67B3F">
              <w:rPr>
                <w:rFonts w:ascii="Arial" w:hAnsi="Arial" w:cs="Arial"/>
                <w:sz w:val="24"/>
              </w:rPr>
              <w:t>Petit Point (</w:t>
            </w:r>
            <w:r w:rsidRPr="00C67B3F">
              <w:rPr>
                <w:rFonts w:ascii="Arial" w:hAnsi="Arial" w:cs="Arial"/>
                <w:i/>
                <w:sz w:val="24"/>
              </w:rPr>
              <w:t xml:space="preserve">18 count canvas) </w:t>
            </w:r>
          </w:p>
        </w:tc>
        <w:tc>
          <w:tcPr>
            <w:tcW w:w="2723" w:type="dxa"/>
            <w:tcBorders>
              <w:top w:val="nil"/>
              <w:left w:val="nil"/>
              <w:bottom w:val="nil"/>
              <w:right w:val="nil"/>
            </w:tcBorders>
          </w:tcPr>
          <w:p w14:paraId="6A18F734" w14:textId="77777777" w:rsidR="001607B4" w:rsidRDefault="001607B4" w:rsidP="00C67B3F">
            <w:pPr>
              <w:spacing w:after="0" w:line="240" w:lineRule="auto"/>
            </w:pPr>
            <w:r w:rsidRPr="00C67B3F">
              <w:rPr>
                <w:rFonts w:ascii="Arial" w:hAnsi="Arial" w:cs="Arial"/>
                <w:sz w:val="24"/>
              </w:rPr>
              <w:t xml:space="preserve">16.  Article Not Listed </w:t>
            </w:r>
          </w:p>
        </w:tc>
      </w:tr>
    </w:tbl>
    <w:p w14:paraId="0887C881" w14:textId="77777777" w:rsidR="001607B4" w:rsidRDefault="001607B4" w:rsidP="007921BA">
      <w:pPr>
        <w:tabs>
          <w:tab w:val="center" w:pos="361"/>
          <w:tab w:val="center" w:pos="2652"/>
        </w:tabs>
        <w:spacing w:after="0"/>
      </w:pPr>
      <w:r>
        <w:tab/>
      </w:r>
      <w:r>
        <w:rPr>
          <w:rFonts w:ascii="Arial" w:hAnsi="Arial" w:cs="Arial"/>
          <w:i/>
          <w:sz w:val="24"/>
        </w:rPr>
        <w:t xml:space="preserve"> </w:t>
      </w:r>
      <w:r>
        <w:rPr>
          <w:rFonts w:ascii="Arial" w:hAnsi="Arial" w:cs="Arial"/>
          <w:i/>
          <w:sz w:val="24"/>
        </w:rPr>
        <w:tab/>
        <w:t xml:space="preserve">     </w:t>
      </w:r>
      <w:r>
        <w:rPr>
          <w:rFonts w:ascii="Arial" w:hAnsi="Arial" w:cs="Arial"/>
          <w:sz w:val="24"/>
        </w:rPr>
        <w:t>8.  Quick Point (</w:t>
      </w:r>
      <w:r>
        <w:rPr>
          <w:rFonts w:ascii="Arial" w:hAnsi="Arial" w:cs="Arial"/>
          <w:i/>
          <w:sz w:val="24"/>
        </w:rPr>
        <w:t xml:space="preserve">7 count or larger) </w:t>
      </w:r>
    </w:p>
    <w:p w14:paraId="5C23AE64" w14:textId="77777777" w:rsidR="001607B4" w:rsidRPr="00325048" w:rsidRDefault="001607B4" w:rsidP="00325048">
      <w:pPr>
        <w:spacing w:after="0"/>
        <w:ind w:left="361"/>
        <w:rPr>
          <w:rFonts w:ascii="Arial" w:hAnsi="Arial" w:cs="Arial"/>
          <w:b/>
          <w:sz w:val="24"/>
        </w:rPr>
      </w:pPr>
      <w:r>
        <w:rPr>
          <w:rFonts w:ascii="Arial" w:hAnsi="Arial" w:cs="Arial"/>
          <w:b/>
          <w:sz w:val="24"/>
        </w:rPr>
        <w:t xml:space="preserve">                                         </w:t>
      </w:r>
      <w:r>
        <w:rPr>
          <w:rFonts w:ascii="Arial" w:hAnsi="Arial" w:cs="Arial"/>
          <w:b/>
          <w:sz w:val="24"/>
        </w:rPr>
        <w:tab/>
        <w:t xml:space="preserve"> </w:t>
      </w: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313"/>
      </w:tblGrid>
      <w:tr w:rsidR="001607B4" w14:paraId="77A54DFA" w14:textId="77777777">
        <w:trPr>
          <w:trHeight w:val="328"/>
        </w:trPr>
        <w:tc>
          <w:tcPr>
            <w:tcW w:w="1913" w:type="dxa"/>
            <w:tcBorders>
              <w:top w:val="single" w:sz="2" w:space="0" w:color="000000"/>
              <w:left w:val="single" w:sz="2" w:space="0" w:color="000000"/>
              <w:bottom w:val="single" w:sz="2" w:space="0" w:color="000000"/>
              <w:right w:val="nil"/>
            </w:tcBorders>
          </w:tcPr>
          <w:p w14:paraId="5FE60EA3" w14:textId="77777777" w:rsidR="001607B4" w:rsidRDefault="001607B4" w:rsidP="00C67B3F">
            <w:pPr>
              <w:spacing w:after="0" w:line="240" w:lineRule="auto"/>
              <w:ind w:left="112"/>
            </w:pPr>
            <w:r w:rsidRPr="00C67B3F">
              <w:rPr>
                <w:rFonts w:ascii="Arial" w:hAnsi="Arial" w:cs="Arial"/>
                <w:b/>
                <w:sz w:val="24"/>
              </w:rPr>
              <w:t xml:space="preserve">CLASS     230 </w:t>
            </w:r>
          </w:p>
        </w:tc>
        <w:tc>
          <w:tcPr>
            <w:tcW w:w="720" w:type="dxa"/>
            <w:tcBorders>
              <w:top w:val="single" w:sz="2" w:space="0" w:color="000000"/>
              <w:left w:val="nil"/>
              <w:bottom w:val="single" w:sz="2" w:space="0" w:color="000000"/>
              <w:right w:val="nil"/>
            </w:tcBorders>
          </w:tcPr>
          <w:p w14:paraId="17CC7B07"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1A988008" w14:textId="77777777" w:rsidR="001607B4" w:rsidRDefault="001607B4" w:rsidP="00C67B3F">
            <w:pPr>
              <w:spacing w:after="0" w:line="240" w:lineRule="auto"/>
            </w:pPr>
            <w:r w:rsidRPr="00C67B3F">
              <w:rPr>
                <w:rFonts w:ascii="Arial" w:hAnsi="Arial" w:cs="Arial"/>
                <w:b/>
                <w:sz w:val="24"/>
              </w:rPr>
              <w:t xml:space="preserve"> </w:t>
            </w:r>
          </w:p>
        </w:tc>
        <w:tc>
          <w:tcPr>
            <w:tcW w:w="7314" w:type="dxa"/>
            <w:tcBorders>
              <w:top w:val="single" w:sz="2" w:space="0" w:color="000000"/>
              <w:left w:val="nil"/>
              <w:bottom w:val="single" w:sz="2" w:space="0" w:color="000000"/>
              <w:right w:val="single" w:sz="2" w:space="0" w:color="000000"/>
            </w:tcBorders>
          </w:tcPr>
          <w:p w14:paraId="67746721" w14:textId="77777777" w:rsidR="001607B4" w:rsidRDefault="001607B4" w:rsidP="00C67B3F">
            <w:pPr>
              <w:spacing w:after="0" w:line="240" w:lineRule="auto"/>
            </w:pPr>
            <w:r w:rsidRPr="00C67B3F">
              <w:rPr>
                <w:rFonts w:ascii="Arial" w:hAnsi="Arial" w:cs="Arial"/>
                <w:b/>
                <w:sz w:val="24"/>
              </w:rPr>
              <w:t xml:space="preserve">QUILTS AND QUILTING </w:t>
            </w:r>
          </w:p>
        </w:tc>
      </w:tr>
    </w:tbl>
    <w:p w14:paraId="1BAD6CBA" w14:textId="77777777" w:rsidR="001607B4" w:rsidRDefault="001607B4">
      <w:pPr>
        <w:spacing w:after="10" w:line="249" w:lineRule="auto"/>
        <w:ind w:left="356" w:hanging="10"/>
      </w:pPr>
      <w:r>
        <w:rPr>
          <w:rFonts w:ascii="Arial" w:hAnsi="Arial" w:cs="Arial"/>
          <w:b/>
          <w:sz w:val="24"/>
        </w:rPr>
        <w:t xml:space="preserve">     Lot: </w:t>
      </w:r>
    </w:p>
    <w:p w14:paraId="6730ED9D" w14:textId="77777777" w:rsidR="001607B4" w:rsidRDefault="001607B4">
      <w:pPr>
        <w:numPr>
          <w:ilvl w:val="0"/>
          <w:numId w:val="15"/>
        </w:numPr>
        <w:spacing w:after="5" w:line="251" w:lineRule="auto"/>
        <w:ind w:left="1426" w:hanging="720"/>
      </w:pPr>
      <w:r>
        <w:rPr>
          <w:rFonts w:ascii="Arial" w:hAnsi="Arial" w:cs="Arial"/>
          <w:sz w:val="24"/>
        </w:rPr>
        <w:t xml:space="preserve">First Quilt </w:t>
      </w:r>
    </w:p>
    <w:p w14:paraId="5B189C44" w14:textId="77777777" w:rsidR="001607B4" w:rsidRDefault="001607B4">
      <w:pPr>
        <w:numPr>
          <w:ilvl w:val="0"/>
          <w:numId w:val="15"/>
        </w:numPr>
        <w:spacing w:after="34" w:line="251" w:lineRule="auto"/>
        <w:ind w:left="1426" w:hanging="720"/>
      </w:pPr>
      <w:r>
        <w:rPr>
          <w:rFonts w:ascii="Arial" w:hAnsi="Arial" w:cs="Arial"/>
          <w:sz w:val="24"/>
        </w:rPr>
        <w:t xml:space="preserve">Pieced, Hand Quilted </w:t>
      </w:r>
    </w:p>
    <w:p w14:paraId="5A2FBCAF" w14:textId="77777777" w:rsidR="001607B4" w:rsidRDefault="001607B4">
      <w:pPr>
        <w:numPr>
          <w:ilvl w:val="0"/>
          <w:numId w:val="15"/>
        </w:numPr>
        <w:spacing w:after="5" w:line="251" w:lineRule="auto"/>
        <w:ind w:left="1426" w:hanging="720"/>
      </w:pPr>
      <w:r>
        <w:rPr>
          <w:rFonts w:ascii="Arial" w:hAnsi="Arial" w:cs="Arial"/>
          <w:sz w:val="24"/>
        </w:rPr>
        <w:t xml:space="preserve">Painted, Stenciled, Kit Quilts </w:t>
      </w:r>
      <w:proofErr w:type="gramStart"/>
      <w:r>
        <w:rPr>
          <w:rFonts w:ascii="Arial" w:hAnsi="Arial" w:cs="Arial"/>
          <w:sz w:val="24"/>
        </w:rPr>
        <w:t>…..</w:t>
      </w:r>
      <w:proofErr w:type="gramEnd"/>
      <w:r>
        <w:rPr>
          <w:rFonts w:ascii="Arial" w:hAnsi="Arial" w:cs="Arial"/>
          <w:sz w:val="24"/>
        </w:rPr>
        <w:t xml:space="preserve">Hand Quilted </w:t>
      </w:r>
    </w:p>
    <w:p w14:paraId="7466798F" w14:textId="77777777" w:rsidR="001607B4" w:rsidRDefault="001607B4">
      <w:pPr>
        <w:numPr>
          <w:ilvl w:val="0"/>
          <w:numId w:val="15"/>
        </w:numPr>
        <w:spacing w:after="33" w:line="251" w:lineRule="auto"/>
        <w:ind w:left="1426" w:hanging="720"/>
      </w:pPr>
      <w:r>
        <w:rPr>
          <w:rFonts w:ascii="Arial" w:hAnsi="Arial" w:cs="Arial"/>
          <w:sz w:val="24"/>
        </w:rPr>
        <w:t xml:space="preserve">Quilts, Machine Quilting </w:t>
      </w:r>
    </w:p>
    <w:p w14:paraId="1A526A0C" w14:textId="77777777" w:rsidR="001607B4" w:rsidRDefault="001607B4">
      <w:pPr>
        <w:numPr>
          <w:ilvl w:val="0"/>
          <w:numId w:val="15"/>
        </w:numPr>
        <w:spacing w:after="31" w:line="251" w:lineRule="auto"/>
        <w:ind w:left="1426" w:hanging="720"/>
      </w:pPr>
      <w:r>
        <w:rPr>
          <w:rFonts w:ascii="Arial" w:hAnsi="Arial" w:cs="Arial"/>
          <w:sz w:val="24"/>
        </w:rPr>
        <w:t xml:space="preserve">Miniature Quilt </w:t>
      </w:r>
      <w:proofErr w:type="gramStart"/>
      <w:r>
        <w:rPr>
          <w:rFonts w:ascii="Arial" w:hAnsi="Arial" w:cs="Arial"/>
          <w:sz w:val="24"/>
        </w:rPr>
        <w:t>…..</w:t>
      </w:r>
      <w:proofErr w:type="gramEnd"/>
      <w:r>
        <w:rPr>
          <w:rFonts w:ascii="Arial" w:hAnsi="Arial" w:cs="Arial"/>
          <w:sz w:val="24"/>
        </w:rPr>
        <w:t xml:space="preserve"> Hand Quilted </w:t>
      </w:r>
    </w:p>
    <w:p w14:paraId="66BB1504" w14:textId="77777777" w:rsidR="001607B4" w:rsidRDefault="001607B4" w:rsidP="00A824A6">
      <w:pPr>
        <w:numPr>
          <w:ilvl w:val="0"/>
          <w:numId w:val="15"/>
        </w:numPr>
        <w:spacing w:after="32" w:line="251" w:lineRule="auto"/>
        <w:ind w:left="1426" w:hanging="720"/>
      </w:pPr>
      <w:r>
        <w:rPr>
          <w:rFonts w:ascii="Arial" w:hAnsi="Arial" w:cs="Arial"/>
          <w:sz w:val="24"/>
        </w:rPr>
        <w:t>Crib Quilt…</w:t>
      </w:r>
      <w:proofErr w:type="gramStart"/>
      <w:r>
        <w:rPr>
          <w:rFonts w:ascii="Arial" w:hAnsi="Arial" w:cs="Arial"/>
          <w:sz w:val="24"/>
        </w:rPr>
        <w:t>….Hand</w:t>
      </w:r>
      <w:proofErr w:type="gramEnd"/>
      <w:r>
        <w:rPr>
          <w:rFonts w:ascii="Arial" w:hAnsi="Arial" w:cs="Arial"/>
          <w:sz w:val="24"/>
        </w:rPr>
        <w:t xml:space="preserve"> Quilted</w:t>
      </w:r>
      <w:r w:rsidR="00A824A6">
        <w:rPr>
          <w:rFonts w:ascii="Arial" w:hAnsi="Arial" w:cs="Arial"/>
          <w:sz w:val="24"/>
        </w:rPr>
        <w:t xml:space="preserve">                         </w:t>
      </w:r>
      <w:r>
        <w:rPr>
          <w:rFonts w:ascii="Arial" w:hAnsi="Arial" w:cs="Arial"/>
          <w:sz w:val="24"/>
        </w:rPr>
        <w:t xml:space="preserve"> </w:t>
      </w:r>
      <w:r>
        <w:rPr>
          <w:rFonts w:ascii="Arial" w:hAnsi="Arial" w:cs="Arial"/>
          <w:sz w:val="24"/>
        </w:rPr>
        <w:tab/>
        <w:t xml:space="preserve"> </w:t>
      </w:r>
    </w:p>
    <w:p w14:paraId="32221F4F" w14:textId="77777777" w:rsidR="001607B4" w:rsidRDefault="001607B4">
      <w:pPr>
        <w:numPr>
          <w:ilvl w:val="0"/>
          <w:numId w:val="15"/>
        </w:numPr>
        <w:spacing w:after="5" w:line="251" w:lineRule="auto"/>
        <w:ind w:left="1426" w:hanging="720"/>
      </w:pPr>
      <w:r>
        <w:rPr>
          <w:rFonts w:ascii="Arial" w:hAnsi="Arial" w:cs="Arial"/>
          <w:sz w:val="24"/>
        </w:rPr>
        <w:t xml:space="preserve">Crib Quilt ……Machine Quilted </w:t>
      </w:r>
      <w:r w:rsidR="00A824A6">
        <w:rPr>
          <w:rFonts w:ascii="Arial" w:hAnsi="Arial" w:cs="Arial"/>
          <w:sz w:val="24"/>
        </w:rPr>
        <w:t xml:space="preserve">                                 </w:t>
      </w:r>
    </w:p>
    <w:p w14:paraId="6217DFE8" w14:textId="77777777" w:rsidR="001607B4" w:rsidRDefault="001607B4">
      <w:pPr>
        <w:numPr>
          <w:ilvl w:val="0"/>
          <w:numId w:val="15"/>
        </w:numPr>
        <w:spacing w:after="0"/>
        <w:ind w:left="1426" w:hanging="720"/>
      </w:pPr>
      <w:r>
        <w:rPr>
          <w:rFonts w:ascii="Arial" w:hAnsi="Arial" w:cs="Arial"/>
          <w:sz w:val="24"/>
        </w:rPr>
        <w:t>Group Quilt (</w:t>
      </w:r>
      <w:r>
        <w:rPr>
          <w:rFonts w:ascii="Arial" w:hAnsi="Arial" w:cs="Arial"/>
          <w:i/>
          <w:sz w:val="24"/>
        </w:rPr>
        <w:t xml:space="preserve">by 2 or more people) </w:t>
      </w:r>
    </w:p>
    <w:p w14:paraId="48F5A8B0" w14:textId="77777777" w:rsidR="001607B4" w:rsidRDefault="001607B4">
      <w:pPr>
        <w:numPr>
          <w:ilvl w:val="0"/>
          <w:numId w:val="15"/>
        </w:numPr>
        <w:spacing w:after="5" w:line="251" w:lineRule="auto"/>
        <w:ind w:left="1426" w:hanging="720"/>
      </w:pPr>
      <w:r>
        <w:rPr>
          <w:rFonts w:ascii="Arial" w:hAnsi="Arial" w:cs="Arial"/>
          <w:sz w:val="24"/>
        </w:rPr>
        <w:t xml:space="preserve">Comforter or Tied Quilt </w:t>
      </w:r>
    </w:p>
    <w:p w14:paraId="135546E0" w14:textId="77777777" w:rsidR="001607B4" w:rsidRDefault="001607B4">
      <w:pPr>
        <w:numPr>
          <w:ilvl w:val="0"/>
          <w:numId w:val="15"/>
        </w:numPr>
        <w:spacing w:after="0"/>
        <w:ind w:left="1426" w:hanging="720"/>
      </w:pPr>
      <w:r>
        <w:rPr>
          <w:rFonts w:ascii="Arial" w:hAnsi="Arial" w:cs="Arial"/>
          <w:sz w:val="24"/>
        </w:rPr>
        <w:t>Bed Cover – Novelty (</w:t>
      </w:r>
      <w:r>
        <w:rPr>
          <w:rFonts w:ascii="Arial" w:hAnsi="Arial" w:cs="Arial"/>
          <w:i/>
          <w:sz w:val="24"/>
        </w:rPr>
        <w:t xml:space="preserve">Cathedral, Yo-Yo, etc.) </w:t>
      </w:r>
    </w:p>
    <w:p w14:paraId="498CB82C" w14:textId="77777777" w:rsidR="001607B4" w:rsidRDefault="001607B4">
      <w:pPr>
        <w:numPr>
          <w:ilvl w:val="0"/>
          <w:numId w:val="15"/>
        </w:numPr>
        <w:spacing w:after="5" w:line="251" w:lineRule="auto"/>
        <w:ind w:left="1426" w:hanging="720"/>
      </w:pPr>
      <w:r>
        <w:rPr>
          <w:rFonts w:ascii="Arial" w:hAnsi="Arial" w:cs="Arial"/>
          <w:sz w:val="24"/>
        </w:rPr>
        <w:t xml:space="preserve">Wall Hanging, Bell Pull, Picture </w:t>
      </w:r>
      <w:r>
        <w:rPr>
          <w:rFonts w:ascii="Arial" w:hAnsi="Arial" w:cs="Arial"/>
          <w:sz w:val="24"/>
        </w:rPr>
        <w:tab/>
        <w:t xml:space="preserve"> </w:t>
      </w:r>
      <w:r>
        <w:rPr>
          <w:rFonts w:ascii="Arial" w:hAnsi="Arial" w:cs="Arial"/>
          <w:sz w:val="24"/>
        </w:rPr>
        <w:tab/>
        <w:t xml:space="preserve"> </w:t>
      </w:r>
    </w:p>
    <w:p w14:paraId="36823DB0" w14:textId="77777777" w:rsidR="001607B4" w:rsidRDefault="001607B4">
      <w:pPr>
        <w:numPr>
          <w:ilvl w:val="0"/>
          <w:numId w:val="15"/>
        </w:numPr>
        <w:spacing w:after="5" w:line="251" w:lineRule="auto"/>
        <w:ind w:left="1426" w:hanging="720"/>
      </w:pPr>
      <w:r>
        <w:rPr>
          <w:rFonts w:ascii="Arial" w:hAnsi="Arial" w:cs="Arial"/>
          <w:sz w:val="24"/>
        </w:rPr>
        <w:t xml:space="preserve">Pillow </w:t>
      </w:r>
    </w:p>
    <w:p w14:paraId="3D854A47" w14:textId="77777777" w:rsidR="001607B4" w:rsidRDefault="001607B4">
      <w:pPr>
        <w:numPr>
          <w:ilvl w:val="0"/>
          <w:numId w:val="15"/>
        </w:numPr>
        <w:spacing w:after="5" w:line="251" w:lineRule="auto"/>
        <w:ind w:left="1426" w:hanging="720"/>
      </w:pPr>
      <w:r>
        <w:rPr>
          <w:rFonts w:ascii="Arial" w:hAnsi="Arial" w:cs="Arial"/>
          <w:sz w:val="24"/>
        </w:rPr>
        <w:t>Animals, Dolls, Toys (</w:t>
      </w:r>
      <w:r>
        <w:rPr>
          <w:rFonts w:ascii="Arial" w:hAnsi="Arial" w:cs="Arial"/>
          <w:i/>
          <w:sz w:val="24"/>
        </w:rPr>
        <w:t xml:space="preserve">Pieced &amp; Quilted) </w:t>
      </w:r>
    </w:p>
    <w:p w14:paraId="3D7F4841" w14:textId="77777777" w:rsidR="001607B4" w:rsidRDefault="001607B4">
      <w:pPr>
        <w:numPr>
          <w:ilvl w:val="0"/>
          <w:numId w:val="15"/>
        </w:numPr>
        <w:spacing w:after="5" w:line="251" w:lineRule="auto"/>
        <w:ind w:left="1426" w:hanging="720"/>
      </w:pPr>
      <w:r>
        <w:rPr>
          <w:rFonts w:ascii="Arial" w:hAnsi="Arial" w:cs="Arial"/>
          <w:sz w:val="24"/>
        </w:rPr>
        <w:t xml:space="preserve">Original Design </w:t>
      </w:r>
    </w:p>
    <w:p w14:paraId="5703C3DF" w14:textId="753EBEFA" w:rsidR="001607B4" w:rsidRDefault="001607B4">
      <w:pPr>
        <w:numPr>
          <w:ilvl w:val="0"/>
          <w:numId w:val="15"/>
        </w:numPr>
        <w:spacing w:after="5" w:line="251" w:lineRule="auto"/>
        <w:ind w:left="1426" w:hanging="720"/>
      </w:pPr>
      <w:r>
        <w:rPr>
          <w:rFonts w:ascii="Arial" w:hAnsi="Arial" w:cs="Arial"/>
          <w:sz w:val="24"/>
        </w:rPr>
        <w:t xml:space="preserve">Kit </w:t>
      </w:r>
      <w:r w:rsidR="00DB3C7A">
        <w:rPr>
          <w:rFonts w:ascii="Arial" w:hAnsi="Arial" w:cs="Arial"/>
          <w:sz w:val="24"/>
        </w:rPr>
        <w:t>Quilt</w:t>
      </w:r>
      <w:proofErr w:type="gramStart"/>
      <w:r w:rsidR="00DB3C7A">
        <w:rPr>
          <w:rFonts w:ascii="Arial" w:hAnsi="Arial" w:cs="Arial"/>
          <w:sz w:val="24"/>
        </w:rPr>
        <w:t>…..</w:t>
      </w:r>
      <w:proofErr w:type="gramEnd"/>
      <w:r w:rsidR="00DB3C7A">
        <w:rPr>
          <w:rFonts w:ascii="Arial" w:hAnsi="Arial" w:cs="Arial"/>
          <w:sz w:val="24"/>
        </w:rPr>
        <w:t>Machine Quilted</w:t>
      </w:r>
      <w:r>
        <w:rPr>
          <w:rFonts w:ascii="Arial" w:hAnsi="Arial" w:cs="Arial"/>
          <w:sz w:val="24"/>
        </w:rPr>
        <w:tab/>
        <w:t xml:space="preserve"> </w:t>
      </w:r>
    </w:p>
    <w:p w14:paraId="467E2F2F" w14:textId="77777777" w:rsidR="001607B4" w:rsidRDefault="001607B4">
      <w:pPr>
        <w:numPr>
          <w:ilvl w:val="0"/>
          <w:numId w:val="15"/>
        </w:numPr>
        <w:spacing w:after="5" w:line="251" w:lineRule="auto"/>
        <w:ind w:left="1426" w:hanging="720"/>
      </w:pPr>
      <w:r>
        <w:rPr>
          <w:rFonts w:ascii="Arial" w:hAnsi="Arial" w:cs="Arial"/>
          <w:sz w:val="24"/>
        </w:rPr>
        <w:t xml:space="preserve">Pieced Quilt – machine quilted </w:t>
      </w:r>
    </w:p>
    <w:p w14:paraId="71E4EA80" w14:textId="77777777" w:rsidR="001607B4" w:rsidRDefault="001607B4">
      <w:pPr>
        <w:numPr>
          <w:ilvl w:val="0"/>
          <w:numId w:val="15"/>
        </w:numPr>
        <w:spacing w:after="5" w:line="251" w:lineRule="auto"/>
        <w:ind w:left="1426" w:hanging="720"/>
      </w:pPr>
      <w:r>
        <w:rPr>
          <w:rFonts w:ascii="Arial" w:hAnsi="Arial" w:cs="Arial"/>
          <w:sz w:val="24"/>
        </w:rPr>
        <w:t xml:space="preserve">Appliqued Quilt – hand quilted </w:t>
      </w:r>
    </w:p>
    <w:p w14:paraId="760514D3" w14:textId="77777777" w:rsidR="001607B4" w:rsidRDefault="001607B4">
      <w:pPr>
        <w:numPr>
          <w:ilvl w:val="0"/>
          <w:numId w:val="15"/>
        </w:numPr>
        <w:spacing w:after="5" w:line="251" w:lineRule="auto"/>
        <w:ind w:left="1426" w:hanging="720"/>
      </w:pPr>
      <w:r>
        <w:rPr>
          <w:rFonts w:ascii="Arial" w:hAnsi="Arial" w:cs="Arial"/>
          <w:sz w:val="24"/>
        </w:rPr>
        <w:t xml:space="preserve">Appliqued Quilt – machine quilted </w:t>
      </w:r>
    </w:p>
    <w:p w14:paraId="3BFCEB3F" w14:textId="77777777" w:rsidR="001607B4" w:rsidRDefault="001607B4">
      <w:pPr>
        <w:numPr>
          <w:ilvl w:val="0"/>
          <w:numId w:val="15"/>
        </w:numPr>
        <w:spacing w:after="5" w:line="251" w:lineRule="auto"/>
        <w:ind w:left="1426" w:hanging="720"/>
      </w:pPr>
      <w:r>
        <w:rPr>
          <w:rFonts w:ascii="Arial" w:hAnsi="Arial" w:cs="Arial"/>
          <w:sz w:val="24"/>
        </w:rPr>
        <w:t xml:space="preserve">Embroidered Quilt – hand quilted </w:t>
      </w:r>
    </w:p>
    <w:p w14:paraId="70D9AED1" w14:textId="77777777" w:rsidR="001607B4" w:rsidRDefault="001607B4">
      <w:pPr>
        <w:numPr>
          <w:ilvl w:val="0"/>
          <w:numId w:val="15"/>
        </w:numPr>
        <w:spacing w:after="5" w:line="251" w:lineRule="auto"/>
        <w:ind w:left="1426" w:hanging="720"/>
      </w:pPr>
      <w:r>
        <w:rPr>
          <w:rFonts w:ascii="Arial" w:hAnsi="Arial" w:cs="Arial"/>
          <w:sz w:val="24"/>
        </w:rPr>
        <w:t xml:space="preserve">Embroidered Quilt – machine quilted </w:t>
      </w:r>
    </w:p>
    <w:p w14:paraId="6A148D72" w14:textId="77777777" w:rsidR="001607B4" w:rsidRDefault="001607B4">
      <w:pPr>
        <w:numPr>
          <w:ilvl w:val="0"/>
          <w:numId w:val="15"/>
        </w:numPr>
        <w:spacing w:after="5" w:line="251" w:lineRule="auto"/>
        <w:ind w:left="1426" w:hanging="720"/>
      </w:pPr>
      <w:r>
        <w:rPr>
          <w:rFonts w:ascii="Arial" w:hAnsi="Arial" w:cs="Arial"/>
          <w:sz w:val="24"/>
        </w:rPr>
        <w:t xml:space="preserve">Theme-based item </w:t>
      </w:r>
    </w:p>
    <w:p w14:paraId="318342A1" w14:textId="77777777" w:rsidR="001607B4" w:rsidRPr="009C06A2" w:rsidRDefault="001607B4">
      <w:pPr>
        <w:numPr>
          <w:ilvl w:val="0"/>
          <w:numId w:val="15"/>
        </w:numPr>
        <w:spacing w:after="5" w:line="251" w:lineRule="auto"/>
        <w:ind w:left="1426" w:hanging="720"/>
      </w:pPr>
      <w:r>
        <w:rPr>
          <w:rFonts w:ascii="Arial" w:hAnsi="Arial" w:cs="Arial"/>
          <w:sz w:val="24"/>
        </w:rPr>
        <w:t xml:space="preserve">Article Not Listed </w:t>
      </w:r>
    </w:p>
    <w:p w14:paraId="139FE9C4" w14:textId="77777777" w:rsidR="001607B4" w:rsidRDefault="001607B4" w:rsidP="00050293">
      <w:pPr>
        <w:spacing w:after="0"/>
        <w:ind w:left="361"/>
      </w:pPr>
      <w:r>
        <w:rPr>
          <w:rFonts w:ascii="Arial" w:hAnsi="Arial" w:cs="Arial"/>
          <w:i/>
          <w:sz w:val="24"/>
        </w:rPr>
        <w:t xml:space="preserve">                                                                          </w:t>
      </w:r>
      <w:r>
        <w:rPr>
          <w:rFonts w:ascii="Arial" w:hAnsi="Arial" w:cs="Arial"/>
          <w:sz w:val="24"/>
        </w:rPr>
        <w:t xml:space="preserve"> </w:t>
      </w:r>
    </w:p>
    <w:p w14:paraId="78D7BE6B" w14:textId="77777777" w:rsidR="001607B4" w:rsidRDefault="001607B4">
      <w:pPr>
        <w:pStyle w:val="Heading1"/>
        <w:ind w:left="10" w:right="4"/>
      </w:pPr>
      <w:r>
        <w:rPr>
          <w:rFonts w:ascii="Century Gothic" w:hAnsi="Century Gothic" w:cs="Century Gothic"/>
          <w:color w:val="C45911"/>
          <w:sz w:val="48"/>
          <w:szCs w:val="48"/>
        </w:rPr>
        <w:lastRenderedPageBreak/>
        <w:t>E</w:t>
      </w:r>
      <w:r>
        <w:rPr>
          <w:rFonts w:ascii="Century Gothic" w:hAnsi="Century Gothic" w:cs="Century Gothic"/>
          <w:b w:val="0"/>
        </w:rPr>
        <w:t xml:space="preserve"> - </w:t>
      </w:r>
      <w:r w:rsidRPr="009934DE">
        <w:rPr>
          <w:color w:val="auto"/>
        </w:rPr>
        <w:t xml:space="preserve">HANDICRAFT DEPARTMENT </w:t>
      </w:r>
    </w:p>
    <w:p w14:paraId="07B1143F" w14:textId="77777777" w:rsidR="001607B4" w:rsidRDefault="001607B4">
      <w:pPr>
        <w:spacing w:after="5" w:line="250" w:lineRule="auto"/>
        <w:ind w:left="356" w:hanging="10"/>
      </w:pPr>
      <w:r>
        <w:rPr>
          <w:rFonts w:ascii="Arial" w:hAnsi="Arial" w:cs="Arial"/>
          <w:b/>
          <w:color w:val="993300"/>
          <w:sz w:val="24"/>
        </w:rPr>
        <w:t xml:space="preserve">Handicraft is open to Middle School, Secondary and Adult Divisions only.  Primary and Elementary are entered under “Just for Kids”. Exhibitors may enter one item per lot.  No entry fee is required. </w:t>
      </w:r>
    </w:p>
    <w:p w14:paraId="2F6274A7" w14:textId="77777777" w:rsidR="001607B4" w:rsidRDefault="001607B4">
      <w:pPr>
        <w:spacing w:after="18"/>
        <w:ind w:left="361"/>
      </w:pPr>
      <w:r>
        <w:rPr>
          <w:rFonts w:ascii="Arial" w:hAnsi="Arial" w:cs="Arial"/>
          <w:b/>
          <w:color w:val="993300"/>
          <w:sz w:val="24"/>
        </w:rPr>
        <w:t xml:space="preserve"> </w:t>
      </w:r>
    </w:p>
    <w:p w14:paraId="6F21F43F" w14:textId="4BD9568C" w:rsidR="001607B4" w:rsidRDefault="004C4B42">
      <w:pPr>
        <w:pStyle w:val="Heading2"/>
        <w:ind w:left="360" w:right="3"/>
      </w:pPr>
      <w:r>
        <w:t>Best of Show</w:t>
      </w:r>
    </w:p>
    <w:p w14:paraId="28DE0543" w14:textId="77777777" w:rsidR="004C4B42" w:rsidRPr="00A37FB5" w:rsidRDefault="004C4B42" w:rsidP="004C4B42">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04A3FCF7" w14:textId="77777777" w:rsidR="001607B4" w:rsidRDefault="001607B4" w:rsidP="004C4B42">
      <w:pPr>
        <w:spacing w:after="20"/>
      </w:pPr>
      <w:r>
        <w:rPr>
          <w:rFonts w:ascii="Arial" w:hAnsi="Arial" w:cs="Arial"/>
          <w:sz w:val="24"/>
        </w:rPr>
        <w:t xml:space="preserve"> </w:t>
      </w:r>
    </w:p>
    <w:p w14:paraId="222C4EBF" w14:textId="7CD64F4D" w:rsidR="001607B4" w:rsidRDefault="001607B4">
      <w:pPr>
        <w:spacing w:after="28" w:line="251" w:lineRule="auto"/>
        <w:ind w:left="2327" w:hanging="10"/>
      </w:pPr>
      <w:r>
        <w:rPr>
          <w:rFonts w:ascii="Arial" w:hAnsi="Arial" w:cs="Arial"/>
          <w:sz w:val="24"/>
        </w:rPr>
        <w:t>Best of Show………………….</w:t>
      </w:r>
      <w:proofErr w:type="gramStart"/>
      <w:r>
        <w:rPr>
          <w:rFonts w:ascii="Arial" w:hAnsi="Arial" w:cs="Arial"/>
          <w:sz w:val="24"/>
        </w:rPr>
        <w:t>….Rosette</w:t>
      </w:r>
      <w:proofErr w:type="gramEnd"/>
      <w:r>
        <w:rPr>
          <w:rFonts w:ascii="Arial" w:hAnsi="Arial" w:cs="Arial"/>
          <w:sz w:val="24"/>
        </w:rPr>
        <w:t xml:space="preserve"> and $25.00 </w:t>
      </w:r>
    </w:p>
    <w:p w14:paraId="5C1A25A6" w14:textId="09FE56BA" w:rsidR="001607B4" w:rsidRDefault="001607B4">
      <w:pPr>
        <w:spacing w:after="10"/>
        <w:ind w:left="424"/>
        <w:jc w:val="center"/>
      </w:pPr>
    </w:p>
    <w:p w14:paraId="722332DC" w14:textId="77777777" w:rsidR="001607B4" w:rsidRDefault="001607B4">
      <w:pPr>
        <w:pStyle w:val="Heading2"/>
        <w:ind w:left="360" w:right="0"/>
      </w:pPr>
      <w:r>
        <w:t>Awards Per Lot/Per Division</w:t>
      </w:r>
      <w:r>
        <w:rPr>
          <w:u w:val="none" w:color="000000"/>
        </w:rPr>
        <w:t xml:space="preserve"> </w:t>
      </w:r>
    </w:p>
    <w:p w14:paraId="4B630ECB" w14:textId="77777777" w:rsidR="001607B4" w:rsidRDefault="001607B4">
      <w:pPr>
        <w:spacing w:after="0"/>
        <w:ind w:left="435"/>
        <w:jc w:val="center"/>
      </w:pPr>
      <w:r>
        <w:rPr>
          <w:rFonts w:ascii="Arial" w:hAnsi="Arial" w:cs="Arial"/>
          <w:b/>
          <w:color w:val="993300"/>
          <w:sz w:val="28"/>
        </w:rPr>
        <w:t xml:space="preserve"> </w:t>
      </w:r>
    </w:p>
    <w:p w14:paraId="62B202E0" w14:textId="77777777" w:rsidR="00DB3C7A" w:rsidRDefault="001607B4">
      <w:pPr>
        <w:spacing w:after="5" w:line="269" w:lineRule="auto"/>
        <w:ind w:left="3445" w:right="3015" w:hanging="10"/>
        <w:jc w:val="center"/>
        <w:rPr>
          <w:rFonts w:ascii="Arial" w:hAnsi="Arial" w:cs="Arial"/>
          <w:sz w:val="24"/>
        </w:rPr>
      </w:pPr>
      <w:r>
        <w:rPr>
          <w:rFonts w:ascii="Arial" w:hAnsi="Arial" w:cs="Arial"/>
          <w:sz w:val="24"/>
        </w:rPr>
        <w:t>1</w:t>
      </w:r>
      <w:r>
        <w:rPr>
          <w:rFonts w:ascii="Arial" w:hAnsi="Arial" w:cs="Arial"/>
          <w:sz w:val="24"/>
          <w:vertAlign w:val="superscript"/>
        </w:rPr>
        <w:t>st</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…Blue Ribbon</w:t>
      </w:r>
    </w:p>
    <w:p w14:paraId="323B58BD" w14:textId="282D08A9" w:rsidR="001607B4" w:rsidRDefault="001607B4">
      <w:pPr>
        <w:spacing w:after="5" w:line="269" w:lineRule="auto"/>
        <w:ind w:left="3445" w:right="3015" w:hanging="10"/>
        <w:jc w:val="center"/>
      </w:pPr>
      <w:r>
        <w:rPr>
          <w:rFonts w:ascii="Arial" w:hAnsi="Arial" w:cs="Arial"/>
          <w:sz w:val="24"/>
        </w:rPr>
        <w:t xml:space="preserve"> 2</w:t>
      </w:r>
      <w:r>
        <w:rPr>
          <w:rFonts w:ascii="Arial" w:hAnsi="Arial" w:cs="Arial"/>
          <w:sz w:val="24"/>
          <w:vertAlign w:val="superscript"/>
        </w:rPr>
        <w:t>nd</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…Red Ribbon</w:t>
      </w:r>
    </w:p>
    <w:p w14:paraId="29C82015" w14:textId="62253027" w:rsidR="001607B4" w:rsidRDefault="00DB3C7A">
      <w:pPr>
        <w:spacing w:after="5" w:line="269" w:lineRule="auto"/>
        <w:ind w:left="368" w:right="4" w:hanging="10"/>
        <w:jc w:val="center"/>
        <w:rPr>
          <w:rFonts w:ascii="Arial" w:hAnsi="Arial" w:cs="Arial"/>
          <w:sz w:val="24"/>
        </w:rPr>
      </w:pPr>
      <w:r>
        <w:rPr>
          <w:rFonts w:ascii="Arial" w:hAnsi="Arial" w:cs="Arial"/>
          <w:sz w:val="24"/>
        </w:rPr>
        <w:t xml:space="preserve"> </w:t>
      </w:r>
      <w:r w:rsidR="001607B4">
        <w:rPr>
          <w:rFonts w:ascii="Arial" w:hAnsi="Arial" w:cs="Arial"/>
          <w:sz w:val="24"/>
        </w:rPr>
        <w:t>3</w:t>
      </w:r>
      <w:r w:rsidR="001607B4">
        <w:rPr>
          <w:rFonts w:ascii="Arial" w:hAnsi="Arial" w:cs="Arial"/>
          <w:sz w:val="24"/>
          <w:vertAlign w:val="superscript"/>
        </w:rPr>
        <w:t>rd</w:t>
      </w:r>
      <w:r w:rsidR="001607B4">
        <w:rPr>
          <w:rFonts w:ascii="Arial" w:hAnsi="Arial" w:cs="Arial"/>
          <w:sz w:val="24"/>
        </w:rPr>
        <w:t xml:space="preserve"> </w:t>
      </w:r>
      <w:proofErr w:type="gramStart"/>
      <w:r w:rsidR="001607B4">
        <w:rPr>
          <w:rFonts w:ascii="Arial" w:hAnsi="Arial" w:cs="Arial"/>
          <w:sz w:val="24"/>
        </w:rPr>
        <w:t>Place.…..</w:t>
      </w:r>
      <w:proofErr w:type="gramEnd"/>
      <w:r w:rsidR="001607B4">
        <w:rPr>
          <w:rFonts w:ascii="Arial" w:hAnsi="Arial" w:cs="Arial"/>
          <w:sz w:val="24"/>
        </w:rPr>
        <w:t xml:space="preserve"> White Ribbon</w:t>
      </w:r>
    </w:p>
    <w:p w14:paraId="7D837BCC" w14:textId="77777777" w:rsidR="001607B4" w:rsidRDefault="001607B4">
      <w:pPr>
        <w:spacing w:after="5" w:line="269" w:lineRule="auto"/>
        <w:ind w:left="368" w:right="4" w:hanging="10"/>
        <w:jc w:val="center"/>
        <w:rPr>
          <w:rFonts w:ascii="Arial" w:hAnsi="Arial" w:cs="Arial"/>
          <w:sz w:val="24"/>
        </w:rPr>
      </w:pPr>
    </w:p>
    <w:p w14:paraId="38314DD3" w14:textId="77777777" w:rsidR="001607B4" w:rsidRDefault="001607B4" w:rsidP="006D6E8D">
      <w:pPr>
        <w:spacing w:after="0"/>
        <w:ind w:left="424"/>
        <w:jc w:val="center"/>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457"/>
        <w:gridCol w:w="984"/>
        <w:gridCol w:w="6593"/>
      </w:tblGrid>
      <w:tr w:rsidR="001607B4" w14:paraId="37995FAB" w14:textId="77777777">
        <w:trPr>
          <w:trHeight w:val="328"/>
        </w:trPr>
        <w:tc>
          <w:tcPr>
            <w:tcW w:w="1913" w:type="dxa"/>
            <w:tcBorders>
              <w:top w:val="single" w:sz="2" w:space="0" w:color="000000"/>
              <w:left w:val="single" w:sz="2" w:space="0" w:color="000000"/>
              <w:bottom w:val="single" w:sz="2" w:space="0" w:color="000000"/>
              <w:right w:val="nil"/>
            </w:tcBorders>
          </w:tcPr>
          <w:p w14:paraId="56837649" w14:textId="77777777" w:rsidR="001607B4" w:rsidRDefault="001607B4" w:rsidP="00C67B3F">
            <w:pPr>
              <w:spacing w:after="0" w:line="240" w:lineRule="auto"/>
              <w:ind w:left="112"/>
            </w:pPr>
            <w:r w:rsidRPr="00C67B3F">
              <w:rPr>
                <w:rFonts w:ascii="Arial" w:hAnsi="Arial" w:cs="Arial"/>
                <w:b/>
                <w:sz w:val="24"/>
              </w:rPr>
              <w:t xml:space="preserve">CLASS     240 </w:t>
            </w:r>
          </w:p>
        </w:tc>
        <w:tc>
          <w:tcPr>
            <w:tcW w:w="720" w:type="dxa"/>
            <w:tcBorders>
              <w:top w:val="single" w:sz="2" w:space="0" w:color="000000"/>
              <w:left w:val="nil"/>
              <w:bottom w:val="single" w:sz="2" w:space="0" w:color="000000"/>
              <w:right w:val="nil"/>
            </w:tcBorders>
          </w:tcPr>
          <w:p w14:paraId="0C5DB82C" w14:textId="77777777" w:rsidR="001607B4" w:rsidRDefault="001607B4" w:rsidP="00C67B3F">
            <w:pPr>
              <w:spacing w:after="0" w:line="240" w:lineRule="auto"/>
            </w:pPr>
            <w:r w:rsidRPr="00C67B3F">
              <w:rPr>
                <w:rFonts w:ascii="Arial" w:hAnsi="Arial" w:cs="Arial"/>
                <w:b/>
                <w:sz w:val="24"/>
              </w:rPr>
              <w:t xml:space="preserve"> </w:t>
            </w:r>
          </w:p>
        </w:tc>
        <w:tc>
          <w:tcPr>
            <w:tcW w:w="457" w:type="dxa"/>
            <w:tcBorders>
              <w:top w:val="single" w:sz="2" w:space="0" w:color="000000"/>
              <w:left w:val="nil"/>
              <w:bottom w:val="single" w:sz="2" w:space="0" w:color="000000"/>
              <w:right w:val="nil"/>
            </w:tcBorders>
          </w:tcPr>
          <w:p w14:paraId="026F27CF" w14:textId="77777777" w:rsidR="001607B4" w:rsidRDefault="001607B4" w:rsidP="00C67B3F">
            <w:pPr>
              <w:spacing w:after="0" w:line="240" w:lineRule="auto"/>
            </w:pPr>
            <w:r w:rsidRPr="00C67B3F">
              <w:rPr>
                <w:rFonts w:ascii="Arial" w:hAnsi="Arial" w:cs="Arial"/>
                <w:b/>
                <w:sz w:val="24"/>
              </w:rPr>
              <w:t xml:space="preserve"> </w:t>
            </w:r>
          </w:p>
        </w:tc>
        <w:tc>
          <w:tcPr>
            <w:tcW w:w="984" w:type="dxa"/>
            <w:tcBorders>
              <w:top w:val="single" w:sz="2" w:space="0" w:color="000000"/>
              <w:left w:val="nil"/>
              <w:bottom w:val="single" w:sz="2" w:space="0" w:color="000000"/>
              <w:right w:val="nil"/>
            </w:tcBorders>
          </w:tcPr>
          <w:p w14:paraId="7D56F009" w14:textId="77777777" w:rsidR="001607B4" w:rsidRDefault="001607B4" w:rsidP="00C67B3F">
            <w:pPr>
              <w:spacing w:after="0" w:line="240" w:lineRule="auto"/>
              <w:ind w:left="264"/>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0B438030" w14:textId="77777777" w:rsidR="001607B4" w:rsidRDefault="001607B4" w:rsidP="00C67B3F">
            <w:pPr>
              <w:spacing w:after="0" w:line="240" w:lineRule="auto"/>
            </w:pPr>
            <w:r w:rsidRPr="00C67B3F">
              <w:rPr>
                <w:rFonts w:ascii="Arial" w:hAnsi="Arial" w:cs="Arial"/>
                <w:b/>
                <w:sz w:val="24"/>
              </w:rPr>
              <w:t xml:space="preserve">KNITTING </w:t>
            </w:r>
          </w:p>
        </w:tc>
      </w:tr>
    </w:tbl>
    <w:p w14:paraId="11F7FFBC" w14:textId="77777777" w:rsidR="001607B4" w:rsidRDefault="001607B4">
      <w:pPr>
        <w:tabs>
          <w:tab w:val="center" w:pos="361"/>
          <w:tab w:val="center" w:pos="948"/>
        </w:tabs>
        <w:spacing w:after="10" w:line="249" w:lineRule="auto"/>
      </w:pPr>
      <w:r>
        <w:tab/>
      </w:r>
      <w:r>
        <w:rPr>
          <w:rFonts w:ascii="Arial" w:hAnsi="Arial" w:cs="Arial"/>
          <w:b/>
          <w:sz w:val="24"/>
        </w:rPr>
        <w:t xml:space="preserve"> </w:t>
      </w:r>
      <w:r>
        <w:rPr>
          <w:rFonts w:ascii="Arial" w:hAnsi="Arial" w:cs="Arial"/>
          <w:b/>
          <w:sz w:val="24"/>
        </w:rPr>
        <w:tab/>
        <w:t xml:space="preserve">Lot: </w:t>
      </w:r>
    </w:p>
    <w:p w14:paraId="721A9640" w14:textId="77777777" w:rsidR="001607B4" w:rsidRDefault="001607B4">
      <w:pPr>
        <w:numPr>
          <w:ilvl w:val="0"/>
          <w:numId w:val="16"/>
        </w:numPr>
        <w:spacing w:after="5" w:line="251" w:lineRule="auto"/>
        <w:ind w:left="762" w:hanging="401"/>
      </w:pPr>
      <w:r>
        <w:rPr>
          <w:rFonts w:ascii="Arial" w:hAnsi="Arial" w:cs="Arial"/>
          <w:sz w:val="24"/>
        </w:rPr>
        <w:t xml:space="preserve">Tablecloth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14.  Pillow </w:t>
      </w:r>
    </w:p>
    <w:p w14:paraId="010315FB" w14:textId="77777777" w:rsidR="001607B4" w:rsidRDefault="001607B4">
      <w:pPr>
        <w:numPr>
          <w:ilvl w:val="0"/>
          <w:numId w:val="16"/>
        </w:numPr>
        <w:spacing w:after="5" w:line="251" w:lineRule="auto"/>
        <w:ind w:left="762" w:hanging="401"/>
      </w:pPr>
      <w:r>
        <w:rPr>
          <w:rFonts w:ascii="Arial" w:hAnsi="Arial" w:cs="Arial"/>
          <w:sz w:val="24"/>
        </w:rPr>
        <w:t xml:space="preserve">Afghan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15.  Home Accessory </w:t>
      </w:r>
    </w:p>
    <w:p w14:paraId="6E6EF40E" w14:textId="77777777" w:rsidR="001607B4" w:rsidRDefault="001607B4">
      <w:pPr>
        <w:numPr>
          <w:ilvl w:val="0"/>
          <w:numId w:val="16"/>
        </w:numPr>
        <w:spacing w:after="5" w:line="251" w:lineRule="auto"/>
        <w:ind w:left="762" w:hanging="401"/>
      </w:pPr>
      <w:r>
        <w:rPr>
          <w:rFonts w:ascii="Arial" w:hAnsi="Arial" w:cs="Arial"/>
          <w:sz w:val="24"/>
        </w:rPr>
        <w:t xml:space="preserve">Bedspreads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16.  Machine Knitted Article </w:t>
      </w:r>
    </w:p>
    <w:p w14:paraId="3195ADEE" w14:textId="77777777" w:rsidR="001607B4" w:rsidRDefault="001607B4">
      <w:pPr>
        <w:numPr>
          <w:ilvl w:val="0"/>
          <w:numId w:val="16"/>
        </w:numPr>
        <w:spacing w:after="5" w:line="251" w:lineRule="auto"/>
        <w:ind w:left="762" w:hanging="401"/>
      </w:pPr>
      <w:r>
        <w:rPr>
          <w:rFonts w:ascii="Arial" w:hAnsi="Arial" w:cs="Arial"/>
          <w:sz w:val="24"/>
        </w:rPr>
        <w:t>Infant’s Wear (</w:t>
      </w:r>
      <w:r>
        <w:rPr>
          <w:rFonts w:ascii="Arial" w:hAnsi="Arial" w:cs="Arial"/>
          <w:i/>
          <w:sz w:val="24"/>
        </w:rPr>
        <w:t>1-3</w:t>
      </w:r>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17.  Pets </w:t>
      </w:r>
    </w:p>
    <w:p w14:paraId="563E579B" w14:textId="77777777" w:rsidR="001607B4" w:rsidRDefault="001607B4">
      <w:pPr>
        <w:numPr>
          <w:ilvl w:val="0"/>
          <w:numId w:val="16"/>
        </w:numPr>
        <w:spacing w:after="5" w:line="251" w:lineRule="auto"/>
        <w:ind w:left="762" w:hanging="401"/>
      </w:pPr>
      <w:r>
        <w:rPr>
          <w:rFonts w:ascii="Arial" w:hAnsi="Arial" w:cs="Arial"/>
          <w:sz w:val="24"/>
        </w:rPr>
        <w:t>Child’s Wear (</w:t>
      </w:r>
      <w:r>
        <w:rPr>
          <w:rFonts w:ascii="Arial" w:hAnsi="Arial" w:cs="Arial"/>
          <w:i/>
          <w:sz w:val="24"/>
        </w:rPr>
        <w:t>4- up</w:t>
      </w:r>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18.  Original Design </w:t>
      </w:r>
    </w:p>
    <w:p w14:paraId="30B3AE79" w14:textId="77777777" w:rsidR="001607B4" w:rsidRDefault="001607B4">
      <w:pPr>
        <w:numPr>
          <w:ilvl w:val="0"/>
          <w:numId w:val="16"/>
        </w:numPr>
        <w:spacing w:after="5" w:line="251" w:lineRule="auto"/>
        <w:ind w:left="762" w:hanging="401"/>
      </w:pPr>
      <w:r>
        <w:rPr>
          <w:rFonts w:ascii="Arial" w:hAnsi="Arial" w:cs="Arial"/>
          <w:sz w:val="24"/>
        </w:rPr>
        <w:t xml:space="preserve">Adult Sweater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19.  Repurposed materials </w:t>
      </w:r>
    </w:p>
    <w:p w14:paraId="783937A3" w14:textId="77777777" w:rsidR="001607B4" w:rsidRDefault="001607B4">
      <w:pPr>
        <w:numPr>
          <w:ilvl w:val="0"/>
          <w:numId w:val="16"/>
        </w:numPr>
        <w:spacing w:after="5" w:line="251" w:lineRule="auto"/>
        <w:ind w:left="762" w:hanging="401"/>
      </w:pPr>
      <w:r>
        <w:rPr>
          <w:rFonts w:ascii="Arial" w:hAnsi="Arial" w:cs="Arial"/>
          <w:sz w:val="24"/>
        </w:rPr>
        <w:t xml:space="preserve">Adult Shawl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20.  Hat </w:t>
      </w:r>
    </w:p>
    <w:p w14:paraId="461866B2" w14:textId="77777777" w:rsidR="001607B4" w:rsidRDefault="001607B4">
      <w:pPr>
        <w:numPr>
          <w:ilvl w:val="0"/>
          <w:numId w:val="16"/>
        </w:numPr>
        <w:spacing w:after="5" w:line="251" w:lineRule="auto"/>
        <w:ind w:left="762" w:hanging="401"/>
      </w:pPr>
      <w:r>
        <w:rPr>
          <w:rFonts w:ascii="Arial" w:hAnsi="Arial" w:cs="Arial"/>
          <w:sz w:val="24"/>
        </w:rPr>
        <w:t xml:space="preserve">Clothing item not </w:t>
      </w:r>
      <w:proofErr w:type="gramStart"/>
      <w:r>
        <w:rPr>
          <w:rFonts w:ascii="Arial" w:hAnsi="Arial" w:cs="Arial"/>
          <w:sz w:val="24"/>
        </w:rPr>
        <w:t xml:space="preserve">listed  </w:t>
      </w:r>
      <w:r>
        <w:rPr>
          <w:rFonts w:ascii="Arial" w:hAnsi="Arial" w:cs="Arial"/>
          <w:sz w:val="24"/>
        </w:rPr>
        <w:tab/>
      </w:r>
      <w:proofErr w:type="gramEnd"/>
      <w:r>
        <w:rPr>
          <w:rFonts w:ascii="Arial" w:hAnsi="Arial" w:cs="Arial"/>
          <w:sz w:val="24"/>
        </w:rPr>
        <w:t xml:space="preserve"> </w:t>
      </w:r>
      <w:r>
        <w:rPr>
          <w:rFonts w:ascii="Arial" w:hAnsi="Arial" w:cs="Arial"/>
          <w:sz w:val="24"/>
        </w:rPr>
        <w:tab/>
        <w:t xml:space="preserve"> </w:t>
      </w:r>
      <w:r>
        <w:rPr>
          <w:rFonts w:ascii="Arial" w:hAnsi="Arial" w:cs="Arial"/>
          <w:sz w:val="24"/>
        </w:rPr>
        <w:tab/>
        <w:t xml:space="preserve">21. Scarf </w:t>
      </w:r>
    </w:p>
    <w:p w14:paraId="31288585" w14:textId="77777777" w:rsidR="001607B4" w:rsidRDefault="001607B4">
      <w:pPr>
        <w:numPr>
          <w:ilvl w:val="0"/>
          <w:numId w:val="16"/>
        </w:numPr>
        <w:spacing w:after="5" w:line="251" w:lineRule="auto"/>
        <w:ind w:left="762" w:hanging="401"/>
      </w:pPr>
      <w:r>
        <w:rPr>
          <w:rFonts w:ascii="Arial" w:hAnsi="Arial" w:cs="Arial"/>
          <w:sz w:val="24"/>
        </w:rPr>
        <w:t xml:space="preserve">Vest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22. Jewelry </w:t>
      </w:r>
    </w:p>
    <w:p w14:paraId="7A970466" w14:textId="77777777" w:rsidR="001607B4" w:rsidRDefault="001607B4">
      <w:pPr>
        <w:numPr>
          <w:ilvl w:val="0"/>
          <w:numId w:val="16"/>
        </w:numPr>
        <w:spacing w:after="5" w:line="251" w:lineRule="auto"/>
        <w:ind w:left="762" w:hanging="401"/>
      </w:pPr>
      <w:r>
        <w:rPr>
          <w:rFonts w:ascii="Arial" w:hAnsi="Arial" w:cs="Arial"/>
          <w:sz w:val="24"/>
        </w:rPr>
        <w:t xml:space="preserve">Doll &amp; Doll Clothes – Holiday </w:t>
      </w:r>
      <w:proofErr w:type="gramStart"/>
      <w:r>
        <w:rPr>
          <w:rFonts w:ascii="Arial" w:hAnsi="Arial" w:cs="Arial"/>
          <w:sz w:val="24"/>
        </w:rPr>
        <w:t xml:space="preserve">Theme  </w:t>
      </w:r>
      <w:r>
        <w:rPr>
          <w:rFonts w:ascii="Arial" w:hAnsi="Arial" w:cs="Arial"/>
          <w:sz w:val="24"/>
        </w:rPr>
        <w:tab/>
      </w:r>
      <w:proofErr w:type="gramEnd"/>
      <w:r>
        <w:rPr>
          <w:rFonts w:ascii="Arial" w:hAnsi="Arial" w:cs="Arial"/>
          <w:sz w:val="24"/>
        </w:rPr>
        <w:t xml:space="preserve">23. Socks/mittens </w:t>
      </w:r>
    </w:p>
    <w:p w14:paraId="0E90A908" w14:textId="77777777" w:rsidR="001607B4" w:rsidRDefault="001607B4">
      <w:pPr>
        <w:numPr>
          <w:ilvl w:val="0"/>
          <w:numId w:val="16"/>
        </w:numPr>
        <w:spacing w:after="5" w:line="251" w:lineRule="auto"/>
        <w:ind w:left="762" w:hanging="401"/>
      </w:pPr>
      <w:r>
        <w:rPr>
          <w:rFonts w:ascii="Arial" w:hAnsi="Arial" w:cs="Arial"/>
          <w:sz w:val="24"/>
        </w:rPr>
        <w:t xml:space="preserve">Doll &amp; Doll Clothes –Other </w:t>
      </w:r>
      <w:r>
        <w:rPr>
          <w:rFonts w:ascii="Arial" w:hAnsi="Arial" w:cs="Arial"/>
          <w:sz w:val="24"/>
        </w:rPr>
        <w:tab/>
        <w:t xml:space="preserve"> </w:t>
      </w:r>
      <w:r>
        <w:rPr>
          <w:rFonts w:ascii="Arial" w:hAnsi="Arial" w:cs="Arial"/>
          <w:sz w:val="24"/>
        </w:rPr>
        <w:tab/>
        <w:t xml:space="preserve">24. Tote bags/purses </w:t>
      </w:r>
    </w:p>
    <w:p w14:paraId="5EB141A4" w14:textId="77777777" w:rsidR="001607B4" w:rsidRDefault="001607B4">
      <w:pPr>
        <w:numPr>
          <w:ilvl w:val="0"/>
          <w:numId w:val="16"/>
        </w:numPr>
        <w:spacing w:after="5" w:line="251" w:lineRule="auto"/>
        <w:ind w:left="762" w:hanging="401"/>
      </w:pPr>
      <w:r>
        <w:rPr>
          <w:rFonts w:ascii="Arial" w:hAnsi="Arial" w:cs="Arial"/>
          <w:sz w:val="24"/>
        </w:rPr>
        <w:t xml:space="preserve">Toys &amp; Animals – Holiday Theme </w:t>
      </w:r>
      <w:r>
        <w:rPr>
          <w:rFonts w:ascii="Arial" w:hAnsi="Arial" w:cs="Arial"/>
          <w:sz w:val="24"/>
        </w:rPr>
        <w:tab/>
        <w:t xml:space="preserve">25. Theme-based item </w:t>
      </w:r>
    </w:p>
    <w:p w14:paraId="51301116" w14:textId="77777777" w:rsidR="001607B4" w:rsidRDefault="001607B4">
      <w:pPr>
        <w:numPr>
          <w:ilvl w:val="0"/>
          <w:numId w:val="16"/>
        </w:numPr>
        <w:spacing w:after="5" w:line="251" w:lineRule="auto"/>
        <w:ind w:left="762" w:hanging="401"/>
      </w:pPr>
      <w:r>
        <w:rPr>
          <w:rFonts w:ascii="Arial" w:hAnsi="Arial" w:cs="Arial"/>
          <w:sz w:val="24"/>
        </w:rPr>
        <w:t xml:space="preserve">Toys &amp; Animals – Other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26. Article Not Listed </w:t>
      </w:r>
    </w:p>
    <w:p w14:paraId="3C0C5109" w14:textId="77777777" w:rsidR="001607B4" w:rsidRDefault="001607B4" w:rsidP="00824FFD">
      <w:pPr>
        <w:spacing w:after="0"/>
        <w:ind w:left="721"/>
      </w:pPr>
      <w:r>
        <w:rPr>
          <w:rFonts w:ascii="Arial" w:hAnsi="Arial" w:cs="Arial"/>
          <w:sz w:val="24"/>
        </w:rPr>
        <w:t xml:space="preserve">  </w:t>
      </w:r>
    </w:p>
    <w:p w14:paraId="3F8D8A28" w14:textId="1AB47294" w:rsidR="001607B4" w:rsidRDefault="001607B4" w:rsidP="009C06A2">
      <w:pPr>
        <w:spacing w:after="0"/>
        <w:ind w:left="361"/>
      </w:pPr>
      <w:r>
        <w:rPr>
          <w:rFonts w:ascii="Arial" w:hAnsi="Arial" w:cs="Arial"/>
          <w:sz w:val="24"/>
        </w:rPr>
        <w:t xml:space="preserve"> </w:t>
      </w:r>
      <w:r>
        <w:t xml:space="preserve">                                                                       </w:t>
      </w:r>
      <w:r w:rsidR="004C4B42">
        <w:fldChar w:fldCharType="begin"/>
      </w:r>
      <w:r w:rsidR="004C4B42">
        <w:instrText xml:space="preserve"> INCLUDEPICTURE "http://2.bp.blogspot.com/-3s-H8tB1tNk/Tffe28UbjGI/AAAAAAABfUg/xrmXyIJd8p4/s1600/MT-50.jpg" \* MERGEFORMATINET </w:instrText>
      </w:r>
      <w:r w:rsidR="004C4B42">
        <w:fldChar w:fldCharType="separate"/>
      </w:r>
      <w:r w:rsidR="004C4B42">
        <w:fldChar w:fldCharType="begin"/>
      </w:r>
      <w:r w:rsidR="004C4B42">
        <w:instrText xml:space="preserve"> INCLUDEPICTURE  "http://2.bp.blogspot.com/-3s-H8tB1tNk/Tffe28UbjGI/AAAAAAABfUg/xrmXyIJd8p4/s1600/MT-50.jpg" \* MERGEFORMATINET </w:instrText>
      </w:r>
      <w:r w:rsidR="004C4B42">
        <w:fldChar w:fldCharType="separate"/>
      </w:r>
      <w:r w:rsidR="004C4B42">
        <w:fldChar w:fldCharType="begin"/>
      </w:r>
      <w:r w:rsidR="004C4B42">
        <w:instrText xml:space="preserve"> INCLUDEPICTURE  "http://2.bp.blogspot.com/-3s-H8tB1tNk/Tffe28UbjGI/AAAAAAABfUg/xrmXyIJd8p4/s1600/MT-50.jpg" \* MERGEFORMATINET </w:instrText>
      </w:r>
      <w:r w:rsidR="004C4B42">
        <w:fldChar w:fldCharType="separate"/>
      </w:r>
      <w:r w:rsidR="001D092E">
        <w:fldChar w:fldCharType="begin"/>
      </w:r>
      <w:r w:rsidR="001D092E">
        <w:instrText xml:space="preserve"> INCLUDEPICTURE  "http://2.bp.blogspot.com/-3s-H8tB1tNk/Tffe28UbjGI/AAAAAAABfUg/xrmXyIJd8p4/s1600/MT-50.jpg" \* MERGEFORMATINET </w:instrText>
      </w:r>
      <w:r w:rsidR="001D092E">
        <w:fldChar w:fldCharType="separate"/>
      </w:r>
      <w:r w:rsidR="00A3553B">
        <w:fldChar w:fldCharType="begin"/>
      </w:r>
      <w:r w:rsidR="00A3553B">
        <w:instrText xml:space="preserve"> INCLUDEPICTURE  "http://2.bp.blogspot.com/-3s-H8tB1tNk/Tffe28UbjGI/AAAAAAABfUg/xrmXyIJd8p4/s1600/MT-50.jpg" \* MERGEFORMATINET </w:instrText>
      </w:r>
      <w:r w:rsidR="00A3553B">
        <w:fldChar w:fldCharType="separate"/>
      </w:r>
      <w:r w:rsidR="0035179E">
        <w:fldChar w:fldCharType="begin"/>
      </w:r>
      <w:r w:rsidR="0035179E">
        <w:instrText xml:space="preserve"> INCLUDEPICTURE  "http://2.bp.blogspot.com/-3s-H8tB1tNk/Tffe28UbjGI/AAAAAAABfUg/xrmXyIJd8p4/s1600/MT-50.jpg" \* MERGEFORMATINET </w:instrText>
      </w:r>
      <w:r w:rsidR="0035179E">
        <w:fldChar w:fldCharType="separate"/>
      </w:r>
      <w:r w:rsidR="00E92ABF">
        <w:fldChar w:fldCharType="begin"/>
      </w:r>
      <w:r w:rsidR="00E92ABF">
        <w:instrText xml:space="preserve"> INCLUDEPICTURE  "http://2.bp.blogspot.com/-3s-H8tB1tNk/Tffe28UbjGI/AAAAAAABfUg/xrmXyIJd8p4/s1600/MT-50.jpg" \* MERGEFORMATINET </w:instrText>
      </w:r>
      <w:r w:rsidR="00E92ABF">
        <w:fldChar w:fldCharType="separate"/>
      </w:r>
      <w:r w:rsidR="00FC2A27">
        <w:fldChar w:fldCharType="begin"/>
      </w:r>
      <w:r w:rsidR="00FC2A27">
        <w:instrText xml:space="preserve"> INCLUDEPICTURE  "http://2.bp.blogspot.com/-3s-H8tB1tNk/Tffe28UbjGI/AAAAAAABfUg/xrmXyIJd8p4/s1600/MT-50.jpg" \* MERGEFORMATINET </w:instrText>
      </w:r>
      <w:r w:rsidR="00FC2A27">
        <w:fldChar w:fldCharType="separate"/>
      </w:r>
      <w:r w:rsidR="00C733F2">
        <w:fldChar w:fldCharType="begin"/>
      </w:r>
      <w:r w:rsidR="00C733F2">
        <w:instrText xml:space="preserve"> INCLUDEPICTURE  "http://2.bp.blogspot.com/-3s-H8tB1tNk/Tffe28UbjGI/AAAAAAABfUg/xrmXyIJd8p4/s1600/MT-50.jpg" \* MERGEFORMATINET </w:instrText>
      </w:r>
      <w:r w:rsidR="00C733F2">
        <w:fldChar w:fldCharType="separate"/>
      </w:r>
      <w:r w:rsidR="00335D4A">
        <w:fldChar w:fldCharType="begin"/>
      </w:r>
      <w:r w:rsidR="00335D4A">
        <w:instrText xml:space="preserve"> INCLUDEPICTURE  "http://2.bp.blogspot.com/-3s-H8tB1tNk/Tffe28UbjGI/AAAAAAABfUg/xrmXyIJd8p4/s1600/MT-50.jpg" \* MERGEFORMATINET </w:instrText>
      </w:r>
      <w:r w:rsidR="00335D4A">
        <w:fldChar w:fldCharType="separate"/>
      </w:r>
      <w:r w:rsidR="00616115">
        <w:fldChar w:fldCharType="begin"/>
      </w:r>
      <w:r w:rsidR="00616115">
        <w:instrText xml:space="preserve"> </w:instrText>
      </w:r>
      <w:r w:rsidR="00616115">
        <w:instrText>INCLUDEPICTURE  "http://2.bp.blogspot.com/-3s-H8tB1tNk/Tffe28UbjGI/AAAAAAABfUg/xrmXyIJd8p4/s1600/MT-50.jpg" \* MERGEFORMATINET</w:instrText>
      </w:r>
      <w:r w:rsidR="00616115">
        <w:instrText xml:space="preserve"> </w:instrText>
      </w:r>
      <w:r w:rsidR="00616115">
        <w:fldChar w:fldCharType="separate"/>
      </w:r>
      <w:r w:rsidR="009B2A2C">
        <w:pict w14:anchorId="5F5D55E1">
          <v:shape id="_x0000_i1026" type="#_x0000_t75" style="width:108pt;height:104.65pt">
            <v:imagedata r:id="rId16" r:href="rId17"/>
          </v:shape>
        </w:pict>
      </w:r>
      <w:r w:rsidR="00616115">
        <w:fldChar w:fldCharType="end"/>
      </w:r>
      <w:r w:rsidR="00335D4A">
        <w:fldChar w:fldCharType="end"/>
      </w:r>
      <w:r w:rsidR="00C733F2">
        <w:fldChar w:fldCharType="end"/>
      </w:r>
      <w:r w:rsidR="00FC2A27">
        <w:fldChar w:fldCharType="end"/>
      </w:r>
      <w:r w:rsidR="00E92ABF">
        <w:fldChar w:fldCharType="end"/>
      </w:r>
      <w:r w:rsidR="0035179E">
        <w:fldChar w:fldCharType="end"/>
      </w:r>
      <w:r w:rsidR="00A3553B">
        <w:fldChar w:fldCharType="end"/>
      </w:r>
      <w:r w:rsidR="001D092E">
        <w:fldChar w:fldCharType="end"/>
      </w:r>
      <w:r w:rsidR="004C4B42">
        <w:fldChar w:fldCharType="end"/>
      </w:r>
      <w:r w:rsidR="004C4B42">
        <w:fldChar w:fldCharType="end"/>
      </w:r>
      <w:r w:rsidR="004C4B42">
        <w:fldChar w:fldCharType="end"/>
      </w:r>
    </w:p>
    <w:p w14:paraId="39C370BD" w14:textId="6685C713" w:rsidR="001607B4" w:rsidRDefault="001607B4" w:rsidP="004C4B42">
      <w:pPr>
        <w:spacing w:after="0"/>
        <w:ind w:left="5582"/>
        <w:rPr>
          <w:rFonts w:ascii="Arial" w:hAnsi="Arial" w:cs="Arial"/>
          <w:sz w:val="24"/>
        </w:rPr>
      </w:pPr>
      <w:r>
        <w:rPr>
          <w:rFonts w:ascii="Arial" w:hAnsi="Arial" w:cs="Arial"/>
          <w:sz w:val="24"/>
        </w:rPr>
        <w:t xml:space="preserve"> </w:t>
      </w:r>
      <w:r>
        <w:rPr>
          <w:rFonts w:ascii="Arial" w:hAnsi="Arial" w:cs="Arial"/>
          <w:sz w:val="24"/>
        </w:rPr>
        <w:tab/>
        <w:t xml:space="preserve"> </w:t>
      </w:r>
    </w:p>
    <w:p w14:paraId="3533187E" w14:textId="77777777" w:rsidR="004C4B42" w:rsidRPr="004C4B42" w:rsidRDefault="004C4B42" w:rsidP="004C4B42">
      <w:pPr>
        <w:spacing w:after="0"/>
        <w:ind w:left="5582"/>
        <w:rPr>
          <w:rFonts w:ascii="Arial" w:hAnsi="Arial" w:cs="Arial"/>
          <w:sz w:val="24"/>
        </w:rPr>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720"/>
        <w:gridCol w:w="5873"/>
      </w:tblGrid>
      <w:tr w:rsidR="001607B4" w14:paraId="138FAB86" w14:textId="77777777">
        <w:trPr>
          <w:trHeight w:val="328"/>
        </w:trPr>
        <w:tc>
          <w:tcPr>
            <w:tcW w:w="1913" w:type="dxa"/>
            <w:tcBorders>
              <w:top w:val="single" w:sz="2" w:space="0" w:color="000000"/>
              <w:left w:val="single" w:sz="2" w:space="0" w:color="000000"/>
              <w:bottom w:val="single" w:sz="2" w:space="0" w:color="000000"/>
              <w:right w:val="nil"/>
            </w:tcBorders>
          </w:tcPr>
          <w:p w14:paraId="19C8CA72" w14:textId="77777777" w:rsidR="001607B4" w:rsidRDefault="001607B4" w:rsidP="00C67B3F">
            <w:pPr>
              <w:spacing w:after="0" w:line="240" w:lineRule="auto"/>
              <w:ind w:left="112"/>
            </w:pPr>
            <w:r w:rsidRPr="00C67B3F">
              <w:rPr>
                <w:rFonts w:ascii="Arial" w:hAnsi="Arial" w:cs="Arial"/>
                <w:b/>
                <w:sz w:val="24"/>
              </w:rPr>
              <w:lastRenderedPageBreak/>
              <w:t xml:space="preserve">CLASS    250 </w:t>
            </w:r>
          </w:p>
        </w:tc>
        <w:tc>
          <w:tcPr>
            <w:tcW w:w="720" w:type="dxa"/>
            <w:tcBorders>
              <w:top w:val="single" w:sz="2" w:space="0" w:color="000000"/>
              <w:left w:val="nil"/>
              <w:bottom w:val="single" w:sz="2" w:space="0" w:color="000000"/>
              <w:right w:val="nil"/>
            </w:tcBorders>
          </w:tcPr>
          <w:p w14:paraId="470B2B57"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128A7DBA"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6606093B"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109D1346" w14:textId="77777777" w:rsidR="001607B4" w:rsidRDefault="001607B4" w:rsidP="00C67B3F">
            <w:pPr>
              <w:spacing w:after="0" w:line="240" w:lineRule="auto"/>
            </w:pPr>
            <w:r w:rsidRPr="00C67B3F">
              <w:rPr>
                <w:rFonts w:ascii="Arial" w:hAnsi="Arial" w:cs="Arial"/>
                <w:b/>
                <w:sz w:val="24"/>
              </w:rPr>
              <w:t xml:space="preserve"> </w:t>
            </w:r>
          </w:p>
        </w:tc>
        <w:tc>
          <w:tcPr>
            <w:tcW w:w="5874" w:type="dxa"/>
            <w:tcBorders>
              <w:top w:val="single" w:sz="2" w:space="0" w:color="000000"/>
              <w:left w:val="nil"/>
              <w:bottom w:val="single" w:sz="2" w:space="0" w:color="000000"/>
              <w:right w:val="single" w:sz="2" w:space="0" w:color="000000"/>
            </w:tcBorders>
          </w:tcPr>
          <w:p w14:paraId="74F91B0D" w14:textId="77777777" w:rsidR="001607B4" w:rsidRDefault="001607B4" w:rsidP="00C67B3F">
            <w:pPr>
              <w:spacing w:after="0" w:line="240" w:lineRule="auto"/>
            </w:pPr>
            <w:r w:rsidRPr="00C67B3F">
              <w:rPr>
                <w:rFonts w:ascii="Arial" w:hAnsi="Arial" w:cs="Arial"/>
                <w:b/>
                <w:sz w:val="24"/>
              </w:rPr>
              <w:t xml:space="preserve">CROCHET </w:t>
            </w:r>
          </w:p>
        </w:tc>
      </w:tr>
    </w:tbl>
    <w:p w14:paraId="09B3F971" w14:textId="77777777" w:rsidR="001607B4" w:rsidRDefault="001607B4">
      <w:pPr>
        <w:spacing w:after="10" w:line="249" w:lineRule="auto"/>
        <w:ind w:left="356" w:hanging="10"/>
      </w:pPr>
      <w:r>
        <w:rPr>
          <w:rFonts w:ascii="Arial" w:hAnsi="Arial" w:cs="Arial"/>
          <w:b/>
          <w:sz w:val="24"/>
        </w:rPr>
        <w:t xml:space="preserve">     Lot: </w:t>
      </w:r>
    </w:p>
    <w:p w14:paraId="58751BA5" w14:textId="77777777" w:rsidR="001607B4" w:rsidRDefault="001607B4">
      <w:pPr>
        <w:numPr>
          <w:ilvl w:val="0"/>
          <w:numId w:val="17"/>
        </w:numPr>
        <w:spacing w:after="5" w:line="251" w:lineRule="auto"/>
        <w:ind w:left="830" w:hanging="469"/>
      </w:pPr>
      <w:r>
        <w:rPr>
          <w:rFonts w:ascii="Arial" w:hAnsi="Arial" w:cs="Arial"/>
          <w:sz w:val="24"/>
        </w:rPr>
        <w:t xml:space="preserve">Tablecloth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13.  Animals, Toys &amp; Dolls (</w:t>
      </w:r>
      <w:r>
        <w:rPr>
          <w:rFonts w:ascii="Arial" w:hAnsi="Arial" w:cs="Arial"/>
          <w:i/>
          <w:sz w:val="24"/>
        </w:rPr>
        <w:t>Other)</w:t>
      </w:r>
      <w:r>
        <w:rPr>
          <w:rFonts w:ascii="Arial" w:hAnsi="Arial" w:cs="Arial"/>
          <w:sz w:val="24"/>
        </w:rPr>
        <w:t xml:space="preserve"> </w:t>
      </w:r>
      <w:r>
        <w:rPr>
          <w:rFonts w:ascii="Arial" w:hAnsi="Arial" w:cs="Arial"/>
          <w:sz w:val="24"/>
        </w:rPr>
        <w:tab/>
      </w:r>
      <w:r>
        <w:rPr>
          <w:rFonts w:ascii="Arial" w:hAnsi="Arial" w:cs="Arial"/>
          <w:b/>
          <w:sz w:val="24"/>
        </w:rPr>
        <w:t xml:space="preserve"> </w:t>
      </w:r>
    </w:p>
    <w:p w14:paraId="1FB2809B" w14:textId="77777777" w:rsidR="001607B4" w:rsidRDefault="001607B4">
      <w:pPr>
        <w:numPr>
          <w:ilvl w:val="0"/>
          <w:numId w:val="17"/>
        </w:numPr>
        <w:spacing w:after="5" w:line="251" w:lineRule="auto"/>
        <w:ind w:left="830" w:hanging="469"/>
      </w:pPr>
      <w:r>
        <w:rPr>
          <w:rFonts w:ascii="Arial" w:hAnsi="Arial" w:cs="Arial"/>
          <w:sz w:val="24"/>
        </w:rPr>
        <w:t xml:space="preserve">Small Table Cover </w:t>
      </w:r>
      <w:r>
        <w:rPr>
          <w:rFonts w:ascii="Arial" w:hAnsi="Arial" w:cs="Arial"/>
          <w:sz w:val="24"/>
        </w:rPr>
        <w:tab/>
        <w:t xml:space="preserve"> </w:t>
      </w:r>
      <w:r>
        <w:rPr>
          <w:rFonts w:ascii="Arial" w:hAnsi="Arial" w:cs="Arial"/>
          <w:sz w:val="24"/>
        </w:rPr>
        <w:tab/>
        <w:t xml:space="preserve">          14.  Pictures-</w:t>
      </w:r>
      <w:r>
        <w:rPr>
          <w:rFonts w:ascii="Arial" w:hAnsi="Arial" w:cs="Arial"/>
          <w:i/>
          <w:sz w:val="24"/>
        </w:rPr>
        <w:t>Not to</w:t>
      </w:r>
      <w:r>
        <w:rPr>
          <w:rFonts w:ascii="Arial" w:hAnsi="Arial" w:cs="Arial"/>
          <w:sz w:val="24"/>
        </w:rPr>
        <w:t xml:space="preserve"> </w:t>
      </w:r>
      <w:r>
        <w:rPr>
          <w:rFonts w:ascii="Arial" w:hAnsi="Arial" w:cs="Arial"/>
          <w:i/>
          <w:sz w:val="24"/>
        </w:rPr>
        <w:t>exceed 30” on longest side</w:t>
      </w:r>
      <w:r>
        <w:rPr>
          <w:rFonts w:ascii="Arial" w:hAnsi="Arial" w:cs="Arial"/>
          <w:sz w:val="24"/>
        </w:rPr>
        <w:t xml:space="preserve"> </w:t>
      </w:r>
    </w:p>
    <w:p w14:paraId="1DFC70DC" w14:textId="77777777" w:rsidR="001607B4" w:rsidRDefault="001607B4">
      <w:pPr>
        <w:numPr>
          <w:ilvl w:val="0"/>
          <w:numId w:val="17"/>
        </w:numPr>
        <w:spacing w:after="5" w:line="251" w:lineRule="auto"/>
        <w:ind w:left="830" w:hanging="469"/>
      </w:pPr>
      <w:r>
        <w:rPr>
          <w:rFonts w:ascii="Arial" w:hAnsi="Arial" w:cs="Arial"/>
          <w:sz w:val="24"/>
        </w:rPr>
        <w:t xml:space="preserve">Bed Cover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15.  Home Accessory </w:t>
      </w:r>
      <w:r>
        <w:rPr>
          <w:rFonts w:ascii="Arial" w:hAnsi="Arial" w:cs="Arial"/>
          <w:sz w:val="24"/>
        </w:rPr>
        <w:tab/>
        <w:t xml:space="preserve"> </w:t>
      </w:r>
    </w:p>
    <w:p w14:paraId="78826463" w14:textId="77777777" w:rsidR="001607B4" w:rsidRDefault="001607B4">
      <w:pPr>
        <w:numPr>
          <w:ilvl w:val="0"/>
          <w:numId w:val="17"/>
        </w:numPr>
        <w:spacing w:after="5" w:line="251" w:lineRule="auto"/>
        <w:ind w:left="830" w:hanging="469"/>
      </w:pPr>
      <w:r>
        <w:rPr>
          <w:rFonts w:ascii="Arial" w:hAnsi="Arial" w:cs="Arial"/>
          <w:sz w:val="24"/>
        </w:rPr>
        <w:t xml:space="preserve">Afghan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16.  Original Design  </w:t>
      </w:r>
    </w:p>
    <w:p w14:paraId="3D521A35" w14:textId="77777777" w:rsidR="001607B4" w:rsidRDefault="001607B4">
      <w:pPr>
        <w:numPr>
          <w:ilvl w:val="0"/>
          <w:numId w:val="17"/>
        </w:numPr>
        <w:spacing w:after="5" w:line="251" w:lineRule="auto"/>
        <w:ind w:left="830" w:hanging="469"/>
      </w:pPr>
      <w:r>
        <w:rPr>
          <w:rFonts w:ascii="Arial" w:hAnsi="Arial" w:cs="Arial"/>
          <w:sz w:val="24"/>
        </w:rPr>
        <w:t xml:space="preserve">Afghan – Infant </w:t>
      </w:r>
      <w:proofErr w:type="gramStart"/>
      <w:r>
        <w:rPr>
          <w:rFonts w:ascii="Arial" w:hAnsi="Arial" w:cs="Arial"/>
          <w:sz w:val="24"/>
        </w:rPr>
        <w:t xml:space="preserve">Size  </w:t>
      </w:r>
      <w:r>
        <w:rPr>
          <w:rFonts w:ascii="Arial" w:hAnsi="Arial" w:cs="Arial"/>
          <w:sz w:val="24"/>
        </w:rPr>
        <w:tab/>
      </w:r>
      <w:proofErr w:type="gramEnd"/>
      <w:r>
        <w:rPr>
          <w:rFonts w:ascii="Arial" w:hAnsi="Arial" w:cs="Arial"/>
          <w:sz w:val="24"/>
        </w:rPr>
        <w:t xml:space="preserve">          17.  Pets</w:t>
      </w:r>
      <w:r>
        <w:rPr>
          <w:rFonts w:ascii="Arial" w:hAnsi="Arial" w:cs="Arial"/>
          <w:i/>
          <w:sz w:val="24"/>
        </w:rPr>
        <w:t xml:space="preserve"> </w:t>
      </w:r>
    </w:p>
    <w:p w14:paraId="11C440FE" w14:textId="77777777" w:rsidR="001607B4" w:rsidRDefault="001607B4">
      <w:pPr>
        <w:numPr>
          <w:ilvl w:val="0"/>
          <w:numId w:val="17"/>
        </w:numPr>
        <w:spacing w:after="5" w:line="251" w:lineRule="auto"/>
        <w:ind w:left="830" w:hanging="469"/>
      </w:pPr>
      <w:r>
        <w:rPr>
          <w:rFonts w:ascii="Arial" w:hAnsi="Arial" w:cs="Arial"/>
          <w:sz w:val="24"/>
        </w:rPr>
        <w:t xml:space="preserve">Infant’s Wear (1 – 3) </w:t>
      </w:r>
      <w:r>
        <w:rPr>
          <w:rFonts w:ascii="Arial" w:hAnsi="Arial" w:cs="Arial"/>
          <w:sz w:val="24"/>
        </w:rPr>
        <w:tab/>
        <w:t xml:space="preserve">          18.  Repurposed material  </w:t>
      </w:r>
    </w:p>
    <w:p w14:paraId="30FE0CAB" w14:textId="77777777" w:rsidR="001607B4" w:rsidRDefault="001607B4">
      <w:pPr>
        <w:numPr>
          <w:ilvl w:val="0"/>
          <w:numId w:val="17"/>
        </w:numPr>
        <w:spacing w:after="5" w:line="251" w:lineRule="auto"/>
        <w:ind w:left="830" w:hanging="469"/>
      </w:pPr>
      <w:r>
        <w:rPr>
          <w:rFonts w:ascii="Arial" w:hAnsi="Arial" w:cs="Arial"/>
          <w:sz w:val="24"/>
        </w:rPr>
        <w:t xml:space="preserve">Child’s Wear (4-up) </w:t>
      </w:r>
      <w:r>
        <w:rPr>
          <w:rFonts w:ascii="Arial" w:hAnsi="Arial" w:cs="Arial"/>
          <w:sz w:val="24"/>
        </w:rPr>
        <w:tab/>
        <w:t xml:space="preserve">        </w:t>
      </w:r>
      <w:r w:rsidR="00A824A6">
        <w:rPr>
          <w:rFonts w:ascii="Arial" w:hAnsi="Arial" w:cs="Arial"/>
          <w:sz w:val="24"/>
        </w:rPr>
        <w:t xml:space="preserve">           </w:t>
      </w:r>
      <w:r>
        <w:rPr>
          <w:rFonts w:ascii="Arial" w:hAnsi="Arial" w:cs="Arial"/>
          <w:sz w:val="24"/>
        </w:rPr>
        <w:t xml:space="preserve">  19.  Hat </w:t>
      </w:r>
      <w:r>
        <w:rPr>
          <w:rFonts w:ascii="Arial" w:hAnsi="Arial" w:cs="Arial"/>
          <w:sz w:val="24"/>
        </w:rPr>
        <w:tab/>
      </w:r>
      <w:r>
        <w:rPr>
          <w:rFonts w:ascii="Arial" w:hAnsi="Arial" w:cs="Arial"/>
          <w:i/>
          <w:sz w:val="24"/>
        </w:rPr>
        <w:t xml:space="preserve"> </w:t>
      </w:r>
    </w:p>
    <w:p w14:paraId="1D38BF09" w14:textId="77777777" w:rsidR="001607B4" w:rsidRDefault="001607B4">
      <w:pPr>
        <w:numPr>
          <w:ilvl w:val="0"/>
          <w:numId w:val="17"/>
        </w:numPr>
        <w:spacing w:after="5" w:line="251" w:lineRule="auto"/>
        <w:ind w:left="830" w:hanging="469"/>
      </w:pPr>
      <w:r>
        <w:rPr>
          <w:rFonts w:ascii="Arial" w:hAnsi="Arial" w:cs="Arial"/>
          <w:sz w:val="24"/>
        </w:rPr>
        <w:t xml:space="preserve">Adult Sweater/Shrug </w:t>
      </w:r>
      <w:r>
        <w:rPr>
          <w:rFonts w:ascii="Arial" w:hAnsi="Arial" w:cs="Arial"/>
          <w:sz w:val="24"/>
        </w:rPr>
        <w:tab/>
        <w:t xml:space="preserve"> </w:t>
      </w:r>
      <w:r>
        <w:rPr>
          <w:rFonts w:ascii="Arial" w:hAnsi="Arial" w:cs="Arial"/>
          <w:sz w:val="24"/>
        </w:rPr>
        <w:tab/>
        <w:t xml:space="preserve">20.  Scarf </w:t>
      </w:r>
      <w:r>
        <w:rPr>
          <w:rFonts w:ascii="Arial" w:hAnsi="Arial" w:cs="Arial"/>
          <w:sz w:val="24"/>
        </w:rPr>
        <w:tab/>
        <w:t xml:space="preserve"> </w:t>
      </w:r>
    </w:p>
    <w:p w14:paraId="2505779D" w14:textId="77777777" w:rsidR="001607B4" w:rsidRDefault="001607B4">
      <w:pPr>
        <w:numPr>
          <w:ilvl w:val="0"/>
          <w:numId w:val="17"/>
        </w:numPr>
        <w:spacing w:after="5" w:line="251" w:lineRule="auto"/>
        <w:ind w:left="830" w:hanging="469"/>
      </w:pPr>
      <w:r>
        <w:rPr>
          <w:rFonts w:ascii="Arial" w:hAnsi="Arial" w:cs="Arial"/>
          <w:sz w:val="24"/>
        </w:rPr>
        <w:t xml:space="preserve">Adult Vest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21.  Jewelry </w:t>
      </w:r>
    </w:p>
    <w:p w14:paraId="5DCA967A" w14:textId="77777777" w:rsidR="001607B4" w:rsidRDefault="001607B4">
      <w:pPr>
        <w:numPr>
          <w:ilvl w:val="0"/>
          <w:numId w:val="17"/>
        </w:numPr>
        <w:spacing w:after="5" w:line="251" w:lineRule="auto"/>
        <w:ind w:left="830" w:hanging="469"/>
      </w:pPr>
      <w:r>
        <w:rPr>
          <w:rFonts w:ascii="Arial" w:hAnsi="Arial" w:cs="Arial"/>
          <w:sz w:val="24"/>
        </w:rPr>
        <w:t xml:space="preserve">Shawl/Cape/Stole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22.  Sock/Mittens </w:t>
      </w:r>
    </w:p>
    <w:p w14:paraId="3FFBBB5C" w14:textId="77777777" w:rsidR="001607B4" w:rsidRDefault="001607B4">
      <w:pPr>
        <w:numPr>
          <w:ilvl w:val="0"/>
          <w:numId w:val="17"/>
        </w:numPr>
        <w:spacing w:after="5" w:line="251" w:lineRule="auto"/>
        <w:ind w:left="830" w:hanging="469"/>
      </w:pPr>
      <w:r>
        <w:rPr>
          <w:rFonts w:ascii="Arial" w:hAnsi="Arial" w:cs="Arial"/>
          <w:sz w:val="24"/>
        </w:rPr>
        <w:t xml:space="preserve">Pillow </w:t>
      </w:r>
      <w:r>
        <w:rPr>
          <w:rFonts w:ascii="Arial" w:hAnsi="Arial" w:cs="Arial"/>
          <w:sz w:val="24"/>
        </w:rPr>
        <w:tab/>
        <w:t xml:space="preserve"> </w:t>
      </w:r>
      <w:r>
        <w:rPr>
          <w:rFonts w:ascii="Arial" w:hAnsi="Arial" w:cs="Arial"/>
          <w:sz w:val="24"/>
        </w:rPr>
        <w:tab/>
        <w:t xml:space="preserve"> </w:t>
      </w:r>
      <w:r>
        <w:rPr>
          <w:rFonts w:ascii="Arial" w:hAnsi="Arial" w:cs="Arial"/>
          <w:sz w:val="24"/>
        </w:rPr>
        <w:tab/>
      </w:r>
      <w:r>
        <w:rPr>
          <w:rFonts w:ascii="Arial" w:hAnsi="Arial" w:cs="Arial"/>
          <w:sz w:val="24"/>
        </w:rPr>
        <w:tab/>
      </w:r>
      <w:r w:rsidR="00A824A6">
        <w:rPr>
          <w:rFonts w:ascii="Arial" w:hAnsi="Arial" w:cs="Arial"/>
          <w:sz w:val="24"/>
        </w:rPr>
        <w:t xml:space="preserve">           </w:t>
      </w:r>
      <w:r>
        <w:rPr>
          <w:rFonts w:ascii="Arial" w:hAnsi="Arial" w:cs="Arial"/>
          <w:sz w:val="24"/>
        </w:rPr>
        <w:t xml:space="preserve">23.  Tote bags/purses </w:t>
      </w:r>
    </w:p>
    <w:p w14:paraId="374F879F" w14:textId="77777777" w:rsidR="001607B4" w:rsidRDefault="001607B4">
      <w:pPr>
        <w:numPr>
          <w:ilvl w:val="0"/>
          <w:numId w:val="17"/>
        </w:numPr>
        <w:spacing w:after="5" w:line="251" w:lineRule="auto"/>
        <w:ind w:left="830" w:hanging="469"/>
      </w:pPr>
      <w:r>
        <w:rPr>
          <w:rFonts w:ascii="Arial" w:hAnsi="Arial" w:cs="Arial"/>
          <w:sz w:val="24"/>
        </w:rPr>
        <w:t xml:space="preserve">Animal, Toys &amp; Dolls   </w:t>
      </w:r>
      <w:r>
        <w:rPr>
          <w:rFonts w:ascii="Arial" w:hAnsi="Arial" w:cs="Arial"/>
          <w:sz w:val="24"/>
        </w:rPr>
        <w:tab/>
        <w:t xml:space="preserve"> </w:t>
      </w:r>
      <w:r>
        <w:rPr>
          <w:rFonts w:ascii="Arial" w:hAnsi="Arial" w:cs="Arial"/>
          <w:sz w:val="24"/>
        </w:rPr>
        <w:tab/>
        <w:t xml:space="preserve">24.  Theme-based item </w:t>
      </w:r>
    </w:p>
    <w:p w14:paraId="0112B861" w14:textId="77777777" w:rsidR="001607B4" w:rsidRDefault="001607B4">
      <w:pPr>
        <w:tabs>
          <w:tab w:val="center" w:pos="3045"/>
          <w:tab w:val="center" w:pos="4322"/>
          <w:tab w:val="center" w:pos="5042"/>
          <w:tab w:val="center" w:pos="6840"/>
        </w:tabs>
        <w:spacing w:after="5" w:line="251" w:lineRule="auto"/>
      </w:pPr>
      <w:r>
        <w:t xml:space="preserve">              </w:t>
      </w:r>
      <w:r>
        <w:rPr>
          <w:rFonts w:ascii="Arial" w:hAnsi="Arial" w:cs="Arial"/>
          <w:sz w:val="24"/>
        </w:rPr>
        <w:t>(</w:t>
      </w:r>
      <w:r>
        <w:rPr>
          <w:rFonts w:ascii="Arial" w:hAnsi="Arial" w:cs="Arial"/>
          <w:i/>
          <w:sz w:val="24"/>
        </w:rPr>
        <w:t>Holiday Theme)</w:t>
      </w:r>
      <w:r>
        <w:rPr>
          <w:rFonts w:ascii="Arial" w:hAnsi="Arial" w:cs="Arial"/>
          <w:sz w:val="24"/>
        </w:rPr>
        <w:t xml:space="preserve"> </w:t>
      </w:r>
      <w:r>
        <w:rPr>
          <w:rFonts w:ascii="Arial" w:hAnsi="Arial" w:cs="Arial"/>
          <w:sz w:val="24"/>
        </w:rPr>
        <w:tab/>
        <w:t xml:space="preserve">                  </w:t>
      </w:r>
      <w:r>
        <w:rPr>
          <w:rFonts w:ascii="Arial" w:hAnsi="Arial" w:cs="Arial"/>
          <w:sz w:val="24"/>
        </w:rPr>
        <w:tab/>
        <w:t xml:space="preserve"> 25.  Article not listed</w:t>
      </w:r>
      <w:r>
        <w:rPr>
          <w:rFonts w:ascii="Arial" w:hAnsi="Arial" w:cs="Arial"/>
          <w:i/>
          <w:sz w:val="24"/>
        </w:rPr>
        <w:t xml:space="preserve"> </w:t>
      </w:r>
    </w:p>
    <w:p w14:paraId="46381E01" w14:textId="77777777" w:rsidR="001607B4" w:rsidRDefault="001607B4">
      <w:pPr>
        <w:spacing w:after="0"/>
        <w:ind w:left="361"/>
        <w:rPr>
          <w:rFonts w:ascii="Arial" w:hAnsi="Arial" w:cs="Arial"/>
          <w:sz w:val="24"/>
        </w:rPr>
      </w:pPr>
      <w:r>
        <w:rPr>
          <w:rFonts w:ascii="Arial" w:hAnsi="Arial" w:cs="Arial"/>
          <w:i/>
          <w:sz w:val="24"/>
        </w:rPr>
        <w:t xml:space="preserve"> </w:t>
      </w:r>
      <w:r>
        <w:rPr>
          <w:rFonts w:ascii="Arial" w:hAnsi="Arial" w:cs="Arial"/>
          <w:i/>
          <w:sz w:val="24"/>
        </w:rPr>
        <w:tab/>
      </w:r>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p>
    <w:p w14:paraId="71E3F21D" w14:textId="77777777" w:rsidR="001607B4" w:rsidRDefault="001607B4">
      <w:pPr>
        <w:spacing w:after="0"/>
        <w:ind w:left="361"/>
      </w:pPr>
    </w:p>
    <w:p w14:paraId="50CC4177" w14:textId="77777777" w:rsidR="001607B4" w:rsidRDefault="001607B4">
      <w:pPr>
        <w:spacing w:after="0"/>
        <w:ind w:left="4156"/>
      </w:pPr>
    </w:p>
    <w:p w14:paraId="46F840AE" w14:textId="77777777" w:rsidR="001607B4" w:rsidRDefault="001607B4" w:rsidP="00050293">
      <w:pPr>
        <w:spacing w:after="0"/>
      </w:pPr>
    </w:p>
    <w:p w14:paraId="3CD633DE" w14:textId="77777777" w:rsidR="001607B4" w:rsidRDefault="001607B4">
      <w:pPr>
        <w:spacing w:after="0"/>
        <w:ind w:left="361" w:right="3734"/>
      </w:pPr>
      <w:r>
        <w:rPr>
          <w:rFonts w:ascii="Arial" w:hAnsi="Arial" w:cs="Arial"/>
          <w:sz w:val="24"/>
        </w:rPr>
        <w:t xml:space="preserve"> </w:t>
      </w:r>
    </w:p>
    <w:tbl>
      <w:tblPr>
        <w:tblW w:w="10667" w:type="dxa"/>
        <w:tblInd w:w="-54" w:type="dxa"/>
        <w:tblCellMar>
          <w:top w:w="3" w:type="dxa"/>
          <w:left w:w="0" w:type="dxa"/>
          <w:bottom w:w="4" w:type="dxa"/>
          <w:right w:w="115" w:type="dxa"/>
        </w:tblCellMar>
        <w:tblLook w:val="00A0" w:firstRow="1" w:lastRow="0" w:firstColumn="1" w:lastColumn="0" w:noHBand="0" w:noVBand="0"/>
      </w:tblPr>
      <w:tblGrid>
        <w:gridCol w:w="4794"/>
        <w:gridCol w:w="5873"/>
      </w:tblGrid>
      <w:tr w:rsidR="001607B4" w14:paraId="4365C74F" w14:textId="77777777">
        <w:trPr>
          <w:trHeight w:val="328"/>
        </w:trPr>
        <w:tc>
          <w:tcPr>
            <w:tcW w:w="4794" w:type="dxa"/>
            <w:tcBorders>
              <w:top w:val="single" w:sz="2" w:space="0" w:color="000000"/>
              <w:left w:val="single" w:sz="2" w:space="0" w:color="000000"/>
              <w:bottom w:val="single" w:sz="2" w:space="0" w:color="000000"/>
              <w:right w:val="nil"/>
            </w:tcBorders>
          </w:tcPr>
          <w:p w14:paraId="0090B1A1" w14:textId="77777777" w:rsidR="001607B4" w:rsidRDefault="001607B4" w:rsidP="00C67B3F">
            <w:pPr>
              <w:tabs>
                <w:tab w:val="center" w:pos="2633"/>
                <w:tab w:val="center" w:pos="3353"/>
                <w:tab w:val="center" w:pos="4073"/>
              </w:tabs>
              <w:spacing w:after="0" w:line="240" w:lineRule="auto"/>
            </w:pPr>
            <w:r w:rsidRPr="00C67B3F">
              <w:rPr>
                <w:rFonts w:ascii="Arial" w:hAnsi="Arial" w:cs="Arial"/>
                <w:b/>
                <w:sz w:val="24"/>
              </w:rPr>
              <w:t xml:space="preserve">CLASS     </w:t>
            </w:r>
            <w:proofErr w:type="gramStart"/>
            <w:r w:rsidRPr="00C67B3F">
              <w:rPr>
                <w:rFonts w:ascii="Arial" w:hAnsi="Arial" w:cs="Arial"/>
                <w:b/>
                <w:sz w:val="24"/>
              </w:rPr>
              <w:t xml:space="preserve">260  </w:t>
            </w:r>
            <w:r w:rsidRPr="00C67B3F">
              <w:rPr>
                <w:rFonts w:ascii="Arial" w:hAnsi="Arial" w:cs="Arial"/>
                <w:b/>
                <w:sz w:val="24"/>
              </w:rPr>
              <w:tab/>
            </w:r>
            <w:proofErr w:type="gramEnd"/>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b/>
                <w:sz w:val="24"/>
              </w:rPr>
              <w:tab/>
              <w:t xml:space="preserve"> </w:t>
            </w:r>
          </w:p>
        </w:tc>
        <w:tc>
          <w:tcPr>
            <w:tcW w:w="5874" w:type="dxa"/>
            <w:tcBorders>
              <w:top w:val="single" w:sz="2" w:space="0" w:color="000000"/>
              <w:left w:val="nil"/>
              <w:bottom w:val="single" w:sz="2" w:space="0" w:color="000000"/>
              <w:right w:val="single" w:sz="2" w:space="0" w:color="000000"/>
            </w:tcBorders>
          </w:tcPr>
          <w:p w14:paraId="49FB2922" w14:textId="77777777" w:rsidR="001607B4" w:rsidRDefault="001607B4" w:rsidP="00C67B3F">
            <w:pPr>
              <w:spacing w:after="0" w:line="240" w:lineRule="auto"/>
            </w:pPr>
            <w:r w:rsidRPr="00C67B3F">
              <w:rPr>
                <w:rFonts w:ascii="Arial" w:hAnsi="Arial" w:cs="Arial"/>
                <w:b/>
                <w:sz w:val="24"/>
              </w:rPr>
              <w:t xml:space="preserve">BASKETRY </w:t>
            </w:r>
          </w:p>
        </w:tc>
      </w:tr>
      <w:tr w:rsidR="001607B4" w14:paraId="32174980" w14:textId="77777777">
        <w:trPr>
          <w:trHeight w:val="555"/>
        </w:trPr>
        <w:tc>
          <w:tcPr>
            <w:tcW w:w="4794" w:type="dxa"/>
            <w:tcBorders>
              <w:top w:val="single" w:sz="2" w:space="0" w:color="000000"/>
              <w:left w:val="nil"/>
              <w:bottom w:val="nil"/>
              <w:right w:val="nil"/>
            </w:tcBorders>
          </w:tcPr>
          <w:p w14:paraId="329BEB5B" w14:textId="77777777" w:rsidR="001607B4" w:rsidRDefault="001607B4" w:rsidP="00C67B3F">
            <w:pPr>
              <w:spacing w:after="0" w:line="240" w:lineRule="auto"/>
              <w:ind w:left="112"/>
            </w:pPr>
            <w:r w:rsidRPr="00C67B3F">
              <w:rPr>
                <w:rFonts w:ascii="Arial" w:hAnsi="Arial" w:cs="Arial"/>
                <w:b/>
                <w:sz w:val="24"/>
              </w:rPr>
              <w:t xml:space="preserve">     Lot: </w:t>
            </w:r>
          </w:p>
          <w:p w14:paraId="22A0CABE" w14:textId="77777777" w:rsidR="001607B4" w:rsidRDefault="001607B4" w:rsidP="00C67B3F">
            <w:pPr>
              <w:tabs>
                <w:tab w:val="center" w:pos="1004"/>
                <w:tab w:val="center" w:pos="1913"/>
                <w:tab w:val="center" w:pos="2633"/>
                <w:tab w:val="center" w:pos="3353"/>
                <w:tab w:val="center" w:pos="4073"/>
              </w:tabs>
              <w:spacing w:after="0" w:line="240" w:lineRule="auto"/>
            </w:pPr>
            <w:r>
              <w:tab/>
            </w:r>
            <w:r w:rsidRPr="00C67B3F">
              <w:rPr>
                <w:rFonts w:ascii="Arial" w:hAnsi="Arial" w:cs="Arial"/>
                <w:sz w:val="24"/>
              </w:rPr>
              <w:t xml:space="preserve">1.  Plaited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5874" w:type="dxa"/>
            <w:tcBorders>
              <w:top w:val="single" w:sz="2" w:space="0" w:color="000000"/>
              <w:left w:val="nil"/>
              <w:bottom w:val="nil"/>
              <w:right w:val="nil"/>
            </w:tcBorders>
            <w:vAlign w:val="bottom"/>
          </w:tcPr>
          <w:p w14:paraId="0D8E95D8" w14:textId="77777777" w:rsidR="001607B4" w:rsidRDefault="001607B4" w:rsidP="00C67B3F">
            <w:pPr>
              <w:tabs>
                <w:tab w:val="center" w:pos="2881"/>
                <w:tab w:val="center" w:pos="3601"/>
              </w:tabs>
              <w:spacing w:after="0" w:line="240" w:lineRule="auto"/>
            </w:pPr>
            <w:r w:rsidRPr="00C67B3F">
              <w:rPr>
                <w:rFonts w:ascii="Arial" w:hAnsi="Arial" w:cs="Arial"/>
                <w:sz w:val="24"/>
              </w:rPr>
              <w:t xml:space="preserve">5.  Original </w:t>
            </w:r>
            <w:proofErr w:type="gramStart"/>
            <w:r w:rsidRPr="00C67B3F">
              <w:rPr>
                <w:rFonts w:ascii="Arial" w:hAnsi="Arial" w:cs="Arial"/>
                <w:sz w:val="24"/>
              </w:rPr>
              <w:t xml:space="preserve">Design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p>
        </w:tc>
      </w:tr>
      <w:tr w:rsidR="001607B4" w14:paraId="269E975C" w14:textId="77777777">
        <w:trPr>
          <w:trHeight w:val="276"/>
        </w:trPr>
        <w:tc>
          <w:tcPr>
            <w:tcW w:w="4794" w:type="dxa"/>
            <w:tcBorders>
              <w:top w:val="nil"/>
              <w:left w:val="nil"/>
              <w:bottom w:val="nil"/>
              <w:right w:val="nil"/>
            </w:tcBorders>
          </w:tcPr>
          <w:p w14:paraId="426B78A9" w14:textId="77777777" w:rsidR="001607B4" w:rsidRDefault="001607B4" w:rsidP="00C67B3F">
            <w:pPr>
              <w:tabs>
                <w:tab w:val="center" w:pos="1006"/>
                <w:tab w:val="center" w:pos="1913"/>
                <w:tab w:val="center" w:pos="2633"/>
                <w:tab w:val="center" w:pos="3353"/>
                <w:tab w:val="center" w:pos="4073"/>
              </w:tabs>
              <w:spacing w:after="0" w:line="240" w:lineRule="auto"/>
            </w:pPr>
            <w:r>
              <w:tab/>
            </w:r>
            <w:r w:rsidRPr="00C67B3F">
              <w:rPr>
                <w:rFonts w:ascii="Arial" w:hAnsi="Arial" w:cs="Arial"/>
                <w:sz w:val="24"/>
              </w:rPr>
              <w:t>2.</w:t>
            </w:r>
            <w:r w:rsidRPr="00C67B3F">
              <w:rPr>
                <w:rFonts w:ascii="Arial" w:hAnsi="Arial" w:cs="Arial"/>
                <w:b/>
                <w:sz w:val="24"/>
              </w:rPr>
              <w:t xml:space="preserve">  </w:t>
            </w:r>
            <w:r w:rsidRPr="00C67B3F">
              <w:rPr>
                <w:rFonts w:ascii="Arial" w:hAnsi="Arial" w:cs="Arial"/>
                <w:sz w:val="24"/>
              </w:rPr>
              <w:t>Wicker</w:t>
            </w:r>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b/>
                <w:sz w:val="24"/>
              </w:rPr>
              <w:tab/>
              <w:t xml:space="preserve"> </w:t>
            </w:r>
            <w:r w:rsidRPr="00C67B3F">
              <w:rPr>
                <w:rFonts w:ascii="Arial" w:hAnsi="Arial" w:cs="Arial"/>
                <w:b/>
                <w:sz w:val="24"/>
              </w:rPr>
              <w:tab/>
              <w:t xml:space="preserve"> </w:t>
            </w:r>
            <w:r w:rsidRPr="00C67B3F">
              <w:rPr>
                <w:rFonts w:ascii="Arial" w:hAnsi="Arial" w:cs="Arial"/>
                <w:b/>
                <w:sz w:val="24"/>
              </w:rPr>
              <w:tab/>
            </w:r>
            <w:r w:rsidRPr="00C67B3F">
              <w:rPr>
                <w:rFonts w:ascii="Arial" w:hAnsi="Arial" w:cs="Arial"/>
                <w:sz w:val="24"/>
              </w:rPr>
              <w:t xml:space="preserve">  </w:t>
            </w:r>
          </w:p>
        </w:tc>
        <w:tc>
          <w:tcPr>
            <w:tcW w:w="5874" w:type="dxa"/>
            <w:tcBorders>
              <w:top w:val="nil"/>
              <w:left w:val="nil"/>
              <w:bottom w:val="nil"/>
              <w:right w:val="nil"/>
            </w:tcBorders>
          </w:tcPr>
          <w:p w14:paraId="3000B7F9" w14:textId="77777777" w:rsidR="001607B4" w:rsidRDefault="001607B4" w:rsidP="00C67B3F">
            <w:pPr>
              <w:tabs>
                <w:tab w:val="center" w:pos="2881"/>
              </w:tabs>
              <w:spacing w:after="0" w:line="240" w:lineRule="auto"/>
            </w:pPr>
            <w:r w:rsidRPr="00C67B3F">
              <w:rPr>
                <w:rFonts w:ascii="Arial" w:hAnsi="Arial" w:cs="Arial"/>
                <w:sz w:val="24"/>
              </w:rPr>
              <w:t xml:space="preserve">6.  Theme-based item </w:t>
            </w:r>
            <w:r w:rsidRPr="00C67B3F">
              <w:rPr>
                <w:rFonts w:ascii="Arial" w:hAnsi="Arial" w:cs="Arial"/>
                <w:sz w:val="24"/>
              </w:rPr>
              <w:tab/>
              <w:t xml:space="preserve"> </w:t>
            </w:r>
          </w:p>
        </w:tc>
      </w:tr>
      <w:tr w:rsidR="001607B4" w14:paraId="1BC3E1C5" w14:textId="77777777">
        <w:trPr>
          <w:trHeight w:val="1109"/>
        </w:trPr>
        <w:tc>
          <w:tcPr>
            <w:tcW w:w="4794" w:type="dxa"/>
            <w:tcBorders>
              <w:top w:val="nil"/>
              <w:left w:val="nil"/>
              <w:bottom w:val="single" w:sz="2" w:space="0" w:color="000000"/>
              <w:right w:val="nil"/>
            </w:tcBorders>
          </w:tcPr>
          <w:p w14:paraId="2D217E56" w14:textId="77777777" w:rsidR="001607B4" w:rsidRDefault="001607B4" w:rsidP="00C67B3F">
            <w:pPr>
              <w:numPr>
                <w:ilvl w:val="0"/>
                <w:numId w:val="23"/>
              </w:numPr>
              <w:spacing w:after="0" w:line="240" w:lineRule="auto"/>
              <w:ind w:hanging="335"/>
            </w:pPr>
            <w:r w:rsidRPr="00C67B3F">
              <w:rPr>
                <w:rFonts w:ascii="Arial" w:hAnsi="Arial" w:cs="Arial"/>
                <w:sz w:val="24"/>
              </w:rPr>
              <w:t xml:space="preserve">Rib  </w:t>
            </w:r>
            <w:r w:rsidRPr="00C67B3F">
              <w:rPr>
                <w:rFonts w:ascii="Arial" w:hAnsi="Arial" w:cs="Arial"/>
                <w:sz w:val="24"/>
              </w:rPr>
              <w:tab/>
              <w:t xml:space="preserve"> </w:t>
            </w:r>
            <w:r w:rsidRPr="00C67B3F">
              <w:rPr>
                <w:rFonts w:ascii="Arial" w:hAnsi="Arial" w:cs="Arial"/>
                <w:sz w:val="24"/>
              </w:rPr>
              <w:tab/>
            </w:r>
          </w:p>
          <w:p w14:paraId="78F881E1" w14:textId="77777777" w:rsidR="001607B4" w:rsidRDefault="008201B8" w:rsidP="008201B8">
            <w:pPr>
              <w:numPr>
                <w:ilvl w:val="0"/>
                <w:numId w:val="23"/>
              </w:numPr>
              <w:spacing w:after="0" w:line="240" w:lineRule="auto"/>
              <w:ind w:hanging="335"/>
            </w:pPr>
            <w:r>
              <w:rPr>
                <w:rFonts w:ascii="Arial" w:hAnsi="Arial" w:cs="Arial"/>
                <w:sz w:val="24"/>
              </w:rPr>
              <w:t xml:space="preserve">Multiple Styles                             </w:t>
            </w:r>
            <w:r w:rsidR="001607B4" w:rsidRPr="00C67B3F">
              <w:rPr>
                <w:rFonts w:ascii="Arial" w:hAnsi="Arial" w:cs="Arial"/>
                <w:sz w:val="24"/>
              </w:rPr>
              <w:t xml:space="preserve">      </w:t>
            </w:r>
            <w:r>
              <w:rPr>
                <w:rFonts w:ascii="Arial" w:hAnsi="Arial" w:cs="Arial"/>
                <w:sz w:val="24"/>
              </w:rPr>
              <w:t xml:space="preserve">                                          </w:t>
            </w:r>
            <w:r w:rsidR="001607B4" w:rsidRPr="00C67B3F">
              <w:rPr>
                <w:rFonts w:ascii="Arial" w:hAnsi="Arial" w:cs="Arial"/>
                <w:sz w:val="24"/>
              </w:rPr>
              <w:t xml:space="preserve">                  </w:t>
            </w:r>
            <w:r w:rsidR="001607B4" w:rsidRPr="00C67B3F">
              <w:rPr>
                <w:rFonts w:ascii="Arial" w:hAnsi="Arial" w:cs="Arial"/>
                <w:noProof/>
                <w:sz w:val="24"/>
              </w:rPr>
              <w:t xml:space="preserve">   </w:t>
            </w:r>
            <w:r w:rsidR="001607B4" w:rsidRPr="00C67B3F">
              <w:rPr>
                <w:rFonts w:ascii="Arial" w:hAnsi="Arial" w:cs="Arial"/>
                <w:sz w:val="24"/>
              </w:rPr>
              <w:t xml:space="preserve">                                                                                             </w:t>
            </w:r>
            <w:r w:rsidR="001607B4" w:rsidRPr="00C67B3F">
              <w:rPr>
                <w:rFonts w:ascii="Arial" w:hAnsi="Arial" w:cs="Arial"/>
                <w:noProof/>
                <w:sz w:val="24"/>
              </w:rPr>
              <w:t xml:space="preserve">   </w:t>
            </w:r>
          </w:p>
        </w:tc>
        <w:tc>
          <w:tcPr>
            <w:tcW w:w="5874" w:type="dxa"/>
            <w:tcBorders>
              <w:top w:val="nil"/>
              <w:left w:val="nil"/>
              <w:bottom w:val="single" w:sz="2" w:space="0" w:color="000000"/>
              <w:right w:val="nil"/>
            </w:tcBorders>
          </w:tcPr>
          <w:p w14:paraId="709B905E" w14:textId="77777777" w:rsidR="008201B8" w:rsidRDefault="008201B8" w:rsidP="008201B8">
            <w:pPr>
              <w:spacing w:after="0" w:line="240" w:lineRule="auto"/>
              <w:rPr>
                <w:rFonts w:ascii="Arial" w:hAnsi="Arial" w:cs="Arial"/>
                <w:sz w:val="24"/>
              </w:rPr>
            </w:pPr>
            <w:r>
              <w:rPr>
                <w:rFonts w:ascii="Arial" w:hAnsi="Arial" w:cs="Arial"/>
                <w:sz w:val="24"/>
              </w:rPr>
              <w:t>7.</w:t>
            </w:r>
            <w:r w:rsidR="001607B4" w:rsidRPr="00C67B3F">
              <w:rPr>
                <w:rFonts w:ascii="Arial" w:hAnsi="Arial" w:cs="Arial"/>
                <w:sz w:val="24"/>
              </w:rPr>
              <w:t xml:space="preserve">Article Not Listed    </w:t>
            </w:r>
          </w:p>
          <w:p w14:paraId="1AFE5B44" w14:textId="77777777" w:rsidR="008201B8" w:rsidRDefault="008201B8" w:rsidP="008201B8">
            <w:pPr>
              <w:spacing w:after="0" w:line="240" w:lineRule="auto"/>
              <w:rPr>
                <w:rFonts w:ascii="Arial" w:hAnsi="Arial" w:cs="Arial"/>
                <w:sz w:val="24"/>
              </w:rPr>
            </w:pPr>
          </w:p>
          <w:p w14:paraId="2AFFEF95" w14:textId="77777777" w:rsidR="008201B8" w:rsidRDefault="008201B8" w:rsidP="008201B8">
            <w:pPr>
              <w:spacing w:after="0" w:line="240" w:lineRule="auto"/>
              <w:rPr>
                <w:rFonts w:ascii="Arial" w:hAnsi="Arial" w:cs="Arial"/>
                <w:sz w:val="24"/>
              </w:rPr>
            </w:pPr>
          </w:p>
          <w:p w14:paraId="37970397" w14:textId="77777777" w:rsidR="008201B8" w:rsidRDefault="008201B8" w:rsidP="008201B8">
            <w:pPr>
              <w:spacing w:after="0" w:line="240" w:lineRule="auto"/>
              <w:rPr>
                <w:rFonts w:ascii="Arial" w:hAnsi="Arial" w:cs="Arial"/>
                <w:sz w:val="24"/>
              </w:rPr>
            </w:pPr>
          </w:p>
          <w:p w14:paraId="3771973D" w14:textId="77777777" w:rsidR="001607B4" w:rsidRDefault="001607B4" w:rsidP="008201B8">
            <w:pPr>
              <w:spacing w:after="0" w:line="240" w:lineRule="auto"/>
            </w:pPr>
            <w:r w:rsidRPr="00C67B3F">
              <w:rPr>
                <w:rFonts w:ascii="Arial" w:hAnsi="Arial" w:cs="Arial"/>
                <w:sz w:val="24"/>
              </w:rPr>
              <w:t xml:space="preserve">                                                                       </w:t>
            </w:r>
          </w:p>
        </w:tc>
      </w:tr>
      <w:tr w:rsidR="001607B4" w14:paraId="3F692053" w14:textId="77777777">
        <w:trPr>
          <w:trHeight w:val="328"/>
        </w:trPr>
        <w:tc>
          <w:tcPr>
            <w:tcW w:w="4794" w:type="dxa"/>
            <w:tcBorders>
              <w:top w:val="single" w:sz="2" w:space="0" w:color="000000"/>
              <w:left w:val="single" w:sz="2" w:space="0" w:color="000000"/>
              <w:bottom w:val="single" w:sz="2" w:space="0" w:color="000000"/>
              <w:right w:val="nil"/>
            </w:tcBorders>
          </w:tcPr>
          <w:p w14:paraId="44B8F78A" w14:textId="77777777" w:rsidR="001607B4" w:rsidRDefault="001607B4" w:rsidP="00C67B3F">
            <w:pPr>
              <w:spacing w:after="0" w:line="240" w:lineRule="auto"/>
              <w:ind w:left="112"/>
            </w:pPr>
            <w:r w:rsidRPr="00C67B3F">
              <w:rPr>
                <w:rFonts w:ascii="Arial" w:hAnsi="Arial" w:cs="Arial"/>
                <w:b/>
                <w:sz w:val="24"/>
              </w:rPr>
              <w:t xml:space="preserve">CLASS     270                                     </w:t>
            </w:r>
          </w:p>
        </w:tc>
        <w:tc>
          <w:tcPr>
            <w:tcW w:w="5874" w:type="dxa"/>
            <w:tcBorders>
              <w:top w:val="single" w:sz="2" w:space="0" w:color="000000"/>
              <w:left w:val="nil"/>
              <w:bottom w:val="single" w:sz="2" w:space="0" w:color="000000"/>
              <w:right w:val="single" w:sz="2" w:space="0" w:color="000000"/>
            </w:tcBorders>
          </w:tcPr>
          <w:p w14:paraId="06FD5316" w14:textId="77777777" w:rsidR="001607B4" w:rsidRDefault="001607B4" w:rsidP="00C67B3F">
            <w:pPr>
              <w:spacing w:after="0" w:line="240" w:lineRule="auto"/>
            </w:pPr>
            <w:r w:rsidRPr="00C67B3F">
              <w:rPr>
                <w:rFonts w:ascii="Arial" w:hAnsi="Arial" w:cs="Arial"/>
                <w:b/>
                <w:sz w:val="24"/>
              </w:rPr>
              <w:t xml:space="preserve"> RUG HOOKING </w:t>
            </w:r>
          </w:p>
        </w:tc>
      </w:tr>
    </w:tbl>
    <w:p w14:paraId="3F09E5DF" w14:textId="77777777" w:rsidR="001607B4" w:rsidRDefault="001607B4">
      <w:pPr>
        <w:spacing w:after="10" w:line="249" w:lineRule="auto"/>
        <w:ind w:left="356" w:hanging="10"/>
      </w:pPr>
      <w:r>
        <w:rPr>
          <w:rFonts w:ascii="Arial" w:hAnsi="Arial" w:cs="Arial"/>
          <w:b/>
          <w:sz w:val="24"/>
        </w:rPr>
        <w:t xml:space="preserve">     Lot: </w:t>
      </w:r>
    </w:p>
    <w:tbl>
      <w:tblPr>
        <w:tblW w:w="7805" w:type="dxa"/>
        <w:tblCellMar>
          <w:left w:w="0" w:type="dxa"/>
          <w:right w:w="0" w:type="dxa"/>
        </w:tblCellMar>
        <w:tblLook w:val="00A0" w:firstRow="1" w:lastRow="0" w:firstColumn="1" w:lastColumn="0" w:noHBand="0" w:noVBand="0"/>
      </w:tblPr>
      <w:tblGrid>
        <w:gridCol w:w="5401"/>
        <w:gridCol w:w="2404"/>
      </w:tblGrid>
      <w:tr w:rsidR="001607B4" w14:paraId="5F22028F" w14:textId="77777777">
        <w:trPr>
          <w:trHeight w:val="272"/>
        </w:trPr>
        <w:tc>
          <w:tcPr>
            <w:tcW w:w="5402" w:type="dxa"/>
            <w:tcBorders>
              <w:top w:val="nil"/>
              <w:left w:val="nil"/>
              <w:bottom w:val="nil"/>
              <w:right w:val="nil"/>
            </w:tcBorders>
          </w:tcPr>
          <w:p w14:paraId="79C46E0E" w14:textId="77777777" w:rsidR="001607B4" w:rsidRDefault="001607B4" w:rsidP="00C67B3F">
            <w:pPr>
              <w:tabs>
                <w:tab w:val="center" w:pos="2381"/>
                <w:tab w:val="center" w:pos="4682"/>
              </w:tabs>
              <w:spacing w:after="0" w:line="240" w:lineRule="auto"/>
            </w:pPr>
            <w:r w:rsidRPr="00C67B3F">
              <w:rPr>
                <w:rFonts w:ascii="Arial" w:hAnsi="Arial" w:cs="Arial"/>
                <w:b/>
                <w:sz w:val="24"/>
              </w:rPr>
              <w:t xml:space="preserve"> </w:t>
            </w:r>
            <w:r w:rsidRPr="00C67B3F">
              <w:rPr>
                <w:rFonts w:ascii="Arial" w:hAnsi="Arial" w:cs="Arial"/>
                <w:b/>
                <w:sz w:val="24"/>
              </w:rPr>
              <w:tab/>
            </w:r>
            <w:r w:rsidRPr="00C67B3F">
              <w:rPr>
                <w:rFonts w:ascii="Arial" w:hAnsi="Arial" w:cs="Arial"/>
                <w:sz w:val="24"/>
              </w:rPr>
              <w:t xml:space="preserve">     1.  Traditionally Hooked – Primitive </w:t>
            </w:r>
            <w:r w:rsidRPr="00C67B3F">
              <w:rPr>
                <w:rFonts w:ascii="Arial" w:hAnsi="Arial" w:cs="Arial"/>
                <w:sz w:val="24"/>
              </w:rPr>
              <w:tab/>
              <w:t xml:space="preserve"> </w:t>
            </w:r>
          </w:p>
        </w:tc>
        <w:tc>
          <w:tcPr>
            <w:tcW w:w="2404" w:type="dxa"/>
            <w:tcBorders>
              <w:top w:val="nil"/>
              <w:left w:val="nil"/>
              <w:bottom w:val="nil"/>
              <w:right w:val="nil"/>
            </w:tcBorders>
          </w:tcPr>
          <w:p w14:paraId="7FBF0B50" w14:textId="77777777" w:rsidR="001607B4" w:rsidRDefault="001607B4" w:rsidP="00C67B3F">
            <w:pPr>
              <w:spacing w:after="0" w:line="240" w:lineRule="auto"/>
            </w:pPr>
            <w:r w:rsidRPr="00C67B3F">
              <w:rPr>
                <w:rFonts w:ascii="Arial" w:hAnsi="Arial" w:cs="Arial"/>
                <w:sz w:val="24"/>
              </w:rPr>
              <w:t xml:space="preserve">6.  Braided </w:t>
            </w:r>
          </w:p>
        </w:tc>
      </w:tr>
      <w:tr w:rsidR="001607B4" w14:paraId="5E4903DA" w14:textId="77777777">
        <w:trPr>
          <w:trHeight w:val="276"/>
        </w:trPr>
        <w:tc>
          <w:tcPr>
            <w:tcW w:w="5402" w:type="dxa"/>
            <w:tcBorders>
              <w:top w:val="nil"/>
              <w:left w:val="nil"/>
              <w:bottom w:val="nil"/>
              <w:right w:val="nil"/>
            </w:tcBorders>
          </w:tcPr>
          <w:p w14:paraId="36C90396" w14:textId="77777777" w:rsidR="001607B4" w:rsidRDefault="001607B4" w:rsidP="00C67B3F">
            <w:pPr>
              <w:tabs>
                <w:tab w:val="center" w:pos="2388"/>
              </w:tabs>
              <w:spacing w:after="0" w:line="240" w:lineRule="auto"/>
            </w:pPr>
            <w:r w:rsidRPr="00C67B3F">
              <w:rPr>
                <w:rFonts w:ascii="Arial" w:hAnsi="Arial" w:cs="Arial"/>
                <w:sz w:val="24"/>
              </w:rPr>
              <w:t xml:space="preserve"> </w:t>
            </w:r>
            <w:r w:rsidRPr="00C67B3F">
              <w:rPr>
                <w:rFonts w:ascii="Arial" w:hAnsi="Arial" w:cs="Arial"/>
                <w:sz w:val="24"/>
              </w:rPr>
              <w:tab/>
              <w:t xml:space="preserve">     2.  Traditionally Hooked – Tapestry  </w:t>
            </w:r>
          </w:p>
        </w:tc>
        <w:tc>
          <w:tcPr>
            <w:tcW w:w="2404" w:type="dxa"/>
            <w:tcBorders>
              <w:top w:val="nil"/>
              <w:left w:val="nil"/>
              <w:bottom w:val="nil"/>
              <w:right w:val="nil"/>
            </w:tcBorders>
          </w:tcPr>
          <w:p w14:paraId="589B70F3" w14:textId="77777777" w:rsidR="001607B4" w:rsidRDefault="001607B4" w:rsidP="00C67B3F">
            <w:pPr>
              <w:spacing w:after="0" w:line="240" w:lineRule="auto"/>
            </w:pPr>
            <w:r w:rsidRPr="00C67B3F">
              <w:rPr>
                <w:rFonts w:ascii="Arial" w:hAnsi="Arial" w:cs="Arial"/>
                <w:sz w:val="24"/>
              </w:rPr>
              <w:t xml:space="preserve">7.  Latch Hook </w:t>
            </w:r>
          </w:p>
        </w:tc>
      </w:tr>
      <w:tr w:rsidR="001607B4" w14:paraId="7DA53AC3" w14:textId="77777777">
        <w:trPr>
          <w:trHeight w:val="276"/>
        </w:trPr>
        <w:tc>
          <w:tcPr>
            <w:tcW w:w="5402" w:type="dxa"/>
            <w:tcBorders>
              <w:top w:val="nil"/>
              <w:left w:val="nil"/>
              <w:bottom w:val="nil"/>
              <w:right w:val="nil"/>
            </w:tcBorders>
          </w:tcPr>
          <w:p w14:paraId="3225996A" w14:textId="77777777" w:rsidR="001607B4" w:rsidRDefault="001607B4" w:rsidP="00C67B3F">
            <w:pPr>
              <w:tabs>
                <w:tab w:val="center" w:pos="2648"/>
              </w:tabs>
              <w:spacing w:after="0" w:line="240" w:lineRule="auto"/>
            </w:pPr>
            <w:r w:rsidRPr="00C67B3F">
              <w:rPr>
                <w:rFonts w:ascii="Arial" w:hAnsi="Arial" w:cs="Arial"/>
                <w:sz w:val="24"/>
              </w:rPr>
              <w:t xml:space="preserve"> </w:t>
            </w:r>
            <w:r w:rsidRPr="00C67B3F">
              <w:rPr>
                <w:rFonts w:ascii="Arial" w:hAnsi="Arial" w:cs="Arial"/>
                <w:sz w:val="24"/>
              </w:rPr>
              <w:tab/>
              <w:t xml:space="preserve">     3.  Novelty Items – Traditionally Hooked </w:t>
            </w:r>
          </w:p>
        </w:tc>
        <w:tc>
          <w:tcPr>
            <w:tcW w:w="2404" w:type="dxa"/>
            <w:tcBorders>
              <w:top w:val="nil"/>
              <w:left w:val="nil"/>
              <w:bottom w:val="nil"/>
              <w:right w:val="nil"/>
            </w:tcBorders>
          </w:tcPr>
          <w:p w14:paraId="677B3B77" w14:textId="77777777" w:rsidR="001607B4" w:rsidRDefault="001607B4" w:rsidP="00C67B3F">
            <w:pPr>
              <w:spacing w:after="0" w:line="240" w:lineRule="auto"/>
            </w:pPr>
            <w:r w:rsidRPr="00C67B3F">
              <w:rPr>
                <w:rFonts w:ascii="Arial" w:hAnsi="Arial" w:cs="Arial"/>
                <w:sz w:val="24"/>
              </w:rPr>
              <w:t xml:space="preserve">8.  Kit </w:t>
            </w:r>
          </w:p>
        </w:tc>
      </w:tr>
      <w:tr w:rsidR="001607B4" w14:paraId="59E9BF7B" w14:textId="77777777">
        <w:trPr>
          <w:trHeight w:val="276"/>
        </w:trPr>
        <w:tc>
          <w:tcPr>
            <w:tcW w:w="5402" w:type="dxa"/>
            <w:tcBorders>
              <w:top w:val="nil"/>
              <w:left w:val="nil"/>
              <w:bottom w:val="nil"/>
              <w:right w:val="nil"/>
            </w:tcBorders>
          </w:tcPr>
          <w:p w14:paraId="46CC58AE" w14:textId="77777777" w:rsidR="001607B4" w:rsidRDefault="001607B4" w:rsidP="00C67B3F">
            <w:pPr>
              <w:tabs>
                <w:tab w:val="center" w:pos="1345"/>
                <w:tab w:val="center" w:pos="3241"/>
                <w:tab w:val="center" w:pos="3961"/>
                <w:tab w:val="center" w:pos="4682"/>
              </w:tabs>
              <w:spacing w:after="0" w:line="240" w:lineRule="auto"/>
            </w:pPr>
            <w:r w:rsidRPr="00C67B3F">
              <w:rPr>
                <w:rFonts w:ascii="Arial" w:hAnsi="Arial" w:cs="Arial"/>
                <w:sz w:val="24"/>
              </w:rPr>
              <w:t xml:space="preserve"> </w:t>
            </w:r>
            <w:r w:rsidRPr="00C67B3F">
              <w:rPr>
                <w:rFonts w:ascii="Arial" w:hAnsi="Arial" w:cs="Arial"/>
                <w:sz w:val="24"/>
              </w:rPr>
              <w:tab/>
              <w:t xml:space="preserve">     4.  Punch </w:t>
            </w:r>
            <w:proofErr w:type="gramStart"/>
            <w:r w:rsidRPr="00C67B3F">
              <w:rPr>
                <w:rFonts w:ascii="Arial" w:hAnsi="Arial" w:cs="Arial"/>
                <w:sz w:val="24"/>
              </w:rPr>
              <w:t xml:space="preserve">Hook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t xml:space="preserve"> </w:t>
            </w:r>
          </w:p>
        </w:tc>
        <w:tc>
          <w:tcPr>
            <w:tcW w:w="2404" w:type="dxa"/>
            <w:tcBorders>
              <w:top w:val="nil"/>
              <w:left w:val="nil"/>
              <w:bottom w:val="nil"/>
              <w:right w:val="nil"/>
            </w:tcBorders>
          </w:tcPr>
          <w:p w14:paraId="2872DF35" w14:textId="77777777" w:rsidR="001607B4" w:rsidRDefault="001607B4" w:rsidP="00C67B3F">
            <w:pPr>
              <w:spacing w:after="0" w:line="240" w:lineRule="auto"/>
              <w:jc w:val="both"/>
            </w:pPr>
            <w:r w:rsidRPr="00C67B3F">
              <w:rPr>
                <w:rFonts w:ascii="Arial" w:hAnsi="Arial" w:cs="Arial"/>
                <w:sz w:val="24"/>
              </w:rPr>
              <w:t xml:space="preserve">9.  Theme-based item </w:t>
            </w:r>
          </w:p>
        </w:tc>
      </w:tr>
      <w:tr w:rsidR="001607B4" w14:paraId="3B67EAAE" w14:textId="77777777">
        <w:trPr>
          <w:trHeight w:val="272"/>
        </w:trPr>
        <w:tc>
          <w:tcPr>
            <w:tcW w:w="5402" w:type="dxa"/>
            <w:tcBorders>
              <w:top w:val="nil"/>
              <w:left w:val="nil"/>
              <w:bottom w:val="nil"/>
              <w:right w:val="nil"/>
            </w:tcBorders>
          </w:tcPr>
          <w:p w14:paraId="7763B99B" w14:textId="77777777" w:rsidR="001607B4" w:rsidRDefault="001607B4" w:rsidP="00C67B3F">
            <w:pPr>
              <w:tabs>
                <w:tab w:val="center" w:pos="1520"/>
                <w:tab w:val="center" w:pos="3241"/>
                <w:tab w:val="center" w:pos="3961"/>
                <w:tab w:val="center" w:pos="4682"/>
              </w:tabs>
              <w:spacing w:after="0" w:line="240" w:lineRule="auto"/>
            </w:pPr>
            <w:r w:rsidRPr="00C67B3F">
              <w:rPr>
                <w:rFonts w:ascii="Arial" w:hAnsi="Arial" w:cs="Arial"/>
                <w:sz w:val="24"/>
              </w:rPr>
              <w:t xml:space="preserve"> </w:t>
            </w:r>
            <w:r w:rsidRPr="00C67B3F">
              <w:rPr>
                <w:rFonts w:ascii="Arial" w:hAnsi="Arial" w:cs="Arial"/>
                <w:sz w:val="24"/>
              </w:rPr>
              <w:tab/>
              <w:t xml:space="preserve">     5.  Hali-Wool Fiber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2404" w:type="dxa"/>
            <w:tcBorders>
              <w:top w:val="nil"/>
              <w:left w:val="nil"/>
              <w:bottom w:val="nil"/>
              <w:right w:val="nil"/>
            </w:tcBorders>
          </w:tcPr>
          <w:p w14:paraId="47D46D0A" w14:textId="77777777" w:rsidR="001607B4" w:rsidRDefault="001607B4" w:rsidP="00C67B3F">
            <w:pPr>
              <w:spacing w:after="0" w:line="240" w:lineRule="auto"/>
            </w:pPr>
            <w:r w:rsidRPr="00C67B3F">
              <w:rPr>
                <w:rFonts w:ascii="Arial" w:hAnsi="Arial" w:cs="Arial"/>
                <w:sz w:val="24"/>
              </w:rPr>
              <w:t xml:space="preserve">10. Article Not Listed </w:t>
            </w:r>
          </w:p>
        </w:tc>
      </w:tr>
      <w:tr w:rsidR="008201B8" w14:paraId="2508741C" w14:textId="77777777">
        <w:trPr>
          <w:trHeight w:val="272"/>
        </w:trPr>
        <w:tc>
          <w:tcPr>
            <w:tcW w:w="5402" w:type="dxa"/>
            <w:tcBorders>
              <w:top w:val="nil"/>
              <w:left w:val="nil"/>
              <w:bottom w:val="nil"/>
              <w:right w:val="nil"/>
            </w:tcBorders>
          </w:tcPr>
          <w:p w14:paraId="1CA2EB15" w14:textId="77777777" w:rsidR="008201B8" w:rsidRDefault="008201B8" w:rsidP="00C67B3F">
            <w:pPr>
              <w:tabs>
                <w:tab w:val="center" w:pos="1520"/>
                <w:tab w:val="center" w:pos="3241"/>
                <w:tab w:val="center" w:pos="3961"/>
                <w:tab w:val="center" w:pos="4682"/>
              </w:tabs>
              <w:spacing w:after="0" w:line="240" w:lineRule="auto"/>
              <w:rPr>
                <w:rFonts w:ascii="Arial" w:hAnsi="Arial" w:cs="Arial"/>
                <w:sz w:val="24"/>
              </w:rPr>
            </w:pPr>
          </w:p>
          <w:p w14:paraId="31213E40" w14:textId="77777777" w:rsidR="008201B8" w:rsidRPr="00C67B3F" w:rsidRDefault="008201B8" w:rsidP="00C67B3F">
            <w:pPr>
              <w:tabs>
                <w:tab w:val="center" w:pos="1520"/>
                <w:tab w:val="center" w:pos="3241"/>
                <w:tab w:val="center" w:pos="3961"/>
                <w:tab w:val="center" w:pos="4682"/>
              </w:tabs>
              <w:spacing w:after="0" w:line="240" w:lineRule="auto"/>
              <w:rPr>
                <w:rFonts w:ascii="Arial" w:hAnsi="Arial" w:cs="Arial"/>
                <w:sz w:val="24"/>
              </w:rPr>
            </w:pPr>
          </w:p>
        </w:tc>
        <w:tc>
          <w:tcPr>
            <w:tcW w:w="2404" w:type="dxa"/>
            <w:tcBorders>
              <w:top w:val="nil"/>
              <w:left w:val="nil"/>
              <w:bottom w:val="nil"/>
              <w:right w:val="nil"/>
            </w:tcBorders>
          </w:tcPr>
          <w:p w14:paraId="635DEAE0" w14:textId="77777777" w:rsidR="008201B8" w:rsidRPr="00C67B3F" w:rsidRDefault="008201B8" w:rsidP="00C67B3F">
            <w:pPr>
              <w:spacing w:after="0" w:line="240" w:lineRule="auto"/>
              <w:rPr>
                <w:rFonts w:ascii="Arial" w:hAnsi="Arial" w:cs="Arial"/>
                <w:sz w:val="24"/>
              </w:rPr>
            </w:pPr>
          </w:p>
        </w:tc>
      </w:tr>
    </w:tbl>
    <w:p w14:paraId="505B1CC1" w14:textId="77777777" w:rsidR="001607B4" w:rsidRPr="008201B8" w:rsidRDefault="008201B8" w:rsidP="00A824A6">
      <w:pPr>
        <w:spacing w:after="0"/>
        <w:jc w:val="center"/>
      </w:pPr>
      <w:r>
        <w:fldChar w:fldCharType="begin"/>
      </w:r>
      <w:r>
        <w:instrText xml:space="preserve"> INCLUDEPICTURE "http://www.mandalatayde.com/wp-content/uploads/2018/07/latch-hook-rug-patterns-free-beautiful-273-best-rug-hooking-halloween-thanksgiving-fall-images-on-of-latch-hook-rug-patterns-free.jpg" \* MERGEFORMATINET </w:instrText>
      </w:r>
      <w:r>
        <w:fldChar w:fldCharType="separate"/>
      </w:r>
      <w:r w:rsidR="00371684">
        <w:fldChar w:fldCharType="begin"/>
      </w:r>
      <w:r w:rsidR="00371684">
        <w:instrText xml:space="preserve"> INCLUDEPICTURE  "http://www.mandalatayde.com/wp-content/uploads/2018/07/latch-hook-rug-patterns-free-beautiful-273-best-rug-hooking-halloween-thanksgiving-fall-images-on-of-latch-hook-rug-patterns-free.jpg" \* MERGEFORMATINET </w:instrText>
      </w:r>
      <w:r w:rsidR="00371684">
        <w:fldChar w:fldCharType="separate"/>
      </w:r>
      <w:r w:rsidR="0030246E">
        <w:fldChar w:fldCharType="begin"/>
      </w:r>
      <w:r w:rsidR="0030246E">
        <w:instrText xml:space="preserve"> INCLUDEPICTURE  "http://www.mandalatayde.com/wp-content/uploads/2018/07/latch-hook-rug-patterns-free-beautiful-273-best-rug-hooking-halloween-thanksgiving-fall-images-on-of-latch-hook-rug-patterns-free.jpg" \* MERGEFORMATINET </w:instrText>
      </w:r>
      <w:r w:rsidR="0030246E">
        <w:fldChar w:fldCharType="separate"/>
      </w:r>
      <w:r w:rsidR="001D092E">
        <w:fldChar w:fldCharType="begin"/>
      </w:r>
      <w:r w:rsidR="001D092E">
        <w:instrText xml:space="preserve"> INCLUDEPICTURE  "http://www.mandalatayde.com/wp-content/uploads/2018/07/latch-hook-rug-patterns-free-beautiful-273-best-rug-hooking-halloween-thanksgiving-fall-images-on-of-latch-hook-rug-patterns-free.jpg" \* MERGEFORMATINET </w:instrText>
      </w:r>
      <w:r w:rsidR="001D092E">
        <w:fldChar w:fldCharType="separate"/>
      </w:r>
      <w:r w:rsidR="00A3553B">
        <w:fldChar w:fldCharType="begin"/>
      </w:r>
      <w:r w:rsidR="00A3553B">
        <w:instrText xml:space="preserve"> INCLUDEPICTURE  "http://www.mandalatayde.com/wp-content/uploads/2018/07/latch-hook-rug-patterns-free-beautiful-273-best-rug-hooking-halloween-thanksgiving-fall-images-on-of-latch-hook-rug-patterns-free.jpg" \* MERGEFORMATINET </w:instrText>
      </w:r>
      <w:r w:rsidR="00A3553B">
        <w:fldChar w:fldCharType="separate"/>
      </w:r>
      <w:r w:rsidR="0035179E">
        <w:fldChar w:fldCharType="begin"/>
      </w:r>
      <w:r w:rsidR="0035179E">
        <w:instrText xml:space="preserve"> INCLUDEPICTURE  "http://www.mandalatayde.com/wp-content/uploads/2018/07/latch-hook-rug-patterns-free-beautiful-273-best-rug-hooking-halloween-thanksgiving-fall-images-on-of-latch-hook-rug-patterns-free.jpg" \* MERGEFORMATINET </w:instrText>
      </w:r>
      <w:r w:rsidR="0035179E">
        <w:fldChar w:fldCharType="separate"/>
      </w:r>
      <w:r w:rsidR="00E92ABF">
        <w:fldChar w:fldCharType="begin"/>
      </w:r>
      <w:r w:rsidR="00E92ABF">
        <w:instrText xml:space="preserve"> INCLUDEPICTURE  "http://www.mandalatayde.com/wp-content/uploads/2018/07/latch-hook-rug-patterns-free-beautiful-273-best-rug-hooking-halloween-thanksgiving-fall-images-on-of-latch-hook-rug-patterns-free.jpg" \* MERGEFORMATINET </w:instrText>
      </w:r>
      <w:r w:rsidR="00E92ABF">
        <w:fldChar w:fldCharType="separate"/>
      </w:r>
      <w:r w:rsidR="00FC2A27">
        <w:fldChar w:fldCharType="begin"/>
      </w:r>
      <w:r w:rsidR="00FC2A27">
        <w:instrText xml:space="preserve"> INCLUDEPICTURE  "http://www.mandalatayde.com/wp-content/uploads/2018/07/latch-hook-rug-patterns-free-beautiful-273-best-rug-hooking-halloween-thanksgiving-fall-images-on-of-latch-hook-rug-patterns-free.jpg" \* MERGEFORMATINET </w:instrText>
      </w:r>
      <w:r w:rsidR="00FC2A27">
        <w:fldChar w:fldCharType="separate"/>
      </w:r>
      <w:r w:rsidR="00C733F2">
        <w:fldChar w:fldCharType="begin"/>
      </w:r>
      <w:r w:rsidR="00C733F2">
        <w:instrText xml:space="preserve"> INCLUDEPICTURE  "http://www.mandalatayde.com/wp-content/uploads/2018/07/latch-hook-rug-patterns-free-beautiful-273-best-rug-hooking-halloween-thanksgiving-fall-images-on-of-latch-hook-rug-patterns-free.jpg" \* MERGEFORMATINET </w:instrText>
      </w:r>
      <w:r w:rsidR="00C733F2">
        <w:fldChar w:fldCharType="separate"/>
      </w:r>
      <w:r w:rsidR="00335D4A">
        <w:fldChar w:fldCharType="begin"/>
      </w:r>
      <w:r w:rsidR="00335D4A">
        <w:instrText xml:space="preserve"> INCLUDEPICTURE  "http://www.mandalatayde.com/wp-content/uploads/2018/07/latch-hook-rug-patterns-free-beautiful-273-best-rug-hooking-halloween-thanksgiving-fall-images-on-of-latch-hook-rug-patterns-free.jpg" \* MERGEFORMATINET </w:instrText>
      </w:r>
      <w:r w:rsidR="00335D4A">
        <w:fldChar w:fldCharType="separate"/>
      </w:r>
      <w:r w:rsidR="00616115">
        <w:fldChar w:fldCharType="begin"/>
      </w:r>
      <w:r w:rsidR="00616115">
        <w:instrText xml:space="preserve"> </w:instrText>
      </w:r>
      <w:r w:rsidR="00616115">
        <w:instrText>INCLUDEPICTURE  "http://www.mandalatayde.com/wp-content/uploads/2018/07/latch-hook-rug-patterns-free-beautiful-273-</w:instrText>
      </w:r>
      <w:r w:rsidR="00616115">
        <w:instrText>best-rug-hooking-halloween-thanksgiving-fall-images-on-of-latch-hook-rug-patterns-free.jpg" \* MERGEFORMATINET</w:instrText>
      </w:r>
      <w:r w:rsidR="00616115">
        <w:instrText xml:space="preserve"> </w:instrText>
      </w:r>
      <w:r w:rsidR="00616115">
        <w:fldChar w:fldCharType="separate"/>
      </w:r>
      <w:r w:rsidR="009B2A2C">
        <w:pict w14:anchorId="42003501">
          <v:shape id="_x0000_i1027" type="#_x0000_t75" alt="Image result for rug hooking images" style="width:95.45pt;height:132.3pt">
            <v:imagedata r:id="rId18" r:href="rId19"/>
          </v:shape>
        </w:pict>
      </w:r>
      <w:r w:rsidR="00616115">
        <w:fldChar w:fldCharType="end"/>
      </w:r>
      <w:r w:rsidR="00335D4A">
        <w:fldChar w:fldCharType="end"/>
      </w:r>
      <w:r w:rsidR="00C733F2">
        <w:fldChar w:fldCharType="end"/>
      </w:r>
      <w:r w:rsidR="00FC2A27">
        <w:fldChar w:fldCharType="end"/>
      </w:r>
      <w:r w:rsidR="00E92ABF">
        <w:fldChar w:fldCharType="end"/>
      </w:r>
      <w:r w:rsidR="0035179E">
        <w:fldChar w:fldCharType="end"/>
      </w:r>
      <w:r w:rsidR="00A3553B">
        <w:fldChar w:fldCharType="end"/>
      </w:r>
      <w:r w:rsidR="001D092E">
        <w:fldChar w:fldCharType="end"/>
      </w:r>
      <w:r w:rsidR="0030246E">
        <w:fldChar w:fldCharType="end"/>
      </w:r>
      <w:r w:rsidR="00371684">
        <w:fldChar w:fldCharType="end"/>
      </w:r>
      <w:r>
        <w:fldChar w:fldCharType="end"/>
      </w:r>
    </w:p>
    <w:p w14:paraId="526AF5FF" w14:textId="77777777" w:rsidR="001607B4" w:rsidRDefault="001607B4">
      <w:pPr>
        <w:spacing w:after="0"/>
        <w:ind w:left="361"/>
        <w:rPr>
          <w:rFonts w:ascii="Arial" w:hAnsi="Arial" w:cs="Arial"/>
          <w:sz w:val="24"/>
        </w:rPr>
      </w:pPr>
    </w:p>
    <w:p w14:paraId="6C6C2854" w14:textId="77777777" w:rsidR="001607B4" w:rsidRDefault="001607B4">
      <w:pPr>
        <w:spacing w:after="0"/>
        <w:ind w:left="361"/>
        <w:rPr>
          <w:rFonts w:ascii="Arial" w:hAnsi="Arial" w:cs="Arial"/>
          <w:sz w:val="24"/>
        </w:rPr>
      </w:pPr>
    </w:p>
    <w:p w14:paraId="0C53FF8D" w14:textId="77777777" w:rsidR="001607B4" w:rsidRDefault="001607B4">
      <w:pPr>
        <w:spacing w:after="0"/>
        <w:ind w:left="361"/>
      </w:pPr>
    </w:p>
    <w:tbl>
      <w:tblPr>
        <w:tblW w:w="10919" w:type="dxa"/>
        <w:tblInd w:w="-54" w:type="dxa"/>
        <w:tblCellMar>
          <w:top w:w="3" w:type="dxa"/>
          <w:left w:w="0" w:type="dxa"/>
          <w:bottom w:w="4" w:type="dxa"/>
          <w:right w:w="115" w:type="dxa"/>
        </w:tblCellMar>
        <w:tblLook w:val="00A0" w:firstRow="1" w:lastRow="0" w:firstColumn="1" w:lastColumn="0" w:noHBand="0" w:noVBand="0"/>
      </w:tblPr>
      <w:tblGrid>
        <w:gridCol w:w="4794"/>
        <w:gridCol w:w="5873"/>
        <w:gridCol w:w="252"/>
      </w:tblGrid>
      <w:tr w:rsidR="001607B4" w14:paraId="4FBDAABC" w14:textId="77777777">
        <w:trPr>
          <w:trHeight w:val="328"/>
        </w:trPr>
        <w:tc>
          <w:tcPr>
            <w:tcW w:w="4794" w:type="dxa"/>
            <w:tcBorders>
              <w:top w:val="single" w:sz="2" w:space="0" w:color="000000"/>
              <w:left w:val="single" w:sz="2" w:space="0" w:color="000000"/>
              <w:bottom w:val="single" w:sz="2" w:space="0" w:color="000000"/>
              <w:right w:val="nil"/>
            </w:tcBorders>
          </w:tcPr>
          <w:p w14:paraId="0D7F8065" w14:textId="77777777" w:rsidR="001607B4" w:rsidRDefault="001607B4" w:rsidP="00C67B3F">
            <w:pPr>
              <w:tabs>
                <w:tab w:val="center" w:pos="2633"/>
                <w:tab w:val="center" w:pos="3353"/>
                <w:tab w:val="center" w:pos="4073"/>
              </w:tabs>
              <w:spacing w:after="0" w:line="240" w:lineRule="auto"/>
            </w:pPr>
            <w:r w:rsidRPr="00C67B3F">
              <w:rPr>
                <w:rFonts w:ascii="Arial" w:hAnsi="Arial" w:cs="Arial"/>
                <w:b/>
                <w:sz w:val="24"/>
              </w:rPr>
              <w:t xml:space="preserve">CLASS     </w:t>
            </w:r>
            <w:proofErr w:type="gramStart"/>
            <w:r w:rsidRPr="00C67B3F">
              <w:rPr>
                <w:rFonts w:ascii="Arial" w:hAnsi="Arial" w:cs="Arial"/>
                <w:b/>
                <w:sz w:val="24"/>
              </w:rPr>
              <w:t xml:space="preserve">280  </w:t>
            </w:r>
            <w:r w:rsidRPr="00C67B3F">
              <w:rPr>
                <w:rFonts w:ascii="Arial" w:hAnsi="Arial" w:cs="Arial"/>
                <w:b/>
                <w:sz w:val="24"/>
              </w:rPr>
              <w:tab/>
            </w:r>
            <w:proofErr w:type="gramEnd"/>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b/>
                <w:sz w:val="24"/>
              </w:rPr>
              <w:tab/>
              <w:t xml:space="preserve"> </w:t>
            </w:r>
          </w:p>
        </w:tc>
        <w:tc>
          <w:tcPr>
            <w:tcW w:w="5873" w:type="dxa"/>
            <w:gridSpan w:val="2"/>
            <w:tcBorders>
              <w:top w:val="single" w:sz="2" w:space="0" w:color="000000"/>
              <w:left w:val="nil"/>
              <w:bottom w:val="single" w:sz="2" w:space="0" w:color="000000"/>
              <w:right w:val="single" w:sz="2" w:space="0" w:color="000000"/>
            </w:tcBorders>
          </w:tcPr>
          <w:p w14:paraId="6F6D50B2" w14:textId="77777777" w:rsidR="001607B4" w:rsidRDefault="001607B4" w:rsidP="00C67B3F">
            <w:pPr>
              <w:spacing w:after="0" w:line="240" w:lineRule="auto"/>
            </w:pPr>
            <w:r w:rsidRPr="00C67B3F">
              <w:rPr>
                <w:rFonts w:ascii="Arial" w:hAnsi="Arial" w:cs="Arial"/>
                <w:b/>
                <w:sz w:val="24"/>
              </w:rPr>
              <w:t xml:space="preserve">WEAVING </w:t>
            </w:r>
          </w:p>
        </w:tc>
      </w:tr>
      <w:tr w:rsidR="001607B4" w14:paraId="2B398AD9" w14:textId="77777777">
        <w:trPr>
          <w:gridAfter w:val="1"/>
          <w:wAfter w:w="252" w:type="dxa"/>
          <w:trHeight w:val="555"/>
        </w:trPr>
        <w:tc>
          <w:tcPr>
            <w:tcW w:w="4794" w:type="dxa"/>
            <w:tcBorders>
              <w:top w:val="single" w:sz="2" w:space="0" w:color="000000"/>
              <w:left w:val="nil"/>
              <w:bottom w:val="nil"/>
              <w:right w:val="nil"/>
            </w:tcBorders>
          </w:tcPr>
          <w:p w14:paraId="3A4BC1B1" w14:textId="77777777" w:rsidR="001607B4" w:rsidRDefault="001607B4" w:rsidP="00C67B3F">
            <w:pPr>
              <w:spacing w:after="0" w:line="240" w:lineRule="auto"/>
              <w:ind w:left="112"/>
            </w:pPr>
            <w:r w:rsidRPr="00C67B3F">
              <w:rPr>
                <w:rFonts w:ascii="Arial" w:hAnsi="Arial" w:cs="Arial"/>
                <w:b/>
                <w:sz w:val="24"/>
              </w:rPr>
              <w:t xml:space="preserve">     Lot: </w:t>
            </w:r>
          </w:p>
          <w:p w14:paraId="07528383" w14:textId="77777777" w:rsidR="001607B4" w:rsidRDefault="001607B4" w:rsidP="00C67B3F">
            <w:pPr>
              <w:tabs>
                <w:tab w:val="center" w:pos="1489"/>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     1.  Table </w:t>
            </w:r>
            <w:proofErr w:type="gramStart"/>
            <w:r w:rsidRPr="00C67B3F">
              <w:rPr>
                <w:rFonts w:ascii="Arial" w:hAnsi="Arial" w:cs="Arial"/>
                <w:sz w:val="24"/>
              </w:rPr>
              <w:t xml:space="preserve">Linens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p>
        </w:tc>
        <w:tc>
          <w:tcPr>
            <w:tcW w:w="5873" w:type="dxa"/>
            <w:tcBorders>
              <w:top w:val="single" w:sz="2" w:space="0" w:color="000000"/>
              <w:left w:val="nil"/>
              <w:bottom w:val="nil"/>
              <w:right w:val="nil"/>
            </w:tcBorders>
            <w:vAlign w:val="bottom"/>
          </w:tcPr>
          <w:p w14:paraId="038BF4C3" w14:textId="77777777" w:rsidR="001607B4" w:rsidRDefault="001607B4" w:rsidP="00C67B3F">
            <w:pPr>
              <w:tabs>
                <w:tab w:val="center" w:pos="1960"/>
              </w:tabs>
              <w:spacing w:after="0" w:line="240" w:lineRule="auto"/>
            </w:pPr>
            <w:r w:rsidRPr="00C67B3F">
              <w:rPr>
                <w:rFonts w:ascii="Arial" w:hAnsi="Arial" w:cs="Arial"/>
                <w:sz w:val="24"/>
              </w:rPr>
              <w:t xml:space="preserve"> </w:t>
            </w:r>
            <w:r w:rsidRPr="00C67B3F">
              <w:rPr>
                <w:rFonts w:ascii="Arial" w:hAnsi="Arial" w:cs="Arial"/>
                <w:sz w:val="24"/>
              </w:rPr>
              <w:tab/>
              <w:t xml:space="preserve">7.  Sculptured Weaving </w:t>
            </w:r>
          </w:p>
        </w:tc>
      </w:tr>
      <w:tr w:rsidR="001607B4" w14:paraId="750C7661" w14:textId="77777777">
        <w:trPr>
          <w:gridAfter w:val="1"/>
          <w:wAfter w:w="252" w:type="dxa"/>
          <w:trHeight w:val="276"/>
        </w:trPr>
        <w:tc>
          <w:tcPr>
            <w:tcW w:w="4794" w:type="dxa"/>
            <w:tcBorders>
              <w:top w:val="nil"/>
              <w:left w:val="nil"/>
              <w:bottom w:val="nil"/>
              <w:right w:val="nil"/>
            </w:tcBorders>
          </w:tcPr>
          <w:p w14:paraId="59906E8A" w14:textId="77777777" w:rsidR="001607B4" w:rsidRDefault="001607B4" w:rsidP="00C67B3F">
            <w:pPr>
              <w:tabs>
                <w:tab w:val="center" w:pos="1703"/>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     2.  Household Items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nil"/>
              <w:left w:val="nil"/>
              <w:bottom w:val="nil"/>
              <w:right w:val="nil"/>
            </w:tcBorders>
          </w:tcPr>
          <w:p w14:paraId="14ED7775" w14:textId="77777777" w:rsidR="001607B4" w:rsidRDefault="001607B4" w:rsidP="00C67B3F">
            <w:pPr>
              <w:tabs>
                <w:tab w:val="center" w:pos="1398"/>
              </w:tabs>
              <w:spacing w:after="0" w:line="240" w:lineRule="auto"/>
            </w:pPr>
            <w:r w:rsidRPr="00C67B3F">
              <w:rPr>
                <w:rFonts w:ascii="Arial" w:hAnsi="Arial" w:cs="Arial"/>
                <w:sz w:val="24"/>
              </w:rPr>
              <w:t xml:space="preserve"> </w:t>
            </w:r>
            <w:r w:rsidRPr="00C67B3F">
              <w:rPr>
                <w:rFonts w:ascii="Arial" w:hAnsi="Arial" w:cs="Arial"/>
                <w:sz w:val="24"/>
              </w:rPr>
              <w:tab/>
              <w:t xml:space="preserve">8.  Wearable       </w:t>
            </w:r>
            <w:r w:rsidRPr="00C67B3F">
              <w:rPr>
                <w:rFonts w:ascii="Arial" w:hAnsi="Arial" w:cs="Arial"/>
                <w:i/>
                <w:sz w:val="24"/>
              </w:rPr>
              <w:t xml:space="preserve"> </w:t>
            </w:r>
          </w:p>
        </w:tc>
      </w:tr>
      <w:tr w:rsidR="001607B4" w14:paraId="16E3E4B3" w14:textId="77777777">
        <w:trPr>
          <w:gridAfter w:val="1"/>
          <w:wAfter w:w="252" w:type="dxa"/>
          <w:trHeight w:val="276"/>
        </w:trPr>
        <w:tc>
          <w:tcPr>
            <w:tcW w:w="4794" w:type="dxa"/>
            <w:tcBorders>
              <w:top w:val="nil"/>
              <w:left w:val="nil"/>
              <w:bottom w:val="nil"/>
              <w:right w:val="nil"/>
            </w:tcBorders>
          </w:tcPr>
          <w:p w14:paraId="7A264DE3" w14:textId="77777777" w:rsidR="001607B4" w:rsidRDefault="001607B4" w:rsidP="00C67B3F">
            <w:pPr>
              <w:tabs>
                <w:tab w:val="center" w:pos="1026"/>
                <w:tab w:val="center" w:pos="1913"/>
                <w:tab w:val="center" w:pos="2633"/>
                <w:tab w:val="center" w:pos="3353"/>
                <w:tab w:val="center" w:pos="4073"/>
              </w:tabs>
              <w:spacing w:after="0" w:line="240" w:lineRule="auto"/>
            </w:pPr>
            <w:r w:rsidRPr="00C67B3F">
              <w:rPr>
                <w:rFonts w:ascii="Arial" w:hAnsi="Arial" w:cs="Arial"/>
                <w:sz w:val="24"/>
              </w:rPr>
              <w:t xml:space="preserve"> </w:t>
            </w:r>
            <w:r w:rsidRPr="00C67B3F">
              <w:rPr>
                <w:rFonts w:ascii="Arial" w:hAnsi="Arial" w:cs="Arial"/>
                <w:sz w:val="24"/>
              </w:rPr>
              <w:tab/>
              <w:t xml:space="preserve">     3.  Rug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5873" w:type="dxa"/>
            <w:tcBorders>
              <w:top w:val="nil"/>
              <w:left w:val="nil"/>
              <w:bottom w:val="nil"/>
              <w:right w:val="nil"/>
            </w:tcBorders>
          </w:tcPr>
          <w:p w14:paraId="2A86F7F9" w14:textId="77777777" w:rsidR="001607B4" w:rsidRDefault="001607B4" w:rsidP="00C67B3F">
            <w:pPr>
              <w:tabs>
                <w:tab w:val="center" w:pos="1027"/>
              </w:tabs>
              <w:spacing w:after="0" w:line="240" w:lineRule="auto"/>
            </w:pPr>
            <w:r w:rsidRPr="00C67B3F">
              <w:rPr>
                <w:rFonts w:ascii="Arial" w:hAnsi="Arial" w:cs="Arial"/>
                <w:sz w:val="24"/>
              </w:rPr>
              <w:t xml:space="preserve"> </w:t>
            </w:r>
            <w:r w:rsidRPr="00C67B3F">
              <w:rPr>
                <w:rFonts w:ascii="Arial" w:hAnsi="Arial" w:cs="Arial"/>
                <w:sz w:val="24"/>
              </w:rPr>
              <w:tab/>
              <w:t xml:space="preserve">9.  Kit </w:t>
            </w:r>
          </w:p>
        </w:tc>
      </w:tr>
      <w:tr w:rsidR="001607B4" w14:paraId="47059476" w14:textId="77777777">
        <w:trPr>
          <w:gridAfter w:val="1"/>
          <w:wAfter w:w="252" w:type="dxa"/>
          <w:trHeight w:val="276"/>
        </w:trPr>
        <w:tc>
          <w:tcPr>
            <w:tcW w:w="4794" w:type="dxa"/>
            <w:tcBorders>
              <w:top w:val="nil"/>
              <w:left w:val="nil"/>
              <w:bottom w:val="nil"/>
              <w:right w:val="nil"/>
            </w:tcBorders>
          </w:tcPr>
          <w:p w14:paraId="3FC96751" w14:textId="77777777" w:rsidR="001607B4" w:rsidRPr="00C67B3F" w:rsidRDefault="001607B4" w:rsidP="00C67B3F">
            <w:pPr>
              <w:tabs>
                <w:tab w:val="center" w:pos="1820"/>
                <w:tab w:val="center" w:pos="4073"/>
              </w:tabs>
              <w:spacing w:after="0" w:line="240" w:lineRule="auto"/>
              <w:rPr>
                <w:rFonts w:ascii="Arial" w:hAnsi="Arial" w:cs="Arial"/>
                <w:sz w:val="24"/>
              </w:rPr>
            </w:pPr>
            <w:r w:rsidRPr="00C67B3F">
              <w:rPr>
                <w:rFonts w:ascii="Arial" w:hAnsi="Arial" w:cs="Arial"/>
                <w:sz w:val="24"/>
              </w:rPr>
              <w:t xml:space="preserve"> </w:t>
            </w:r>
            <w:r w:rsidRPr="00C67B3F">
              <w:rPr>
                <w:rFonts w:ascii="Arial" w:hAnsi="Arial" w:cs="Arial"/>
                <w:sz w:val="24"/>
              </w:rPr>
              <w:tab/>
              <w:t xml:space="preserve">     4.  Fashion Accessory   </w:t>
            </w:r>
          </w:p>
        </w:tc>
        <w:tc>
          <w:tcPr>
            <w:tcW w:w="5873" w:type="dxa"/>
            <w:tcBorders>
              <w:top w:val="nil"/>
              <w:left w:val="nil"/>
              <w:bottom w:val="nil"/>
              <w:right w:val="nil"/>
            </w:tcBorders>
          </w:tcPr>
          <w:p w14:paraId="2C8D626C" w14:textId="77777777" w:rsidR="001607B4" w:rsidRDefault="001607B4" w:rsidP="00C67B3F">
            <w:pPr>
              <w:spacing w:after="0" w:line="240" w:lineRule="auto"/>
            </w:pPr>
            <w:r w:rsidRPr="00C67B3F">
              <w:rPr>
                <w:rFonts w:ascii="Arial" w:hAnsi="Arial" w:cs="Arial"/>
                <w:sz w:val="24"/>
              </w:rPr>
              <w:t xml:space="preserve">         10. Theme-based item                                                 </w:t>
            </w:r>
          </w:p>
        </w:tc>
      </w:tr>
      <w:tr w:rsidR="001607B4" w14:paraId="4BF006FB" w14:textId="77777777">
        <w:trPr>
          <w:trHeight w:val="1110"/>
        </w:trPr>
        <w:tc>
          <w:tcPr>
            <w:tcW w:w="4794" w:type="dxa"/>
            <w:tcBorders>
              <w:top w:val="nil"/>
              <w:left w:val="nil"/>
              <w:bottom w:val="single" w:sz="2" w:space="0" w:color="000000"/>
              <w:right w:val="nil"/>
            </w:tcBorders>
          </w:tcPr>
          <w:p w14:paraId="3C1D5ACB" w14:textId="77777777" w:rsidR="001607B4" w:rsidRDefault="001607B4" w:rsidP="00C67B3F">
            <w:pPr>
              <w:numPr>
                <w:ilvl w:val="0"/>
                <w:numId w:val="24"/>
              </w:numPr>
              <w:spacing w:after="0" w:line="240" w:lineRule="auto"/>
              <w:ind w:hanging="335"/>
            </w:pPr>
            <w:r w:rsidRPr="00C67B3F">
              <w:rPr>
                <w:rFonts w:ascii="Arial" w:hAnsi="Arial" w:cs="Arial"/>
                <w:sz w:val="24"/>
              </w:rPr>
              <w:t xml:space="preserve">Woven from Handspun Yarns </w:t>
            </w:r>
          </w:p>
          <w:p w14:paraId="4D30F51D" w14:textId="77777777" w:rsidR="001607B4" w:rsidRDefault="001607B4" w:rsidP="00C67B3F">
            <w:pPr>
              <w:numPr>
                <w:ilvl w:val="0"/>
                <w:numId w:val="24"/>
              </w:numPr>
              <w:spacing w:after="0" w:line="240" w:lineRule="auto"/>
              <w:ind w:hanging="335"/>
            </w:pPr>
            <w:r w:rsidRPr="00C67B3F">
              <w:rPr>
                <w:rFonts w:ascii="Arial" w:hAnsi="Arial" w:cs="Arial"/>
                <w:sz w:val="24"/>
              </w:rPr>
              <w:t>Hand Controlled (</w:t>
            </w:r>
            <w:r w:rsidRPr="00C67B3F">
              <w:rPr>
                <w:rFonts w:ascii="Arial" w:hAnsi="Arial" w:cs="Arial"/>
                <w:i/>
                <w:sz w:val="24"/>
              </w:rPr>
              <w:t>Card, Finger)</w:t>
            </w:r>
            <w:r w:rsidRPr="00C67B3F">
              <w:rPr>
                <w:rFonts w:ascii="Arial" w:hAnsi="Arial" w:cs="Arial"/>
                <w:sz w:val="24"/>
              </w:rPr>
              <w:t xml:space="preserve"> </w:t>
            </w:r>
          </w:p>
          <w:p w14:paraId="6A382B6E" w14:textId="77777777" w:rsidR="001607B4" w:rsidRDefault="001607B4" w:rsidP="00C67B3F">
            <w:pPr>
              <w:spacing w:after="0" w:line="240" w:lineRule="auto"/>
              <w:ind w:left="112"/>
            </w:pPr>
            <w:r w:rsidRPr="00C67B3F">
              <w:rPr>
                <w:rFonts w:ascii="Arial" w:hAnsi="Arial" w:cs="Arial"/>
                <w:sz w:val="24"/>
              </w:rPr>
              <w:t xml:space="preserve"> </w:t>
            </w:r>
          </w:p>
          <w:p w14:paraId="07E70942" w14:textId="77777777" w:rsidR="001607B4" w:rsidRDefault="001607B4" w:rsidP="00C67B3F">
            <w:pPr>
              <w:spacing w:after="0" w:line="240" w:lineRule="auto"/>
              <w:ind w:left="112"/>
            </w:pPr>
            <w:r w:rsidRPr="00C67B3F">
              <w:rPr>
                <w:rFonts w:ascii="Arial" w:hAnsi="Arial" w:cs="Arial"/>
                <w:sz w:val="24"/>
              </w:rPr>
              <w:t xml:space="preserve"> </w:t>
            </w:r>
          </w:p>
        </w:tc>
        <w:tc>
          <w:tcPr>
            <w:tcW w:w="5873" w:type="dxa"/>
            <w:gridSpan w:val="2"/>
            <w:tcBorders>
              <w:top w:val="nil"/>
              <w:left w:val="nil"/>
              <w:bottom w:val="single" w:sz="2" w:space="0" w:color="000000"/>
              <w:right w:val="nil"/>
            </w:tcBorders>
          </w:tcPr>
          <w:p w14:paraId="455AEAD7" w14:textId="77777777" w:rsidR="001607B4" w:rsidRDefault="001607B4" w:rsidP="00C67B3F">
            <w:pPr>
              <w:spacing w:after="0" w:line="240" w:lineRule="auto"/>
              <w:ind w:right="1491"/>
            </w:pPr>
            <w:r w:rsidRPr="00C67B3F">
              <w:rPr>
                <w:rFonts w:ascii="Arial" w:hAnsi="Arial" w:cs="Arial"/>
                <w:sz w:val="24"/>
              </w:rPr>
              <w:t xml:space="preserve">         11.  Article Not </w:t>
            </w:r>
            <w:proofErr w:type="gramStart"/>
            <w:r w:rsidRPr="00C67B3F">
              <w:rPr>
                <w:rFonts w:ascii="Arial" w:hAnsi="Arial" w:cs="Arial"/>
                <w:sz w:val="24"/>
              </w:rPr>
              <w:t xml:space="preserve">Listed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r>
      <w:tr w:rsidR="001607B4" w14:paraId="6F567C3F" w14:textId="77777777">
        <w:trPr>
          <w:trHeight w:val="328"/>
        </w:trPr>
        <w:tc>
          <w:tcPr>
            <w:tcW w:w="4794" w:type="dxa"/>
            <w:tcBorders>
              <w:top w:val="single" w:sz="2" w:space="0" w:color="000000"/>
              <w:left w:val="single" w:sz="2" w:space="0" w:color="000000"/>
              <w:bottom w:val="single" w:sz="2" w:space="0" w:color="000000"/>
              <w:right w:val="nil"/>
            </w:tcBorders>
          </w:tcPr>
          <w:p w14:paraId="5248B2F5" w14:textId="77777777" w:rsidR="001607B4" w:rsidRDefault="001607B4" w:rsidP="00C67B3F">
            <w:pPr>
              <w:tabs>
                <w:tab w:val="center" w:pos="2633"/>
                <w:tab w:val="center" w:pos="3353"/>
                <w:tab w:val="center" w:pos="4073"/>
              </w:tabs>
              <w:spacing w:after="0" w:line="240" w:lineRule="auto"/>
            </w:pPr>
            <w:r w:rsidRPr="00C67B3F">
              <w:rPr>
                <w:rFonts w:ascii="Arial" w:hAnsi="Arial" w:cs="Arial"/>
                <w:b/>
                <w:sz w:val="24"/>
              </w:rPr>
              <w:t xml:space="preserve">CLASS     </w:t>
            </w:r>
            <w:proofErr w:type="gramStart"/>
            <w:r w:rsidRPr="00C67B3F">
              <w:rPr>
                <w:rFonts w:ascii="Arial" w:hAnsi="Arial" w:cs="Arial"/>
                <w:b/>
                <w:sz w:val="24"/>
              </w:rPr>
              <w:t xml:space="preserve">290  </w:t>
            </w:r>
            <w:r w:rsidRPr="00C67B3F">
              <w:rPr>
                <w:rFonts w:ascii="Arial" w:hAnsi="Arial" w:cs="Arial"/>
                <w:b/>
                <w:sz w:val="24"/>
              </w:rPr>
              <w:tab/>
            </w:r>
            <w:proofErr w:type="gramEnd"/>
            <w:r w:rsidRPr="00C67B3F">
              <w:rPr>
                <w:rFonts w:ascii="Arial" w:hAnsi="Arial" w:cs="Arial"/>
                <w:b/>
                <w:sz w:val="24"/>
              </w:rPr>
              <w:t xml:space="preserve"> </w:t>
            </w:r>
            <w:r w:rsidRPr="00C67B3F">
              <w:rPr>
                <w:rFonts w:ascii="Arial" w:hAnsi="Arial" w:cs="Arial"/>
                <w:b/>
                <w:sz w:val="24"/>
              </w:rPr>
              <w:tab/>
              <w:t xml:space="preserve"> </w:t>
            </w:r>
            <w:r w:rsidRPr="00C67B3F">
              <w:rPr>
                <w:rFonts w:ascii="Arial" w:hAnsi="Arial" w:cs="Arial"/>
                <w:b/>
                <w:sz w:val="24"/>
              </w:rPr>
              <w:tab/>
              <w:t xml:space="preserve"> </w:t>
            </w:r>
          </w:p>
        </w:tc>
        <w:tc>
          <w:tcPr>
            <w:tcW w:w="5873" w:type="dxa"/>
            <w:gridSpan w:val="2"/>
            <w:tcBorders>
              <w:top w:val="single" w:sz="2" w:space="0" w:color="000000"/>
              <w:left w:val="nil"/>
              <w:bottom w:val="single" w:sz="2" w:space="0" w:color="000000"/>
              <w:right w:val="single" w:sz="2" w:space="0" w:color="000000"/>
            </w:tcBorders>
          </w:tcPr>
          <w:p w14:paraId="4A0650CC" w14:textId="77777777" w:rsidR="001607B4" w:rsidRDefault="001607B4" w:rsidP="00C67B3F">
            <w:pPr>
              <w:spacing w:after="0" w:line="240" w:lineRule="auto"/>
            </w:pPr>
            <w:r w:rsidRPr="00C67B3F">
              <w:rPr>
                <w:rFonts w:ascii="Arial" w:hAnsi="Arial" w:cs="Arial"/>
                <w:b/>
                <w:sz w:val="24"/>
              </w:rPr>
              <w:t xml:space="preserve">TATTING </w:t>
            </w:r>
          </w:p>
        </w:tc>
      </w:tr>
    </w:tbl>
    <w:p w14:paraId="63E96A6E" w14:textId="77777777" w:rsidR="001607B4" w:rsidRDefault="001607B4">
      <w:pPr>
        <w:tabs>
          <w:tab w:val="center" w:pos="361"/>
          <w:tab w:val="center" w:pos="948"/>
        </w:tabs>
        <w:spacing w:after="10" w:line="249" w:lineRule="auto"/>
      </w:pPr>
      <w:r>
        <w:tab/>
      </w:r>
      <w:r>
        <w:rPr>
          <w:rFonts w:ascii="Arial" w:hAnsi="Arial" w:cs="Arial"/>
          <w:sz w:val="24"/>
        </w:rPr>
        <w:t xml:space="preserve"> </w:t>
      </w:r>
      <w:r>
        <w:rPr>
          <w:rFonts w:ascii="Arial" w:hAnsi="Arial" w:cs="Arial"/>
          <w:sz w:val="24"/>
        </w:rPr>
        <w:tab/>
      </w:r>
      <w:r>
        <w:rPr>
          <w:rFonts w:ascii="Arial" w:hAnsi="Arial" w:cs="Arial"/>
          <w:b/>
          <w:sz w:val="24"/>
        </w:rPr>
        <w:t xml:space="preserve">Lot: </w:t>
      </w:r>
    </w:p>
    <w:p w14:paraId="0CA4ED62" w14:textId="77777777" w:rsidR="001607B4" w:rsidRDefault="001607B4">
      <w:pPr>
        <w:numPr>
          <w:ilvl w:val="0"/>
          <w:numId w:val="18"/>
        </w:numPr>
        <w:spacing w:after="5" w:line="251" w:lineRule="auto"/>
        <w:ind w:left="1441" w:hanging="360"/>
      </w:pPr>
      <w:r>
        <w:rPr>
          <w:rFonts w:ascii="Arial" w:hAnsi="Arial" w:cs="Arial"/>
          <w:sz w:val="24"/>
        </w:rPr>
        <w:t xml:space="preserve">Yardage </w:t>
      </w:r>
    </w:p>
    <w:p w14:paraId="2E337FE6" w14:textId="77777777" w:rsidR="001607B4" w:rsidRDefault="001607B4">
      <w:pPr>
        <w:numPr>
          <w:ilvl w:val="0"/>
          <w:numId w:val="18"/>
        </w:numPr>
        <w:spacing w:after="5" w:line="251" w:lineRule="auto"/>
        <w:ind w:left="1441" w:hanging="360"/>
      </w:pPr>
      <w:r>
        <w:rPr>
          <w:rFonts w:ascii="Arial" w:hAnsi="Arial" w:cs="Arial"/>
          <w:sz w:val="24"/>
        </w:rPr>
        <w:t xml:space="preserve">Bookmarks </w:t>
      </w:r>
    </w:p>
    <w:p w14:paraId="08BE7658" w14:textId="77777777" w:rsidR="001607B4" w:rsidRDefault="001607B4">
      <w:pPr>
        <w:numPr>
          <w:ilvl w:val="0"/>
          <w:numId w:val="18"/>
        </w:numPr>
        <w:spacing w:after="5" w:line="251" w:lineRule="auto"/>
        <w:ind w:left="1441" w:hanging="360"/>
      </w:pPr>
      <w:r>
        <w:rPr>
          <w:rFonts w:ascii="Arial" w:hAnsi="Arial" w:cs="Arial"/>
          <w:sz w:val="24"/>
        </w:rPr>
        <w:t xml:space="preserve">Collars and/or cuffs </w:t>
      </w:r>
    </w:p>
    <w:p w14:paraId="0DCED501" w14:textId="77777777" w:rsidR="001607B4" w:rsidRDefault="001607B4">
      <w:pPr>
        <w:numPr>
          <w:ilvl w:val="0"/>
          <w:numId w:val="18"/>
        </w:numPr>
        <w:spacing w:after="5" w:line="251" w:lineRule="auto"/>
        <w:ind w:left="1441" w:hanging="360"/>
      </w:pPr>
      <w:r>
        <w:rPr>
          <w:rFonts w:ascii="Arial" w:hAnsi="Arial" w:cs="Arial"/>
          <w:sz w:val="24"/>
        </w:rPr>
        <w:t xml:space="preserve">Doilies and/or placemats </w:t>
      </w:r>
    </w:p>
    <w:p w14:paraId="52CE4255" w14:textId="77777777" w:rsidR="001607B4" w:rsidRDefault="001607B4">
      <w:pPr>
        <w:numPr>
          <w:ilvl w:val="0"/>
          <w:numId w:val="18"/>
        </w:numPr>
        <w:spacing w:after="5" w:line="251" w:lineRule="auto"/>
        <w:ind w:left="1441" w:hanging="360"/>
      </w:pPr>
      <w:r>
        <w:rPr>
          <w:rFonts w:ascii="Arial" w:hAnsi="Arial" w:cs="Arial"/>
          <w:sz w:val="24"/>
        </w:rPr>
        <w:t xml:space="preserve">Art piece </w:t>
      </w:r>
    </w:p>
    <w:p w14:paraId="4DD38ED8" w14:textId="77777777" w:rsidR="001607B4" w:rsidRDefault="001607B4">
      <w:pPr>
        <w:numPr>
          <w:ilvl w:val="0"/>
          <w:numId w:val="18"/>
        </w:numPr>
        <w:spacing w:after="5" w:line="251" w:lineRule="auto"/>
        <w:ind w:left="1441" w:hanging="360"/>
      </w:pPr>
      <w:r>
        <w:rPr>
          <w:rFonts w:ascii="Arial" w:hAnsi="Arial" w:cs="Arial"/>
          <w:sz w:val="24"/>
        </w:rPr>
        <w:t xml:space="preserve">Jewelry </w:t>
      </w:r>
    </w:p>
    <w:p w14:paraId="481BD7C0" w14:textId="77777777" w:rsidR="001607B4" w:rsidRDefault="001607B4">
      <w:pPr>
        <w:numPr>
          <w:ilvl w:val="0"/>
          <w:numId w:val="18"/>
        </w:numPr>
        <w:spacing w:after="5" w:line="251" w:lineRule="auto"/>
        <w:ind w:left="1441" w:hanging="360"/>
      </w:pPr>
      <w:r>
        <w:rPr>
          <w:rFonts w:ascii="Arial" w:hAnsi="Arial" w:cs="Arial"/>
          <w:sz w:val="24"/>
        </w:rPr>
        <w:t xml:space="preserve">Theme-based item </w:t>
      </w:r>
    </w:p>
    <w:p w14:paraId="6F30AE13" w14:textId="77777777" w:rsidR="001607B4" w:rsidRPr="008201B8" w:rsidRDefault="001607B4" w:rsidP="006741AD">
      <w:pPr>
        <w:numPr>
          <w:ilvl w:val="0"/>
          <w:numId w:val="18"/>
        </w:numPr>
        <w:spacing w:after="5" w:line="251" w:lineRule="auto"/>
        <w:ind w:left="1441" w:hanging="360"/>
      </w:pPr>
      <w:r>
        <w:rPr>
          <w:rFonts w:ascii="Arial" w:hAnsi="Arial" w:cs="Arial"/>
          <w:sz w:val="24"/>
        </w:rPr>
        <w:t xml:space="preserve">Article Not Listed </w:t>
      </w:r>
    </w:p>
    <w:p w14:paraId="3992FA20" w14:textId="77777777" w:rsidR="008201B8" w:rsidRDefault="008201B8" w:rsidP="008201B8">
      <w:pPr>
        <w:spacing w:after="5" w:line="251" w:lineRule="auto"/>
        <w:rPr>
          <w:rFonts w:ascii="Arial" w:hAnsi="Arial" w:cs="Arial"/>
          <w:sz w:val="24"/>
        </w:rPr>
      </w:pPr>
    </w:p>
    <w:p w14:paraId="569274C4" w14:textId="77777777" w:rsidR="008201B8" w:rsidRDefault="008201B8" w:rsidP="008201B8">
      <w:pPr>
        <w:spacing w:after="5" w:line="251" w:lineRule="auto"/>
        <w:rPr>
          <w:rFonts w:ascii="Arial" w:hAnsi="Arial" w:cs="Arial"/>
          <w:sz w:val="24"/>
        </w:rPr>
      </w:pPr>
    </w:p>
    <w:p w14:paraId="4B96668F" w14:textId="77777777" w:rsidR="008201B8" w:rsidRDefault="008201B8" w:rsidP="008201B8">
      <w:pPr>
        <w:spacing w:after="5" w:line="251" w:lineRule="auto"/>
        <w:rPr>
          <w:rFonts w:ascii="Arial" w:hAnsi="Arial" w:cs="Arial"/>
          <w:sz w:val="24"/>
        </w:rPr>
      </w:pPr>
    </w:p>
    <w:p w14:paraId="63E9503E" w14:textId="77777777" w:rsidR="008201B8" w:rsidRDefault="008201B8" w:rsidP="008201B8">
      <w:pPr>
        <w:spacing w:after="5" w:line="251" w:lineRule="auto"/>
        <w:rPr>
          <w:rFonts w:ascii="Arial" w:hAnsi="Arial" w:cs="Arial"/>
          <w:sz w:val="24"/>
        </w:rPr>
      </w:pPr>
    </w:p>
    <w:p w14:paraId="08B841A1" w14:textId="77777777" w:rsidR="008201B8" w:rsidRDefault="008201B8" w:rsidP="008201B8">
      <w:pPr>
        <w:spacing w:after="5" w:line="251" w:lineRule="auto"/>
      </w:pPr>
    </w:p>
    <w:p w14:paraId="1FBA6E92" w14:textId="77777777" w:rsidR="001607B4" w:rsidRPr="006741AD" w:rsidRDefault="001607B4" w:rsidP="006741AD">
      <w:pPr>
        <w:spacing w:after="0"/>
        <w:ind w:left="361"/>
      </w:pPr>
      <w:r>
        <w:rPr>
          <w:rFonts w:ascii="Arial" w:hAnsi="Arial" w:cs="Arial"/>
          <w:sz w:val="24"/>
        </w:rPr>
        <w:t xml:space="preserve"> </w:t>
      </w:r>
      <w:r>
        <w:t xml:space="preserve">                </w:t>
      </w:r>
      <w:r w:rsidR="00166669" w:rsidRPr="00594A15">
        <w:rPr>
          <w:noProof/>
        </w:rPr>
        <w:drawing>
          <wp:inline distT="0" distB="0" distL="0" distR="0" wp14:anchorId="1CFE36DD" wp14:editId="5F8B8B68">
            <wp:extent cx="1238250" cy="12382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185983">
        <w:rPr>
          <w:noProof/>
        </w:rPr>
        <w:t xml:space="preserve"> </w:t>
      </w:r>
      <w:r>
        <w:t xml:space="preserve">                                                 </w:t>
      </w:r>
      <w:r w:rsidR="008201B8">
        <w:t xml:space="preserve">            </w:t>
      </w:r>
      <w:r>
        <w:t xml:space="preserve">           </w:t>
      </w:r>
      <w:r w:rsidR="00166669" w:rsidRPr="00594A15">
        <w:rPr>
          <w:noProof/>
        </w:rPr>
        <w:drawing>
          <wp:inline distT="0" distB="0" distL="0" distR="0" wp14:anchorId="07700DCB" wp14:editId="70CDE5A2">
            <wp:extent cx="1162050" cy="12573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257300"/>
                    </a:xfrm>
                    <a:prstGeom prst="rect">
                      <a:avLst/>
                    </a:prstGeom>
                    <a:noFill/>
                    <a:ln>
                      <a:noFill/>
                    </a:ln>
                  </pic:spPr>
                </pic:pic>
              </a:graphicData>
            </a:graphic>
          </wp:inline>
        </w:drawing>
      </w:r>
    </w:p>
    <w:p w14:paraId="4E30898A" w14:textId="77777777" w:rsidR="001607B4" w:rsidRDefault="001607B4" w:rsidP="00B04B52">
      <w:pPr>
        <w:spacing w:after="0"/>
        <w:ind w:left="361"/>
        <w:rPr>
          <w:rFonts w:ascii="Arial" w:hAnsi="Arial" w:cs="Arial"/>
          <w:sz w:val="24"/>
        </w:rPr>
      </w:pPr>
    </w:p>
    <w:p w14:paraId="37195D4F" w14:textId="77777777" w:rsidR="001607B4" w:rsidRDefault="001607B4" w:rsidP="00B04B52">
      <w:pPr>
        <w:spacing w:after="0"/>
        <w:ind w:left="361"/>
      </w:pPr>
    </w:p>
    <w:p w14:paraId="631D61EF" w14:textId="77777777" w:rsidR="001607B4" w:rsidRDefault="001607B4">
      <w:pPr>
        <w:pStyle w:val="Heading1"/>
        <w:ind w:left="10" w:right="4"/>
        <w:rPr>
          <w:rFonts w:ascii="Calibri" w:hAnsi="Calibri" w:cs="Calibri"/>
          <w:color w:val="C00000"/>
          <w:sz w:val="68"/>
          <w:vertAlign w:val="superscript"/>
        </w:rPr>
      </w:pPr>
    </w:p>
    <w:p w14:paraId="7942FD8A" w14:textId="77777777" w:rsidR="001607B4" w:rsidRDefault="001607B4">
      <w:pPr>
        <w:pStyle w:val="Heading1"/>
        <w:ind w:left="10" w:right="4"/>
        <w:rPr>
          <w:rFonts w:ascii="Calibri" w:hAnsi="Calibri" w:cs="Calibri"/>
          <w:color w:val="C00000"/>
          <w:sz w:val="68"/>
          <w:vertAlign w:val="superscript"/>
        </w:rPr>
      </w:pPr>
    </w:p>
    <w:p w14:paraId="1A0590AB" w14:textId="77777777" w:rsidR="001607B4" w:rsidRDefault="001607B4">
      <w:pPr>
        <w:pStyle w:val="Heading1"/>
        <w:ind w:left="10" w:right="4"/>
        <w:rPr>
          <w:rFonts w:ascii="Calibri" w:hAnsi="Calibri" w:cs="Calibri"/>
          <w:color w:val="C00000"/>
          <w:sz w:val="68"/>
          <w:vertAlign w:val="superscript"/>
        </w:rPr>
      </w:pPr>
    </w:p>
    <w:p w14:paraId="628BBB92" w14:textId="77777777" w:rsidR="001607B4" w:rsidRDefault="001607B4" w:rsidP="009C06A2"/>
    <w:p w14:paraId="25A7CCDF" w14:textId="77777777" w:rsidR="001607B4" w:rsidRPr="009C06A2" w:rsidRDefault="001607B4" w:rsidP="009C06A2"/>
    <w:p w14:paraId="316B5204" w14:textId="77777777" w:rsidR="001607B4" w:rsidRDefault="001607B4">
      <w:pPr>
        <w:pStyle w:val="Heading1"/>
        <w:ind w:left="10" w:right="4"/>
      </w:pPr>
      <w:r w:rsidRPr="009934DE">
        <w:rPr>
          <w:rFonts w:ascii="Century Gothic" w:hAnsi="Century Gothic" w:cs="Century Gothic"/>
          <w:color w:val="C45911"/>
          <w:sz w:val="48"/>
          <w:szCs w:val="48"/>
        </w:rPr>
        <w:t>F</w:t>
      </w:r>
      <w:r>
        <w:rPr>
          <w:rFonts w:ascii="Century Gothic" w:hAnsi="Century Gothic" w:cs="Century Gothic"/>
          <w:b w:val="0"/>
        </w:rPr>
        <w:t xml:space="preserve"> - </w:t>
      </w:r>
      <w:r w:rsidRPr="009934DE">
        <w:rPr>
          <w:color w:val="auto"/>
        </w:rPr>
        <w:t xml:space="preserve">SEWING DEPARTMENT </w:t>
      </w:r>
    </w:p>
    <w:p w14:paraId="7D363678" w14:textId="77777777" w:rsidR="001607B4" w:rsidRDefault="001607B4">
      <w:pPr>
        <w:spacing w:after="5" w:line="250" w:lineRule="auto"/>
        <w:ind w:left="356" w:hanging="10"/>
      </w:pPr>
      <w:r>
        <w:rPr>
          <w:rFonts w:ascii="Arial" w:hAnsi="Arial" w:cs="Arial"/>
          <w:b/>
          <w:color w:val="993300"/>
          <w:sz w:val="24"/>
        </w:rPr>
        <w:t xml:space="preserve">Sewing Apparel is open to Middle School, Secondary &amp; Adult divisions only.  Primary </w:t>
      </w:r>
    </w:p>
    <w:p w14:paraId="23D4A3B0" w14:textId="77777777" w:rsidR="001607B4" w:rsidRDefault="001607B4">
      <w:pPr>
        <w:spacing w:after="5" w:line="250" w:lineRule="auto"/>
        <w:ind w:left="356" w:hanging="10"/>
      </w:pPr>
      <w:r>
        <w:rPr>
          <w:rFonts w:ascii="Arial" w:hAnsi="Arial" w:cs="Arial"/>
          <w:b/>
          <w:color w:val="993300"/>
          <w:sz w:val="24"/>
        </w:rPr>
        <w:t xml:space="preserve">Grades and Elementary are entered under “Just for Kids”.  Exhibitors may enter one item per lot.  No entry fee is required. </w:t>
      </w:r>
    </w:p>
    <w:p w14:paraId="2F9867C9" w14:textId="77777777" w:rsidR="001607B4" w:rsidRDefault="001607B4">
      <w:pPr>
        <w:spacing w:after="18"/>
        <w:ind w:left="361"/>
      </w:pPr>
      <w:r>
        <w:rPr>
          <w:rFonts w:ascii="Arial" w:hAnsi="Arial" w:cs="Arial"/>
          <w:b/>
          <w:color w:val="993300"/>
          <w:sz w:val="24"/>
        </w:rPr>
        <w:t xml:space="preserve"> </w:t>
      </w:r>
    </w:p>
    <w:p w14:paraId="04D2637D" w14:textId="614ADE8B" w:rsidR="001607B4" w:rsidRDefault="004C4B42">
      <w:pPr>
        <w:pStyle w:val="Heading2"/>
        <w:ind w:left="360" w:right="3"/>
      </w:pPr>
      <w:r>
        <w:t>Best of Show</w:t>
      </w:r>
    </w:p>
    <w:p w14:paraId="6ED8BC29" w14:textId="77777777" w:rsidR="002316C3" w:rsidRDefault="002316C3" w:rsidP="002316C3">
      <w:pPr>
        <w:pStyle w:val="Heading4"/>
        <w:ind w:left="360" w:right="363"/>
        <w:rPr>
          <w:color w:val="000000" w:themeColor="text1"/>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163F613E" w14:textId="4096A8DB" w:rsidR="001607B4" w:rsidRPr="002316C3" w:rsidRDefault="001607B4" w:rsidP="002316C3">
      <w:pPr>
        <w:pStyle w:val="Heading4"/>
        <w:ind w:left="360" w:right="363"/>
        <w:rPr>
          <w:rFonts w:cs="Arial"/>
          <w:color w:val="000000"/>
          <w:szCs w:val="24"/>
        </w:rPr>
      </w:pPr>
      <w:r>
        <w:rPr>
          <w:rFonts w:cs="Arial"/>
        </w:rPr>
        <w:t xml:space="preserve"> </w:t>
      </w:r>
    </w:p>
    <w:p w14:paraId="18824F28" w14:textId="78F70383" w:rsidR="001607B4" w:rsidRDefault="001607B4" w:rsidP="002316C3">
      <w:pPr>
        <w:spacing w:after="5" w:line="251" w:lineRule="auto"/>
        <w:jc w:val="center"/>
      </w:pPr>
      <w:r>
        <w:rPr>
          <w:rFonts w:ascii="Arial" w:hAnsi="Arial" w:cs="Arial"/>
          <w:sz w:val="24"/>
        </w:rPr>
        <w:t>Best of Show</w:t>
      </w:r>
      <w:r w:rsidR="002316C3">
        <w:rPr>
          <w:rFonts w:ascii="Arial" w:hAnsi="Arial" w:cs="Arial"/>
          <w:sz w:val="24"/>
        </w:rPr>
        <w:t>…</w:t>
      </w:r>
      <w:proofErr w:type="gramStart"/>
      <w:r w:rsidR="002316C3">
        <w:rPr>
          <w:rFonts w:ascii="Arial" w:hAnsi="Arial" w:cs="Arial"/>
          <w:sz w:val="24"/>
        </w:rPr>
        <w:t>…..</w:t>
      </w:r>
      <w:proofErr w:type="gramEnd"/>
      <w:r>
        <w:rPr>
          <w:rFonts w:ascii="Arial" w:hAnsi="Arial" w:cs="Arial"/>
          <w:sz w:val="24"/>
        </w:rPr>
        <w:t>Rosette and $25.00</w:t>
      </w:r>
    </w:p>
    <w:p w14:paraId="1EA12477" w14:textId="374EB38C" w:rsidR="001607B4" w:rsidRDefault="001607B4">
      <w:pPr>
        <w:spacing w:after="0"/>
        <w:ind w:left="435"/>
        <w:jc w:val="center"/>
      </w:pPr>
    </w:p>
    <w:p w14:paraId="2700A925" w14:textId="77777777" w:rsidR="001607B4" w:rsidRDefault="001607B4">
      <w:pPr>
        <w:pStyle w:val="Heading2"/>
        <w:ind w:left="360" w:right="2"/>
      </w:pPr>
      <w:r>
        <w:t>Awards Per Lot/Per Division</w:t>
      </w:r>
      <w:r>
        <w:rPr>
          <w:u w:val="none" w:color="000000"/>
        </w:rPr>
        <w:t xml:space="preserve"> </w:t>
      </w:r>
    </w:p>
    <w:p w14:paraId="5F65C7F5" w14:textId="77777777" w:rsidR="001607B4" w:rsidRDefault="001607B4">
      <w:pPr>
        <w:spacing w:after="9"/>
        <w:ind w:left="437"/>
        <w:jc w:val="center"/>
      </w:pPr>
      <w:r>
        <w:rPr>
          <w:rFonts w:ascii="Arial" w:hAnsi="Arial" w:cs="Arial"/>
          <w:b/>
          <w:color w:val="993300"/>
          <w:sz w:val="24"/>
        </w:rPr>
        <w:t xml:space="preserve"> </w:t>
      </w:r>
    </w:p>
    <w:p w14:paraId="57802671" w14:textId="2A8A94B6" w:rsidR="00DB3C7A" w:rsidRDefault="001607B4">
      <w:pPr>
        <w:spacing w:after="5" w:line="269" w:lineRule="auto"/>
        <w:ind w:left="3465" w:right="3035" w:hanging="10"/>
        <w:jc w:val="center"/>
        <w:rPr>
          <w:rFonts w:ascii="Arial" w:hAnsi="Arial" w:cs="Arial"/>
          <w:sz w:val="24"/>
        </w:rPr>
      </w:pPr>
      <w:r>
        <w:rPr>
          <w:rFonts w:ascii="Arial" w:hAnsi="Arial" w:cs="Arial"/>
          <w:sz w:val="24"/>
        </w:rPr>
        <w:t>1</w:t>
      </w:r>
      <w:r>
        <w:rPr>
          <w:rFonts w:ascii="Arial" w:hAnsi="Arial" w:cs="Arial"/>
          <w:sz w:val="24"/>
          <w:vertAlign w:val="superscript"/>
        </w:rPr>
        <w:t>st</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…Blue Ribbon</w:t>
      </w:r>
    </w:p>
    <w:p w14:paraId="5EB4E1D6" w14:textId="289E2F0F" w:rsidR="001607B4" w:rsidRDefault="001607B4">
      <w:pPr>
        <w:spacing w:after="5" w:line="269" w:lineRule="auto"/>
        <w:ind w:left="3465" w:right="3035" w:hanging="10"/>
        <w:jc w:val="center"/>
      </w:pPr>
      <w:r>
        <w:rPr>
          <w:rFonts w:ascii="Arial" w:hAnsi="Arial" w:cs="Arial"/>
          <w:sz w:val="24"/>
        </w:rPr>
        <w:t>2</w:t>
      </w:r>
      <w:r>
        <w:rPr>
          <w:rFonts w:ascii="Arial" w:hAnsi="Arial" w:cs="Arial"/>
          <w:sz w:val="24"/>
          <w:vertAlign w:val="superscript"/>
        </w:rPr>
        <w:t>nd</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 xml:space="preserve">Red Ribbon </w:t>
      </w:r>
    </w:p>
    <w:p w14:paraId="5C48B4CB" w14:textId="2177D14D" w:rsidR="001607B4" w:rsidRDefault="00DB3C7A">
      <w:pPr>
        <w:spacing w:after="5" w:line="269" w:lineRule="auto"/>
        <w:ind w:left="368" w:right="4" w:hanging="10"/>
        <w:jc w:val="center"/>
        <w:rPr>
          <w:rFonts w:ascii="Arial" w:hAnsi="Arial" w:cs="Arial"/>
          <w:sz w:val="24"/>
        </w:rPr>
      </w:pPr>
      <w:r>
        <w:rPr>
          <w:rFonts w:ascii="Arial" w:hAnsi="Arial" w:cs="Arial"/>
          <w:sz w:val="24"/>
        </w:rPr>
        <w:t xml:space="preserve"> </w:t>
      </w:r>
      <w:r w:rsidR="001607B4">
        <w:rPr>
          <w:rFonts w:ascii="Arial" w:hAnsi="Arial" w:cs="Arial"/>
          <w:sz w:val="24"/>
        </w:rPr>
        <w:t>3</w:t>
      </w:r>
      <w:r w:rsidR="001607B4">
        <w:rPr>
          <w:rFonts w:ascii="Arial" w:hAnsi="Arial" w:cs="Arial"/>
          <w:sz w:val="24"/>
          <w:vertAlign w:val="superscript"/>
        </w:rPr>
        <w:t>rd</w:t>
      </w:r>
      <w:r w:rsidR="001607B4">
        <w:rPr>
          <w:rFonts w:ascii="Arial" w:hAnsi="Arial" w:cs="Arial"/>
          <w:sz w:val="24"/>
        </w:rPr>
        <w:t xml:space="preserve"> Place…</w:t>
      </w:r>
      <w:proofErr w:type="gramStart"/>
      <w:r w:rsidR="001607B4">
        <w:rPr>
          <w:rFonts w:ascii="Arial" w:hAnsi="Arial" w:cs="Arial"/>
          <w:sz w:val="24"/>
        </w:rPr>
        <w:t>....White</w:t>
      </w:r>
      <w:proofErr w:type="gramEnd"/>
      <w:r w:rsidR="001607B4">
        <w:rPr>
          <w:rFonts w:ascii="Arial" w:hAnsi="Arial" w:cs="Arial"/>
          <w:sz w:val="24"/>
        </w:rPr>
        <w:t xml:space="preserve"> Ribbon</w:t>
      </w:r>
    </w:p>
    <w:p w14:paraId="6C4CB8B8" w14:textId="77777777" w:rsidR="001607B4" w:rsidRDefault="001607B4">
      <w:pPr>
        <w:spacing w:after="5" w:line="269" w:lineRule="auto"/>
        <w:ind w:left="368" w:right="4" w:hanging="10"/>
        <w:jc w:val="center"/>
      </w:pPr>
    </w:p>
    <w:p w14:paraId="5657570A" w14:textId="77777777" w:rsidR="001607B4" w:rsidRDefault="001607B4">
      <w:pPr>
        <w:spacing w:after="0"/>
        <w:ind w:left="424"/>
        <w:jc w:val="center"/>
      </w:pPr>
      <w:r>
        <w:rPr>
          <w:rFonts w:ascii="Arial" w:hAnsi="Arial" w:cs="Arial"/>
          <w:sz w:val="24"/>
        </w:rPr>
        <w:t xml:space="preserve"> </w:t>
      </w:r>
    </w:p>
    <w:p w14:paraId="6FB2FF8F" w14:textId="77777777" w:rsidR="001607B4" w:rsidRDefault="00166669" w:rsidP="008201B8">
      <w:pPr>
        <w:tabs>
          <w:tab w:val="center" w:pos="361"/>
          <w:tab w:val="center" w:pos="721"/>
          <w:tab w:val="center" w:pos="1440"/>
          <w:tab w:val="center" w:pos="2161"/>
          <w:tab w:val="center" w:pos="2881"/>
          <w:tab w:val="center" w:pos="3602"/>
          <w:tab w:val="center" w:pos="4322"/>
          <w:tab w:val="center" w:pos="5042"/>
          <w:tab w:val="center" w:pos="5762"/>
          <w:tab w:val="center" w:pos="6482"/>
          <w:tab w:val="center" w:pos="7203"/>
          <w:tab w:val="center" w:pos="8579"/>
          <w:tab w:val="center" w:pos="9363"/>
          <w:tab w:val="center" w:pos="10083"/>
        </w:tabs>
        <w:spacing w:after="0"/>
        <w:jc w:val="center"/>
        <w:rPr>
          <w:rFonts w:ascii="Arial" w:hAnsi="Arial" w:cs="Arial"/>
          <w:b/>
          <w:sz w:val="24"/>
        </w:rPr>
      </w:pPr>
      <w:r>
        <w:rPr>
          <w:noProof/>
        </w:rPr>
        <mc:AlternateContent>
          <mc:Choice Requires="wpg">
            <w:drawing>
              <wp:inline distT="0" distB="0" distL="0" distR="0" wp14:anchorId="25EF5D3B" wp14:editId="6AD87121">
                <wp:extent cx="723900" cy="866140"/>
                <wp:effectExtent l="0" t="0" r="0" b="0"/>
                <wp:docPr id="1" name="Group 7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866140"/>
                          <a:chOff x="0" y="0"/>
                          <a:chExt cx="7238" cy="8661"/>
                        </a:xfrm>
                      </wpg:grpSpPr>
                      <wps:wsp>
                        <wps:cNvPr id="2" name="Shape 4571"/>
                        <wps:cNvSpPr>
                          <a:spLocks noChangeArrowheads="1"/>
                        </wps:cNvSpPr>
                        <wps:spPr bwMode="auto">
                          <a:xfrm>
                            <a:off x="2053" y="3107"/>
                            <a:ext cx="692" cy="263"/>
                          </a:xfrm>
                          <a:custGeom>
                            <a:avLst/>
                            <a:gdLst>
                              <a:gd name="T0" fmla="*/ 34410 w 69201"/>
                              <a:gd name="T1" fmla="*/ 0 h 26305"/>
                              <a:gd name="T2" fmla="*/ 41519 w 69201"/>
                              <a:gd name="T3" fmla="*/ 438 h 26305"/>
                              <a:gd name="T4" fmla="*/ 47880 w 69201"/>
                              <a:gd name="T5" fmla="*/ 876 h 26305"/>
                              <a:gd name="T6" fmla="*/ 53858 w 69201"/>
                              <a:gd name="T7" fmla="*/ 2190 h 26305"/>
                              <a:gd name="T8" fmla="*/ 59102 w 69201"/>
                              <a:gd name="T9" fmla="*/ 3951 h 26305"/>
                              <a:gd name="T10" fmla="*/ 63215 w 69201"/>
                              <a:gd name="T11" fmla="*/ 5703 h 26305"/>
                              <a:gd name="T12" fmla="*/ 66579 w 69201"/>
                              <a:gd name="T13" fmla="*/ 7893 h 26305"/>
                              <a:gd name="T14" fmla="*/ 68452 w 69201"/>
                              <a:gd name="T15" fmla="*/ 10520 h 26305"/>
                              <a:gd name="T16" fmla="*/ 69201 w 69201"/>
                              <a:gd name="T17" fmla="*/ 13148 h 26305"/>
                              <a:gd name="T18" fmla="*/ 68452 w 69201"/>
                              <a:gd name="T19" fmla="*/ 15785 h 26305"/>
                              <a:gd name="T20" fmla="*/ 66579 w 69201"/>
                              <a:gd name="T21" fmla="*/ 17974 h 26305"/>
                              <a:gd name="T22" fmla="*/ 63215 w 69201"/>
                              <a:gd name="T23" fmla="*/ 20602 h 26305"/>
                              <a:gd name="T24" fmla="*/ 59102 w 69201"/>
                              <a:gd name="T25" fmla="*/ 22354 h 26305"/>
                              <a:gd name="T26" fmla="*/ 53858 w 69201"/>
                              <a:gd name="T27" fmla="*/ 24115 h 26305"/>
                              <a:gd name="T28" fmla="*/ 47880 w 69201"/>
                              <a:gd name="T29" fmla="*/ 25429 h 26305"/>
                              <a:gd name="T30" fmla="*/ 41519 w 69201"/>
                              <a:gd name="T31" fmla="*/ 25867 h 26305"/>
                              <a:gd name="T32" fmla="*/ 34410 w 69201"/>
                              <a:gd name="T33" fmla="*/ 26305 h 26305"/>
                              <a:gd name="T34" fmla="*/ 27299 w 69201"/>
                              <a:gd name="T35" fmla="*/ 25867 h 26305"/>
                              <a:gd name="T36" fmla="*/ 20947 w 69201"/>
                              <a:gd name="T37" fmla="*/ 25429 h 26305"/>
                              <a:gd name="T38" fmla="*/ 14961 w 69201"/>
                              <a:gd name="T39" fmla="*/ 24115 h 26305"/>
                              <a:gd name="T40" fmla="*/ 10099 w 69201"/>
                              <a:gd name="T41" fmla="*/ 22354 h 26305"/>
                              <a:gd name="T42" fmla="*/ 5978 w 69201"/>
                              <a:gd name="T43" fmla="*/ 20602 h 26305"/>
                              <a:gd name="T44" fmla="*/ 2614 w 69201"/>
                              <a:gd name="T45" fmla="*/ 17974 h 26305"/>
                              <a:gd name="T46" fmla="*/ 741 w 69201"/>
                              <a:gd name="T47" fmla="*/ 15785 h 26305"/>
                              <a:gd name="T48" fmla="*/ 0 w 69201"/>
                              <a:gd name="T49" fmla="*/ 13148 h 26305"/>
                              <a:gd name="T50" fmla="*/ 741 w 69201"/>
                              <a:gd name="T51" fmla="*/ 10520 h 26305"/>
                              <a:gd name="T52" fmla="*/ 2614 w 69201"/>
                              <a:gd name="T53" fmla="*/ 7893 h 26305"/>
                              <a:gd name="T54" fmla="*/ 5978 w 69201"/>
                              <a:gd name="T55" fmla="*/ 5703 h 26305"/>
                              <a:gd name="T56" fmla="*/ 10099 w 69201"/>
                              <a:gd name="T57" fmla="*/ 3951 h 26305"/>
                              <a:gd name="T58" fmla="*/ 14961 w 69201"/>
                              <a:gd name="T59" fmla="*/ 2190 h 26305"/>
                              <a:gd name="T60" fmla="*/ 20947 w 69201"/>
                              <a:gd name="T61" fmla="*/ 876 h 26305"/>
                              <a:gd name="T62" fmla="*/ 27299 w 69201"/>
                              <a:gd name="T63" fmla="*/ 438 h 26305"/>
                              <a:gd name="T64" fmla="*/ 34410 w 69201"/>
                              <a:gd name="T65" fmla="*/ 0 h 26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201" h="26305">
                                <a:moveTo>
                                  <a:pt x="34410" y="0"/>
                                </a:moveTo>
                                <a:lnTo>
                                  <a:pt x="41519" y="438"/>
                                </a:lnTo>
                                <a:lnTo>
                                  <a:pt x="47880" y="876"/>
                                </a:lnTo>
                                <a:lnTo>
                                  <a:pt x="53858" y="2190"/>
                                </a:lnTo>
                                <a:lnTo>
                                  <a:pt x="59102" y="3951"/>
                                </a:lnTo>
                                <a:lnTo>
                                  <a:pt x="63215" y="5703"/>
                                </a:lnTo>
                                <a:lnTo>
                                  <a:pt x="66579" y="7893"/>
                                </a:lnTo>
                                <a:lnTo>
                                  <a:pt x="68452" y="10520"/>
                                </a:lnTo>
                                <a:lnTo>
                                  <a:pt x="69201" y="13148"/>
                                </a:lnTo>
                                <a:lnTo>
                                  <a:pt x="68452" y="15785"/>
                                </a:lnTo>
                                <a:lnTo>
                                  <a:pt x="66579" y="17974"/>
                                </a:lnTo>
                                <a:lnTo>
                                  <a:pt x="63215" y="20602"/>
                                </a:lnTo>
                                <a:lnTo>
                                  <a:pt x="59102" y="22354"/>
                                </a:lnTo>
                                <a:lnTo>
                                  <a:pt x="53858" y="24115"/>
                                </a:lnTo>
                                <a:lnTo>
                                  <a:pt x="47880" y="25429"/>
                                </a:lnTo>
                                <a:lnTo>
                                  <a:pt x="41519" y="25867"/>
                                </a:lnTo>
                                <a:lnTo>
                                  <a:pt x="34410" y="26305"/>
                                </a:lnTo>
                                <a:lnTo>
                                  <a:pt x="27299" y="25867"/>
                                </a:lnTo>
                                <a:lnTo>
                                  <a:pt x="20947" y="25429"/>
                                </a:lnTo>
                                <a:lnTo>
                                  <a:pt x="14961" y="24115"/>
                                </a:lnTo>
                                <a:lnTo>
                                  <a:pt x="10099" y="22354"/>
                                </a:lnTo>
                                <a:lnTo>
                                  <a:pt x="5978" y="20602"/>
                                </a:lnTo>
                                <a:lnTo>
                                  <a:pt x="2614" y="17974"/>
                                </a:lnTo>
                                <a:lnTo>
                                  <a:pt x="741" y="15785"/>
                                </a:lnTo>
                                <a:lnTo>
                                  <a:pt x="0" y="13148"/>
                                </a:lnTo>
                                <a:lnTo>
                                  <a:pt x="741" y="10520"/>
                                </a:lnTo>
                                <a:lnTo>
                                  <a:pt x="2614" y="7893"/>
                                </a:lnTo>
                                <a:lnTo>
                                  <a:pt x="5978" y="5703"/>
                                </a:lnTo>
                                <a:lnTo>
                                  <a:pt x="10099" y="3951"/>
                                </a:lnTo>
                                <a:lnTo>
                                  <a:pt x="14961" y="2190"/>
                                </a:lnTo>
                                <a:lnTo>
                                  <a:pt x="20947" y="876"/>
                                </a:lnTo>
                                <a:lnTo>
                                  <a:pt x="27299" y="438"/>
                                </a:lnTo>
                                <a:lnTo>
                                  <a:pt x="3441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 name="Shape 4572"/>
                        <wps:cNvSpPr>
                          <a:spLocks noChangeArrowheads="1"/>
                        </wps:cNvSpPr>
                        <wps:spPr bwMode="auto">
                          <a:xfrm>
                            <a:off x="3512" y="3677"/>
                            <a:ext cx="213" cy="1205"/>
                          </a:xfrm>
                          <a:custGeom>
                            <a:avLst/>
                            <a:gdLst>
                              <a:gd name="T0" fmla="*/ 21322 w 21322"/>
                              <a:gd name="T1" fmla="*/ 0 h 120550"/>
                              <a:gd name="T2" fmla="*/ 21322 w 21322"/>
                              <a:gd name="T3" fmla="*/ 119674 h 120550"/>
                              <a:gd name="T4" fmla="*/ 18707 w 21322"/>
                              <a:gd name="T5" fmla="*/ 120112 h 120550"/>
                              <a:gd name="T6" fmla="*/ 16085 w 21322"/>
                              <a:gd name="T7" fmla="*/ 120112 h 120550"/>
                              <a:gd name="T8" fmla="*/ 13470 w 21322"/>
                              <a:gd name="T9" fmla="*/ 120550 h 120550"/>
                              <a:gd name="T10" fmla="*/ 2622 w 21322"/>
                              <a:gd name="T11" fmla="*/ 120550 h 120550"/>
                              <a:gd name="T12" fmla="*/ 0 w 21322"/>
                              <a:gd name="T13" fmla="*/ 120112 h 120550"/>
                              <a:gd name="T14" fmla="*/ 0 w 21322"/>
                              <a:gd name="T15" fmla="*/ 17975 h 120550"/>
                              <a:gd name="T16" fmla="*/ 2997 w 21322"/>
                              <a:gd name="T17" fmla="*/ 15776 h 120550"/>
                              <a:gd name="T18" fmla="*/ 6360 w 21322"/>
                              <a:gd name="T19" fmla="*/ 14024 h 120550"/>
                              <a:gd name="T20" fmla="*/ 8983 w 21322"/>
                              <a:gd name="T21" fmla="*/ 11834 h 120550"/>
                              <a:gd name="T22" fmla="*/ 11972 w 21322"/>
                              <a:gd name="T23" fmla="*/ 9644 h 120550"/>
                              <a:gd name="T24" fmla="*/ 14594 w 21322"/>
                              <a:gd name="T25" fmla="*/ 7017 h 120550"/>
                              <a:gd name="T26" fmla="*/ 16834 w 21322"/>
                              <a:gd name="T27" fmla="*/ 4818 h 120550"/>
                              <a:gd name="T28" fmla="*/ 19081 w 21322"/>
                              <a:gd name="T29" fmla="*/ 2628 h 120550"/>
                              <a:gd name="T30" fmla="*/ 21322 w 21322"/>
                              <a:gd name="T31" fmla="*/ 0 h 120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322" h="120550">
                                <a:moveTo>
                                  <a:pt x="21322" y="0"/>
                                </a:moveTo>
                                <a:lnTo>
                                  <a:pt x="21322" y="119674"/>
                                </a:lnTo>
                                <a:lnTo>
                                  <a:pt x="18707" y="120112"/>
                                </a:lnTo>
                                <a:lnTo>
                                  <a:pt x="16085" y="120112"/>
                                </a:lnTo>
                                <a:lnTo>
                                  <a:pt x="13470" y="120550"/>
                                </a:lnTo>
                                <a:lnTo>
                                  <a:pt x="2622" y="120550"/>
                                </a:lnTo>
                                <a:lnTo>
                                  <a:pt x="0" y="120112"/>
                                </a:lnTo>
                                <a:lnTo>
                                  <a:pt x="0" y="17975"/>
                                </a:lnTo>
                                <a:lnTo>
                                  <a:pt x="2997" y="15776"/>
                                </a:lnTo>
                                <a:lnTo>
                                  <a:pt x="6360" y="14024"/>
                                </a:lnTo>
                                <a:lnTo>
                                  <a:pt x="8983" y="11834"/>
                                </a:lnTo>
                                <a:lnTo>
                                  <a:pt x="11972" y="9644"/>
                                </a:lnTo>
                                <a:lnTo>
                                  <a:pt x="14594" y="7017"/>
                                </a:lnTo>
                                <a:lnTo>
                                  <a:pt x="16834" y="4818"/>
                                </a:lnTo>
                                <a:lnTo>
                                  <a:pt x="19081" y="2628"/>
                                </a:lnTo>
                                <a:lnTo>
                                  <a:pt x="21322"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 name="Shape 4573"/>
                        <wps:cNvSpPr>
                          <a:spLocks noChangeArrowheads="1"/>
                        </wps:cNvSpPr>
                        <wps:spPr bwMode="auto">
                          <a:xfrm>
                            <a:off x="1036" y="3634"/>
                            <a:ext cx="213" cy="622"/>
                          </a:xfrm>
                          <a:custGeom>
                            <a:avLst/>
                            <a:gdLst>
                              <a:gd name="T0" fmla="*/ 0 w 21322"/>
                              <a:gd name="T1" fmla="*/ 0 h 62255"/>
                              <a:gd name="T2" fmla="*/ 1865 w 21322"/>
                              <a:gd name="T3" fmla="*/ 2637 h 62255"/>
                              <a:gd name="T4" fmla="*/ 4113 w 21322"/>
                              <a:gd name="T5" fmla="*/ 5265 h 62255"/>
                              <a:gd name="T6" fmla="*/ 6353 w 21322"/>
                              <a:gd name="T7" fmla="*/ 7893 h 62255"/>
                              <a:gd name="T8" fmla="*/ 8975 w 21322"/>
                              <a:gd name="T9" fmla="*/ 10520 h 62255"/>
                              <a:gd name="T10" fmla="*/ 11964 w 21322"/>
                              <a:gd name="T11" fmla="*/ 13157 h 62255"/>
                              <a:gd name="T12" fmla="*/ 14961 w 21322"/>
                              <a:gd name="T13" fmla="*/ 15347 h 62255"/>
                              <a:gd name="T14" fmla="*/ 17950 w 21322"/>
                              <a:gd name="T15" fmla="*/ 17975 h 62255"/>
                              <a:gd name="T16" fmla="*/ 21322 w 21322"/>
                              <a:gd name="T17" fmla="*/ 20165 h 62255"/>
                              <a:gd name="T18" fmla="*/ 21322 w 21322"/>
                              <a:gd name="T19" fmla="*/ 54363 h 62255"/>
                              <a:gd name="T20" fmla="*/ 18699 w 21322"/>
                              <a:gd name="T21" fmla="*/ 55238 h 62255"/>
                              <a:gd name="T22" fmla="*/ 15710 w 21322"/>
                              <a:gd name="T23" fmla="*/ 55676 h 62255"/>
                              <a:gd name="T24" fmla="*/ 13088 w 21322"/>
                              <a:gd name="T25" fmla="*/ 56552 h 62255"/>
                              <a:gd name="T26" fmla="*/ 10473 w 21322"/>
                              <a:gd name="T27" fmla="*/ 57428 h 62255"/>
                              <a:gd name="T28" fmla="*/ 7851 w 21322"/>
                              <a:gd name="T29" fmla="*/ 58742 h 62255"/>
                              <a:gd name="T30" fmla="*/ 5237 w 21322"/>
                              <a:gd name="T31" fmla="*/ 59618 h 62255"/>
                              <a:gd name="T32" fmla="*/ 2614 w 21322"/>
                              <a:gd name="T33" fmla="*/ 60932 h 62255"/>
                              <a:gd name="T34" fmla="*/ 0 w 21322"/>
                              <a:gd name="T35" fmla="*/ 62255 h 62255"/>
                              <a:gd name="T36" fmla="*/ 0 w 21322"/>
                              <a:gd name="T37" fmla="*/ 0 h 6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322" h="62255">
                                <a:moveTo>
                                  <a:pt x="0" y="0"/>
                                </a:moveTo>
                                <a:lnTo>
                                  <a:pt x="1865" y="2637"/>
                                </a:lnTo>
                                <a:lnTo>
                                  <a:pt x="4113" y="5265"/>
                                </a:lnTo>
                                <a:lnTo>
                                  <a:pt x="6353" y="7893"/>
                                </a:lnTo>
                                <a:lnTo>
                                  <a:pt x="8975" y="10520"/>
                                </a:lnTo>
                                <a:lnTo>
                                  <a:pt x="11964" y="13157"/>
                                </a:lnTo>
                                <a:lnTo>
                                  <a:pt x="14961" y="15347"/>
                                </a:lnTo>
                                <a:lnTo>
                                  <a:pt x="17950" y="17975"/>
                                </a:lnTo>
                                <a:lnTo>
                                  <a:pt x="21322" y="20165"/>
                                </a:lnTo>
                                <a:lnTo>
                                  <a:pt x="21322" y="54363"/>
                                </a:lnTo>
                                <a:lnTo>
                                  <a:pt x="18699" y="55238"/>
                                </a:lnTo>
                                <a:lnTo>
                                  <a:pt x="15710" y="55676"/>
                                </a:lnTo>
                                <a:lnTo>
                                  <a:pt x="13088" y="56552"/>
                                </a:lnTo>
                                <a:lnTo>
                                  <a:pt x="10473" y="57428"/>
                                </a:lnTo>
                                <a:lnTo>
                                  <a:pt x="7851" y="58742"/>
                                </a:lnTo>
                                <a:lnTo>
                                  <a:pt x="5237" y="59618"/>
                                </a:lnTo>
                                <a:lnTo>
                                  <a:pt x="2614" y="60932"/>
                                </a:lnTo>
                                <a:lnTo>
                                  <a:pt x="0" y="62255"/>
                                </a:lnTo>
                                <a:lnTo>
                                  <a:pt x="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 name="Shape 4574"/>
                        <wps:cNvSpPr>
                          <a:spLocks noChangeArrowheads="1"/>
                        </wps:cNvSpPr>
                        <wps:spPr bwMode="auto">
                          <a:xfrm>
                            <a:off x="950" y="2630"/>
                            <a:ext cx="2899" cy="1047"/>
                          </a:xfrm>
                          <a:custGeom>
                            <a:avLst/>
                            <a:gdLst>
                              <a:gd name="T0" fmla="*/ 159724 w 289902"/>
                              <a:gd name="T1" fmla="*/ 438 h 104774"/>
                              <a:gd name="T2" fmla="*/ 187781 w 289902"/>
                              <a:gd name="T3" fmla="*/ 3513 h 104774"/>
                              <a:gd name="T4" fmla="*/ 213965 w 289902"/>
                              <a:gd name="T5" fmla="*/ 9206 h 104774"/>
                              <a:gd name="T6" fmla="*/ 237160 w 289902"/>
                              <a:gd name="T7" fmla="*/ 17099 h 104774"/>
                              <a:gd name="T8" fmla="*/ 256608 w 289902"/>
                              <a:gd name="T9" fmla="*/ 27181 h 104774"/>
                              <a:gd name="T10" fmla="*/ 272318 w 289902"/>
                              <a:gd name="T11" fmla="*/ 39015 h 104774"/>
                              <a:gd name="T12" fmla="*/ 283541 w 289902"/>
                              <a:gd name="T13" fmla="*/ 52611 h 104774"/>
                              <a:gd name="T14" fmla="*/ 289152 w 289902"/>
                              <a:gd name="T15" fmla="*/ 67072 h 104774"/>
                              <a:gd name="T16" fmla="*/ 289527 w 289902"/>
                              <a:gd name="T17" fmla="*/ 78906 h 104774"/>
                              <a:gd name="T18" fmla="*/ 288029 w 289902"/>
                              <a:gd name="T19" fmla="*/ 86799 h 104774"/>
                              <a:gd name="T20" fmla="*/ 285039 w 289902"/>
                              <a:gd name="T21" fmla="*/ 94254 h 104774"/>
                              <a:gd name="T22" fmla="*/ 280177 w 289902"/>
                              <a:gd name="T23" fmla="*/ 101261 h 104774"/>
                              <a:gd name="T24" fmla="*/ 277555 w 289902"/>
                              <a:gd name="T25" fmla="*/ 85485 h 104774"/>
                              <a:gd name="T26" fmla="*/ 247633 w 289902"/>
                              <a:gd name="T27" fmla="*/ 82857 h 104774"/>
                              <a:gd name="T28" fmla="*/ 254743 w 289902"/>
                              <a:gd name="T29" fmla="*/ 77155 h 104774"/>
                              <a:gd name="T30" fmla="*/ 259979 w 289902"/>
                              <a:gd name="T31" fmla="*/ 70576 h 104774"/>
                              <a:gd name="T32" fmla="*/ 262594 w 289902"/>
                              <a:gd name="T33" fmla="*/ 64007 h 104774"/>
                              <a:gd name="T34" fmla="*/ 262219 w 289902"/>
                              <a:gd name="T35" fmla="*/ 56114 h 104774"/>
                              <a:gd name="T36" fmla="*/ 257732 w 289902"/>
                              <a:gd name="T37" fmla="*/ 47346 h 104774"/>
                              <a:gd name="T38" fmla="*/ 248757 w 289902"/>
                              <a:gd name="T39" fmla="*/ 39453 h 104774"/>
                              <a:gd name="T40" fmla="*/ 236036 w 289902"/>
                              <a:gd name="T41" fmla="*/ 32446 h 104774"/>
                              <a:gd name="T42" fmla="*/ 219951 w 289902"/>
                              <a:gd name="T43" fmla="*/ 26305 h 104774"/>
                              <a:gd name="T44" fmla="*/ 200877 w 289902"/>
                              <a:gd name="T45" fmla="*/ 21488 h 104774"/>
                              <a:gd name="T46" fmla="*/ 179930 w 289902"/>
                              <a:gd name="T47" fmla="*/ 18413 h 104774"/>
                              <a:gd name="T48" fmla="*/ 156735 w 289902"/>
                              <a:gd name="T49" fmla="*/ 16661 h 104774"/>
                              <a:gd name="T50" fmla="*/ 132792 w 289902"/>
                              <a:gd name="T51" fmla="*/ 16661 h 104774"/>
                              <a:gd name="T52" fmla="*/ 109605 w 289902"/>
                              <a:gd name="T53" fmla="*/ 18413 h 104774"/>
                              <a:gd name="T54" fmla="*/ 88658 w 289902"/>
                              <a:gd name="T55" fmla="*/ 21488 h 104774"/>
                              <a:gd name="T56" fmla="*/ 69951 w 289902"/>
                              <a:gd name="T57" fmla="*/ 26305 h 104774"/>
                              <a:gd name="T58" fmla="*/ 53866 w 289902"/>
                              <a:gd name="T59" fmla="*/ 32446 h 104774"/>
                              <a:gd name="T60" fmla="*/ 41153 w 289902"/>
                              <a:gd name="T61" fmla="*/ 39453 h 104774"/>
                              <a:gd name="T62" fmla="*/ 32170 w 289902"/>
                              <a:gd name="T63" fmla="*/ 47346 h 104774"/>
                              <a:gd name="T64" fmla="*/ 27682 w 289902"/>
                              <a:gd name="T65" fmla="*/ 56114 h 104774"/>
                              <a:gd name="T66" fmla="*/ 27308 w 289902"/>
                              <a:gd name="T67" fmla="*/ 64007 h 104774"/>
                              <a:gd name="T68" fmla="*/ 29930 w 289902"/>
                              <a:gd name="T69" fmla="*/ 70576 h 104774"/>
                              <a:gd name="T70" fmla="*/ 34792 w 289902"/>
                              <a:gd name="T71" fmla="*/ 77155 h 104774"/>
                              <a:gd name="T72" fmla="*/ 42268 w 289902"/>
                              <a:gd name="T73" fmla="*/ 82857 h 104774"/>
                              <a:gd name="T74" fmla="*/ 8608 w 289902"/>
                              <a:gd name="T75" fmla="*/ 85485 h 104774"/>
                              <a:gd name="T76" fmla="*/ 4862 w 289902"/>
                              <a:gd name="T77" fmla="*/ 94254 h 104774"/>
                              <a:gd name="T78" fmla="*/ 375 w 289902"/>
                              <a:gd name="T79" fmla="*/ 81543 h 104774"/>
                              <a:gd name="T80" fmla="*/ 749 w 289902"/>
                              <a:gd name="T81" fmla="*/ 67072 h 104774"/>
                              <a:gd name="T82" fmla="*/ 6360 w 289902"/>
                              <a:gd name="T83" fmla="*/ 52611 h 104774"/>
                              <a:gd name="T84" fmla="*/ 17583 w 289902"/>
                              <a:gd name="T85" fmla="*/ 39015 h 104774"/>
                              <a:gd name="T86" fmla="*/ 32919 w 289902"/>
                              <a:gd name="T87" fmla="*/ 27181 h 104774"/>
                              <a:gd name="T88" fmla="*/ 52742 w 289902"/>
                              <a:gd name="T89" fmla="*/ 17099 h 104774"/>
                              <a:gd name="T90" fmla="*/ 75562 w 289902"/>
                              <a:gd name="T91" fmla="*/ 9206 h 104774"/>
                              <a:gd name="T92" fmla="*/ 101746 w 289902"/>
                              <a:gd name="T93" fmla="*/ 3513 h 104774"/>
                              <a:gd name="T94" fmla="*/ 129803 w 289902"/>
                              <a:gd name="T95" fmla="*/ 438 h 104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9902" h="104774">
                                <a:moveTo>
                                  <a:pt x="144764" y="0"/>
                                </a:moveTo>
                                <a:lnTo>
                                  <a:pt x="159724" y="438"/>
                                </a:lnTo>
                                <a:lnTo>
                                  <a:pt x="173944" y="1323"/>
                                </a:lnTo>
                                <a:lnTo>
                                  <a:pt x="187781" y="3513"/>
                                </a:lnTo>
                                <a:lnTo>
                                  <a:pt x="201252" y="5703"/>
                                </a:lnTo>
                                <a:lnTo>
                                  <a:pt x="213965" y="9206"/>
                                </a:lnTo>
                                <a:lnTo>
                                  <a:pt x="225937" y="12719"/>
                                </a:lnTo>
                                <a:lnTo>
                                  <a:pt x="237160" y="17099"/>
                                </a:lnTo>
                                <a:lnTo>
                                  <a:pt x="247259" y="21926"/>
                                </a:lnTo>
                                <a:lnTo>
                                  <a:pt x="256608" y="27181"/>
                                </a:lnTo>
                                <a:lnTo>
                                  <a:pt x="265216" y="32884"/>
                                </a:lnTo>
                                <a:lnTo>
                                  <a:pt x="272318" y="39015"/>
                                </a:lnTo>
                                <a:lnTo>
                                  <a:pt x="278304" y="45594"/>
                                </a:lnTo>
                                <a:lnTo>
                                  <a:pt x="283541" y="52611"/>
                                </a:lnTo>
                                <a:lnTo>
                                  <a:pt x="286912" y="59618"/>
                                </a:lnTo>
                                <a:lnTo>
                                  <a:pt x="289152" y="67072"/>
                                </a:lnTo>
                                <a:lnTo>
                                  <a:pt x="289902" y="74965"/>
                                </a:lnTo>
                                <a:lnTo>
                                  <a:pt x="289527" y="78906"/>
                                </a:lnTo>
                                <a:lnTo>
                                  <a:pt x="289152" y="82857"/>
                                </a:lnTo>
                                <a:lnTo>
                                  <a:pt x="288029" y="86799"/>
                                </a:lnTo>
                                <a:lnTo>
                                  <a:pt x="286538" y="90303"/>
                                </a:lnTo>
                                <a:lnTo>
                                  <a:pt x="285039" y="94254"/>
                                </a:lnTo>
                                <a:lnTo>
                                  <a:pt x="282792" y="97757"/>
                                </a:lnTo>
                                <a:lnTo>
                                  <a:pt x="280177" y="101261"/>
                                </a:lnTo>
                                <a:lnTo>
                                  <a:pt x="277555" y="104774"/>
                                </a:lnTo>
                                <a:lnTo>
                                  <a:pt x="277555" y="85485"/>
                                </a:lnTo>
                                <a:lnTo>
                                  <a:pt x="243146" y="85485"/>
                                </a:lnTo>
                                <a:lnTo>
                                  <a:pt x="247633" y="82857"/>
                                </a:lnTo>
                                <a:lnTo>
                                  <a:pt x="251371" y="79782"/>
                                </a:lnTo>
                                <a:lnTo>
                                  <a:pt x="254743" y="77155"/>
                                </a:lnTo>
                                <a:lnTo>
                                  <a:pt x="257732" y="73651"/>
                                </a:lnTo>
                                <a:lnTo>
                                  <a:pt x="259979" y="70576"/>
                                </a:lnTo>
                                <a:lnTo>
                                  <a:pt x="261470" y="67510"/>
                                </a:lnTo>
                                <a:lnTo>
                                  <a:pt x="262594" y="64007"/>
                                </a:lnTo>
                                <a:lnTo>
                                  <a:pt x="262968" y="60932"/>
                                </a:lnTo>
                                <a:lnTo>
                                  <a:pt x="262219" y="56114"/>
                                </a:lnTo>
                                <a:lnTo>
                                  <a:pt x="260721" y="51735"/>
                                </a:lnTo>
                                <a:lnTo>
                                  <a:pt x="257732" y="47346"/>
                                </a:lnTo>
                                <a:lnTo>
                                  <a:pt x="253619" y="43404"/>
                                </a:lnTo>
                                <a:lnTo>
                                  <a:pt x="248757" y="39453"/>
                                </a:lnTo>
                                <a:lnTo>
                                  <a:pt x="242771" y="35950"/>
                                </a:lnTo>
                                <a:lnTo>
                                  <a:pt x="236036" y="32446"/>
                                </a:lnTo>
                                <a:lnTo>
                                  <a:pt x="228185" y="29371"/>
                                </a:lnTo>
                                <a:lnTo>
                                  <a:pt x="219951" y="26305"/>
                                </a:lnTo>
                                <a:lnTo>
                                  <a:pt x="210601" y="23678"/>
                                </a:lnTo>
                                <a:lnTo>
                                  <a:pt x="200877" y="21488"/>
                                </a:lnTo>
                                <a:lnTo>
                                  <a:pt x="190778" y="19727"/>
                                </a:lnTo>
                                <a:lnTo>
                                  <a:pt x="179930" y="18413"/>
                                </a:lnTo>
                                <a:lnTo>
                                  <a:pt x="168707" y="17099"/>
                                </a:lnTo>
                                <a:lnTo>
                                  <a:pt x="156735" y="16661"/>
                                </a:lnTo>
                                <a:lnTo>
                                  <a:pt x="144764" y="16223"/>
                                </a:lnTo>
                                <a:lnTo>
                                  <a:pt x="132792" y="16661"/>
                                </a:lnTo>
                                <a:lnTo>
                                  <a:pt x="121202" y="17099"/>
                                </a:lnTo>
                                <a:lnTo>
                                  <a:pt x="109605" y="18413"/>
                                </a:lnTo>
                                <a:lnTo>
                                  <a:pt x="98757" y="19727"/>
                                </a:lnTo>
                                <a:lnTo>
                                  <a:pt x="88658" y="21488"/>
                                </a:lnTo>
                                <a:lnTo>
                                  <a:pt x="78926" y="23678"/>
                                </a:lnTo>
                                <a:lnTo>
                                  <a:pt x="69951" y="26305"/>
                                </a:lnTo>
                                <a:lnTo>
                                  <a:pt x="61350" y="29371"/>
                                </a:lnTo>
                                <a:lnTo>
                                  <a:pt x="53866" y="32446"/>
                                </a:lnTo>
                                <a:lnTo>
                                  <a:pt x="47131" y="35950"/>
                                </a:lnTo>
                                <a:lnTo>
                                  <a:pt x="41153" y="39453"/>
                                </a:lnTo>
                                <a:lnTo>
                                  <a:pt x="36283" y="43404"/>
                                </a:lnTo>
                                <a:lnTo>
                                  <a:pt x="32170" y="47346"/>
                                </a:lnTo>
                                <a:lnTo>
                                  <a:pt x="29181" y="51735"/>
                                </a:lnTo>
                                <a:lnTo>
                                  <a:pt x="27682" y="56114"/>
                                </a:lnTo>
                                <a:lnTo>
                                  <a:pt x="26933" y="60932"/>
                                </a:lnTo>
                                <a:lnTo>
                                  <a:pt x="27308" y="64007"/>
                                </a:lnTo>
                                <a:lnTo>
                                  <a:pt x="28431" y="67510"/>
                                </a:lnTo>
                                <a:lnTo>
                                  <a:pt x="29930" y="70576"/>
                                </a:lnTo>
                                <a:lnTo>
                                  <a:pt x="32170" y="73651"/>
                                </a:lnTo>
                                <a:lnTo>
                                  <a:pt x="34792" y="77155"/>
                                </a:lnTo>
                                <a:lnTo>
                                  <a:pt x="38156" y="79782"/>
                                </a:lnTo>
                                <a:lnTo>
                                  <a:pt x="42268" y="82857"/>
                                </a:lnTo>
                                <a:lnTo>
                                  <a:pt x="46756" y="85485"/>
                                </a:lnTo>
                                <a:lnTo>
                                  <a:pt x="8608" y="85485"/>
                                </a:lnTo>
                                <a:lnTo>
                                  <a:pt x="8608" y="100385"/>
                                </a:lnTo>
                                <a:lnTo>
                                  <a:pt x="4862" y="94254"/>
                                </a:lnTo>
                                <a:lnTo>
                                  <a:pt x="2248" y="88113"/>
                                </a:lnTo>
                                <a:lnTo>
                                  <a:pt x="375" y="81543"/>
                                </a:lnTo>
                                <a:lnTo>
                                  <a:pt x="0" y="74965"/>
                                </a:lnTo>
                                <a:lnTo>
                                  <a:pt x="749" y="67072"/>
                                </a:lnTo>
                                <a:lnTo>
                                  <a:pt x="2997" y="59618"/>
                                </a:lnTo>
                                <a:lnTo>
                                  <a:pt x="6360" y="52611"/>
                                </a:lnTo>
                                <a:lnTo>
                                  <a:pt x="11223" y="45594"/>
                                </a:lnTo>
                                <a:lnTo>
                                  <a:pt x="17583" y="39015"/>
                                </a:lnTo>
                                <a:lnTo>
                                  <a:pt x="24693" y="32884"/>
                                </a:lnTo>
                                <a:lnTo>
                                  <a:pt x="32919" y="27181"/>
                                </a:lnTo>
                                <a:lnTo>
                                  <a:pt x="42268" y="21926"/>
                                </a:lnTo>
                                <a:lnTo>
                                  <a:pt x="52742" y="17099"/>
                                </a:lnTo>
                                <a:lnTo>
                                  <a:pt x="63965" y="12719"/>
                                </a:lnTo>
                                <a:lnTo>
                                  <a:pt x="75562" y="9206"/>
                                </a:lnTo>
                                <a:lnTo>
                                  <a:pt x="88283" y="5703"/>
                                </a:lnTo>
                                <a:lnTo>
                                  <a:pt x="101746" y="3513"/>
                                </a:lnTo>
                                <a:lnTo>
                                  <a:pt x="115591" y="1323"/>
                                </a:lnTo>
                                <a:lnTo>
                                  <a:pt x="129803" y="438"/>
                                </a:lnTo>
                                <a:lnTo>
                                  <a:pt x="144764"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 name="Shape 4575"/>
                        <wps:cNvSpPr>
                          <a:spLocks noChangeArrowheads="1"/>
                        </wps:cNvSpPr>
                        <wps:spPr bwMode="auto">
                          <a:xfrm>
                            <a:off x="1036" y="3485"/>
                            <a:ext cx="213" cy="350"/>
                          </a:xfrm>
                          <a:custGeom>
                            <a:avLst/>
                            <a:gdLst>
                              <a:gd name="T0" fmla="*/ 0 w 21322"/>
                              <a:gd name="T1" fmla="*/ 0 h 35065"/>
                              <a:gd name="T2" fmla="*/ 21322 w 21322"/>
                              <a:gd name="T3" fmla="*/ 0 h 35065"/>
                              <a:gd name="T4" fmla="*/ 21322 w 21322"/>
                              <a:gd name="T5" fmla="*/ 35065 h 35065"/>
                              <a:gd name="T6" fmla="*/ 17950 w 21322"/>
                              <a:gd name="T7" fmla="*/ 32875 h 35065"/>
                              <a:gd name="T8" fmla="*/ 14961 w 21322"/>
                              <a:gd name="T9" fmla="*/ 30247 h 35065"/>
                              <a:gd name="T10" fmla="*/ 11964 w 21322"/>
                              <a:gd name="T11" fmla="*/ 28057 h 35065"/>
                              <a:gd name="T12" fmla="*/ 8975 w 21322"/>
                              <a:gd name="T13" fmla="*/ 25420 h 35065"/>
                              <a:gd name="T14" fmla="*/ 6353 w 21322"/>
                              <a:gd name="T15" fmla="*/ 22792 h 35065"/>
                              <a:gd name="T16" fmla="*/ 4113 w 21322"/>
                              <a:gd name="T17" fmla="*/ 20165 h 35065"/>
                              <a:gd name="T18" fmla="*/ 1865 w 21322"/>
                              <a:gd name="T19" fmla="*/ 17537 h 35065"/>
                              <a:gd name="T20" fmla="*/ 0 w 21322"/>
                              <a:gd name="T21" fmla="*/ 14900 h 35065"/>
                              <a:gd name="T22" fmla="*/ 0 w 21322"/>
                              <a:gd name="T23" fmla="*/ 0 h 35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322" h="35065">
                                <a:moveTo>
                                  <a:pt x="0" y="0"/>
                                </a:moveTo>
                                <a:lnTo>
                                  <a:pt x="21322" y="0"/>
                                </a:lnTo>
                                <a:lnTo>
                                  <a:pt x="21322" y="35065"/>
                                </a:lnTo>
                                <a:lnTo>
                                  <a:pt x="17950" y="32875"/>
                                </a:lnTo>
                                <a:lnTo>
                                  <a:pt x="14961" y="30247"/>
                                </a:lnTo>
                                <a:lnTo>
                                  <a:pt x="11964" y="28057"/>
                                </a:lnTo>
                                <a:lnTo>
                                  <a:pt x="8975" y="25420"/>
                                </a:lnTo>
                                <a:lnTo>
                                  <a:pt x="6353" y="22792"/>
                                </a:lnTo>
                                <a:lnTo>
                                  <a:pt x="4113" y="20165"/>
                                </a:lnTo>
                                <a:lnTo>
                                  <a:pt x="1865" y="17537"/>
                                </a:lnTo>
                                <a:lnTo>
                                  <a:pt x="0" y="14900"/>
                                </a:lnTo>
                                <a:lnTo>
                                  <a:pt x="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4576"/>
                        <wps:cNvSpPr>
                          <a:spLocks noChangeArrowheads="1"/>
                        </wps:cNvSpPr>
                        <wps:spPr bwMode="auto">
                          <a:xfrm>
                            <a:off x="3512" y="3485"/>
                            <a:ext cx="213" cy="372"/>
                          </a:xfrm>
                          <a:custGeom>
                            <a:avLst/>
                            <a:gdLst>
                              <a:gd name="T0" fmla="*/ 0 w 21322"/>
                              <a:gd name="T1" fmla="*/ 0 h 37264"/>
                              <a:gd name="T2" fmla="*/ 21322 w 21322"/>
                              <a:gd name="T3" fmla="*/ 0 h 37264"/>
                              <a:gd name="T4" fmla="*/ 21322 w 21322"/>
                              <a:gd name="T5" fmla="*/ 19289 h 37264"/>
                              <a:gd name="T6" fmla="*/ 19081 w 21322"/>
                              <a:gd name="T7" fmla="*/ 21916 h 37264"/>
                              <a:gd name="T8" fmla="*/ 16834 w 21322"/>
                              <a:gd name="T9" fmla="*/ 24106 h 37264"/>
                              <a:gd name="T10" fmla="*/ 14594 w 21322"/>
                              <a:gd name="T11" fmla="*/ 26305 h 37264"/>
                              <a:gd name="T12" fmla="*/ 11972 w 21322"/>
                              <a:gd name="T13" fmla="*/ 28933 h 37264"/>
                              <a:gd name="T14" fmla="*/ 8983 w 21322"/>
                              <a:gd name="T15" fmla="*/ 31123 h 37264"/>
                              <a:gd name="T16" fmla="*/ 6360 w 21322"/>
                              <a:gd name="T17" fmla="*/ 33313 h 37264"/>
                              <a:gd name="T18" fmla="*/ 2997 w 21322"/>
                              <a:gd name="T19" fmla="*/ 35065 h 37264"/>
                              <a:gd name="T20" fmla="*/ 0 w 21322"/>
                              <a:gd name="T21" fmla="*/ 37264 h 37264"/>
                              <a:gd name="T22" fmla="*/ 0 w 21322"/>
                              <a:gd name="T23" fmla="*/ 0 h 37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322" h="37264">
                                <a:moveTo>
                                  <a:pt x="0" y="0"/>
                                </a:moveTo>
                                <a:lnTo>
                                  <a:pt x="21322" y="0"/>
                                </a:lnTo>
                                <a:lnTo>
                                  <a:pt x="21322" y="19289"/>
                                </a:lnTo>
                                <a:lnTo>
                                  <a:pt x="19081" y="21916"/>
                                </a:lnTo>
                                <a:lnTo>
                                  <a:pt x="16834" y="24106"/>
                                </a:lnTo>
                                <a:lnTo>
                                  <a:pt x="14594" y="26305"/>
                                </a:lnTo>
                                <a:lnTo>
                                  <a:pt x="11972" y="28933"/>
                                </a:lnTo>
                                <a:lnTo>
                                  <a:pt x="8983" y="31123"/>
                                </a:lnTo>
                                <a:lnTo>
                                  <a:pt x="6360" y="33313"/>
                                </a:lnTo>
                                <a:lnTo>
                                  <a:pt x="2997" y="35065"/>
                                </a:lnTo>
                                <a:lnTo>
                                  <a:pt x="0" y="37264"/>
                                </a:lnTo>
                                <a:lnTo>
                                  <a:pt x="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 name="Shape 4577"/>
                        <wps:cNvSpPr>
                          <a:spLocks noChangeArrowheads="1"/>
                        </wps:cNvSpPr>
                        <wps:spPr bwMode="auto">
                          <a:xfrm>
                            <a:off x="1249" y="3485"/>
                            <a:ext cx="2263" cy="644"/>
                          </a:xfrm>
                          <a:custGeom>
                            <a:avLst/>
                            <a:gdLst>
                              <a:gd name="T0" fmla="*/ 16826 w 226304"/>
                              <a:gd name="T1" fmla="*/ 0 h 64436"/>
                              <a:gd name="T2" fmla="*/ 25434 w 226304"/>
                              <a:gd name="T3" fmla="*/ 4380 h 64436"/>
                              <a:gd name="T4" fmla="*/ 35159 w 226304"/>
                              <a:gd name="T5" fmla="*/ 8330 h 64436"/>
                              <a:gd name="T6" fmla="*/ 46381 w 226304"/>
                              <a:gd name="T7" fmla="*/ 11396 h 64436"/>
                              <a:gd name="T8" fmla="*/ 58353 w 226304"/>
                              <a:gd name="T9" fmla="*/ 14462 h 64436"/>
                              <a:gd name="T10" fmla="*/ 71441 w 226304"/>
                              <a:gd name="T11" fmla="*/ 17099 h 64436"/>
                              <a:gd name="T12" fmla="*/ 85286 w 226304"/>
                              <a:gd name="T13" fmla="*/ 18851 h 64436"/>
                              <a:gd name="T14" fmla="*/ 99873 w 226304"/>
                              <a:gd name="T15" fmla="*/ 19727 h 64436"/>
                              <a:gd name="T16" fmla="*/ 122318 w 226304"/>
                              <a:gd name="T17" fmla="*/ 20165 h 64436"/>
                              <a:gd name="T18" fmla="*/ 137279 w 226304"/>
                              <a:gd name="T19" fmla="*/ 19289 h 64436"/>
                              <a:gd name="T20" fmla="*/ 151491 w 226304"/>
                              <a:gd name="T21" fmla="*/ 17975 h 64436"/>
                              <a:gd name="T22" fmla="*/ 165336 w 226304"/>
                              <a:gd name="T23" fmla="*/ 15776 h 64436"/>
                              <a:gd name="T24" fmla="*/ 177674 w 226304"/>
                              <a:gd name="T25" fmla="*/ 13148 h 64436"/>
                              <a:gd name="T26" fmla="*/ 189272 w 226304"/>
                              <a:gd name="T27" fmla="*/ 10082 h 64436"/>
                              <a:gd name="T28" fmla="*/ 199745 w 226304"/>
                              <a:gd name="T29" fmla="*/ 6141 h 64436"/>
                              <a:gd name="T30" fmla="*/ 209095 w 226304"/>
                              <a:gd name="T31" fmla="*/ 2190 h 64436"/>
                              <a:gd name="T32" fmla="*/ 226304 w 226304"/>
                              <a:gd name="T33" fmla="*/ 0 h 64436"/>
                              <a:gd name="T34" fmla="*/ 221067 w 226304"/>
                              <a:gd name="T35" fmla="*/ 40329 h 64436"/>
                              <a:gd name="T36" fmla="*/ 209844 w 226304"/>
                              <a:gd name="T37" fmla="*/ 46032 h 64436"/>
                              <a:gd name="T38" fmla="*/ 197880 w 226304"/>
                              <a:gd name="T39" fmla="*/ 50850 h 64436"/>
                              <a:gd name="T40" fmla="*/ 184410 w 226304"/>
                              <a:gd name="T41" fmla="*/ 55229 h 64436"/>
                              <a:gd name="T42" fmla="*/ 170198 w 226304"/>
                              <a:gd name="T43" fmla="*/ 58742 h 64436"/>
                              <a:gd name="T44" fmla="*/ 155237 w 226304"/>
                              <a:gd name="T45" fmla="*/ 61370 h 64436"/>
                              <a:gd name="T46" fmla="*/ 139526 w 226304"/>
                              <a:gd name="T47" fmla="*/ 63560 h 64436"/>
                              <a:gd name="T48" fmla="*/ 123067 w 226304"/>
                              <a:gd name="T49" fmla="*/ 64436 h 64436"/>
                              <a:gd name="T50" fmla="*/ 97625 w 226304"/>
                              <a:gd name="T51" fmla="*/ 63998 h 64436"/>
                              <a:gd name="T52" fmla="*/ 80791 w 226304"/>
                              <a:gd name="T53" fmla="*/ 62246 h 64436"/>
                              <a:gd name="T54" fmla="*/ 65081 w 226304"/>
                              <a:gd name="T55" fmla="*/ 60056 h 64436"/>
                              <a:gd name="T56" fmla="*/ 49745 w 226304"/>
                              <a:gd name="T57" fmla="*/ 56552 h 64436"/>
                              <a:gd name="T58" fmla="*/ 35533 w 226304"/>
                              <a:gd name="T59" fmla="*/ 52163 h 64436"/>
                              <a:gd name="T60" fmla="*/ 22437 w 226304"/>
                              <a:gd name="T61" fmla="*/ 47346 h 64436"/>
                              <a:gd name="T62" fmla="*/ 10473 w 226304"/>
                              <a:gd name="T63" fmla="*/ 41643 h 64436"/>
                              <a:gd name="T64" fmla="*/ 0 w 226304"/>
                              <a:gd name="T65" fmla="*/ 35065 h 64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6304" h="64436">
                                <a:moveTo>
                                  <a:pt x="0" y="0"/>
                                </a:moveTo>
                                <a:lnTo>
                                  <a:pt x="16826" y="0"/>
                                </a:lnTo>
                                <a:lnTo>
                                  <a:pt x="20947" y="2190"/>
                                </a:lnTo>
                                <a:lnTo>
                                  <a:pt x="25434" y="4380"/>
                                </a:lnTo>
                                <a:lnTo>
                                  <a:pt x="30297" y="6141"/>
                                </a:lnTo>
                                <a:lnTo>
                                  <a:pt x="35159" y="8330"/>
                                </a:lnTo>
                                <a:lnTo>
                                  <a:pt x="40770" y="10082"/>
                                </a:lnTo>
                                <a:lnTo>
                                  <a:pt x="46381" y="11396"/>
                                </a:lnTo>
                                <a:lnTo>
                                  <a:pt x="52367" y="13148"/>
                                </a:lnTo>
                                <a:lnTo>
                                  <a:pt x="58353" y="14462"/>
                                </a:lnTo>
                                <a:lnTo>
                                  <a:pt x="64714" y="15776"/>
                                </a:lnTo>
                                <a:lnTo>
                                  <a:pt x="71441" y="17099"/>
                                </a:lnTo>
                                <a:lnTo>
                                  <a:pt x="78176" y="17975"/>
                                </a:lnTo>
                                <a:lnTo>
                                  <a:pt x="85286" y="18851"/>
                                </a:lnTo>
                                <a:lnTo>
                                  <a:pt x="92388" y="19289"/>
                                </a:lnTo>
                                <a:lnTo>
                                  <a:pt x="99873" y="19727"/>
                                </a:lnTo>
                                <a:lnTo>
                                  <a:pt x="107357" y="20165"/>
                                </a:lnTo>
                                <a:lnTo>
                                  <a:pt x="122318" y="20165"/>
                                </a:lnTo>
                                <a:lnTo>
                                  <a:pt x="130169" y="19727"/>
                                </a:lnTo>
                                <a:lnTo>
                                  <a:pt x="137279" y="19289"/>
                                </a:lnTo>
                                <a:lnTo>
                                  <a:pt x="144763" y="18851"/>
                                </a:lnTo>
                                <a:lnTo>
                                  <a:pt x="151491" y="17975"/>
                                </a:lnTo>
                                <a:lnTo>
                                  <a:pt x="158600" y="17099"/>
                                </a:lnTo>
                                <a:lnTo>
                                  <a:pt x="165336" y="15776"/>
                                </a:lnTo>
                                <a:lnTo>
                                  <a:pt x="171688" y="14462"/>
                                </a:lnTo>
                                <a:lnTo>
                                  <a:pt x="177674" y="13148"/>
                                </a:lnTo>
                                <a:lnTo>
                                  <a:pt x="183661" y="11396"/>
                                </a:lnTo>
                                <a:lnTo>
                                  <a:pt x="189272" y="10082"/>
                                </a:lnTo>
                                <a:lnTo>
                                  <a:pt x="194883" y="8330"/>
                                </a:lnTo>
                                <a:lnTo>
                                  <a:pt x="199745" y="6141"/>
                                </a:lnTo>
                                <a:lnTo>
                                  <a:pt x="204607" y="4380"/>
                                </a:lnTo>
                                <a:lnTo>
                                  <a:pt x="209095" y="2190"/>
                                </a:lnTo>
                                <a:lnTo>
                                  <a:pt x="213216" y="0"/>
                                </a:lnTo>
                                <a:lnTo>
                                  <a:pt x="226304" y="0"/>
                                </a:lnTo>
                                <a:lnTo>
                                  <a:pt x="226304" y="37264"/>
                                </a:lnTo>
                                <a:lnTo>
                                  <a:pt x="221067" y="40329"/>
                                </a:lnTo>
                                <a:lnTo>
                                  <a:pt x="215830" y="43395"/>
                                </a:lnTo>
                                <a:lnTo>
                                  <a:pt x="209844" y="46032"/>
                                </a:lnTo>
                                <a:lnTo>
                                  <a:pt x="203858" y="48660"/>
                                </a:lnTo>
                                <a:lnTo>
                                  <a:pt x="197880" y="50850"/>
                                </a:lnTo>
                                <a:lnTo>
                                  <a:pt x="191145" y="53039"/>
                                </a:lnTo>
                                <a:lnTo>
                                  <a:pt x="184410" y="55229"/>
                                </a:lnTo>
                                <a:lnTo>
                                  <a:pt x="177300" y="56990"/>
                                </a:lnTo>
                                <a:lnTo>
                                  <a:pt x="170198" y="58742"/>
                                </a:lnTo>
                                <a:lnTo>
                                  <a:pt x="162713" y="60056"/>
                                </a:lnTo>
                                <a:lnTo>
                                  <a:pt x="155237" y="61370"/>
                                </a:lnTo>
                                <a:lnTo>
                                  <a:pt x="147378" y="62684"/>
                                </a:lnTo>
                                <a:lnTo>
                                  <a:pt x="139526" y="63560"/>
                                </a:lnTo>
                                <a:lnTo>
                                  <a:pt x="131293" y="63998"/>
                                </a:lnTo>
                                <a:lnTo>
                                  <a:pt x="123067" y="64436"/>
                                </a:lnTo>
                                <a:lnTo>
                                  <a:pt x="106233" y="64436"/>
                                </a:lnTo>
                                <a:lnTo>
                                  <a:pt x="97625" y="63998"/>
                                </a:lnTo>
                                <a:lnTo>
                                  <a:pt x="89024" y="63122"/>
                                </a:lnTo>
                                <a:lnTo>
                                  <a:pt x="80791" y="62246"/>
                                </a:lnTo>
                                <a:lnTo>
                                  <a:pt x="72940" y="61370"/>
                                </a:lnTo>
                                <a:lnTo>
                                  <a:pt x="65081" y="60056"/>
                                </a:lnTo>
                                <a:lnTo>
                                  <a:pt x="57229" y="58304"/>
                                </a:lnTo>
                                <a:lnTo>
                                  <a:pt x="49745" y="56552"/>
                                </a:lnTo>
                                <a:lnTo>
                                  <a:pt x="42643" y="54353"/>
                                </a:lnTo>
                                <a:lnTo>
                                  <a:pt x="35533" y="52163"/>
                                </a:lnTo>
                                <a:lnTo>
                                  <a:pt x="28798" y="49974"/>
                                </a:lnTo>
                                <a:lnTo>
                                  <a:pt x="22437" y="47346"/>
                                </a:lnTo>
                                <a:lnTo>
                                  <a:pt x="16459" y="44271"/>
                                </a:lnTo>
                                <a:lnTo>
                                  <a:pt x="10473" y="41643"/>
                                </a:lnTo>
                                <a:lnTo>
                                  <a:pt x="5237" y="38577"/>
                                </a:lnTo>
                                <a:lnTo>
                                  <a:pt x="0" y="35065"/>
                                </a:lnTo>
                                <a:lnTo>
                                  <a:pt x="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4578"/>
                        <wps:cNvSpPr>
                          <a:spLocks noChangeArrowheads="1"/>
                        </wps:cNvSpPr>
                        <wps:spPr bwMode="auto">
                          <a:xfrm>
                            <a:off x="2749" y="4475"/>
                            <a:ext cx="647" cy="201"/>
                          </a:xfrm>
                          <a:custGeom>
                            <a:avLst/>
                            <a:gdLst>
                              <a:gd name="T0" fmla="*/ 64339 w 64706"/>
                              <a:gd name="T1" fmla="*/ 0 h 20165"/>
                              <a:gd name="T2" fmla="*/ 64706 w 64706"/>
                              <a:gd name="T3" fmla="*/ 0 h 20165"/>
                              <a:gd name="T4" fmla="*/ 63965 w 64706"/>
                              <a:gd name="T5" fmla="*/ 438 h 20165"/>
                              <a:gd name="T6" fmla="*/ 61342 w 64706"/>
                              <a:gd name="T7" fmla="*/ 1752 h 20165"/>
                              <a:gd name="T8" fmla="*/ 57229 w 64706"/>
                              <a:gd name="T9" fmla="*/ 3942 h 20165"/>
                              <a:gd name="T10" fmla="*/ 51618 w 64706"/>
                              <a:gd name="T11" fmla="*/ 6569 h 20165"/>
                              <a:gd name="T12" fmla="*/ 44508 w 64706"/>
                              <a:gd name="T13" fmla="*/ 10082 h 20165"/>
                              <a:gd name="T14" fmla="*/ 35908 w 64706"/>
                              <a:gd name="T15" fmla="*/ 13148 h 20165"/>
                              <a:gd name="T16" fmla="*/ 26184 w 64706"/>
                              <a:gd name="T17" fmla="*/ 16652 h 20165"/>
                              <a:gd name="T18" fmla="*/ 14961 w 64706"/>
                              <a:gd name="T19" fmla="*/ 20165 h 20165"/>
                              <a:gd name="T20" fmla="*/ 13088 w 64706"/>
                              <a:gd name="T21" fmla="*/ 19289 h 20165"/>
                              <a:gd name="T22" fmla="*/ 11215 w 64706"/>
                              <a:gd name="T23" fmla="*/ 18413 h 20165"/>
                              <a:gd name="T24" fmla="*/ 9349 w 64706"/>
                              <a:gd name="T25" fmla="*/ 17537 h 20165"/>
                              <a:gd name="T26" fmla="*/ 7476 w 64706"/>
                              <a:gd name="T27" fmla="*/ 16652 h 20165"/>
                              <a:gd name="T28" fmla="*/ 5604 w 64706"/>
                              <a:gd name="T29" fmla="*/ 15776 h 20165"/>
                              <a:gd name="T30" fmla="*/ 3738 w 64706"/>
                              <a:gd name="T31" fmla="*/ 14462 h 20165"/>
                              <a:gd name="T32" fmla="*/ 1865 w 64706"/>
                              <a:gd name="T33" fmla="*/ 13586 h 20165"/>
                              <a:gd name="T34" fmla="*/ 0 w 64706"/>
                              <a:gd name="T35" fmla="*/ 12710 h 20165"/>
                              <a:gd name="T36" fmla="*/ 7102 w 64706"/>
                              <a:gd name="T37" fmla="*/ 11834 h 20165"/>
                              <a:gd name="T38" fmla="*/ 13837 w 64706"/>
                              <a:gd name="T39" fmla="*/ 10958 h 20165"/>
                              <a:gd name="T40" fmla="*/ 20198 w 64706"/>
                              <a:gd name="T41" fmla="*/ 10082 h 20165"/>
                              <a:gd name="T42" fmla="*/ 26184 w 64706"/>
                              <a:gd name="T43" fmla="*/ 9206 h 20165"/>
                              <a:gd name="T44" fmla="*/ 31795 w 64706"/>
                              <a:gd name="T45" fmla="*/ 7893 h 20165"/>
                              <a:gd name="T46" fmla="*/ 37406 w 64706"/>
                              <a:gd name="T47" fmla="*/ 7017 h 20165"/>
                              <a:gd name="T48" fmla="*/ 42268 w 64706"/>
                              <a:gd name="T49" fmla="*/ 5693 h 20165"/>
                              <a:gd name="T50" fmla="*/ 46756 w 64706"/>
                              <a:gd name="T51" fmla="*/ 4818 h 20165"/>
                              <a:gd name="T52" fmla="*/ 50869 w 64706"/>
                              <a:gd name="T53" fmla="*/ 3942 h 20165"/>
                              <a:gd name="T54" fmla="*/ 54232 w 64706"/>
                              <a:gd name="T55" fmla="*/ 3066 h 20165"/>
                              <a:gd name="T56" fmla="*/ 57229 w 64706"/>
                              <a:gd name="T57" fmla="*/ 2190 h 20165"/>
                              <a:gd name="T58" fmla="*/ 59844 w 64706"/>
                              <a:gd name="T59" fmla="*/ 1314 h 20165"/>
                              <a:gd name="T60" fmla="*/ 62092 w 64706"/>
                              <a:gd name="T61" fmla="*/ 876 h 20165"/>
                              <a:gd name="T62" fmla="*/ 63590 w 64706"/>
                              <a:gd name="T63" fmla="*/ 438 h 20165"/>
                              <a:gd name="T64" fmla="*/ 64339 w 64706"/>
                              <a:gd name="T65" fmla="*/ 0 h 20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706" h="20165">
                                <a:moveTo>
                                  <a:pt x="64339" y="0"/>
                                </a:moveTo>
                                <a:lnTo>
                                  <a:pt x="64706" y="0"/>
                                </a:lnTo>
                                <a:lnTo>
                                  <a:pt x="63965" y="438"/>
                                </a:lnTo>
                                <a:lnTo>
                                  <a:pt x="61342" y="1752"/>
                                </a:lnTo>
                                <a:lnTo>
                                  <a:pt x="57229" y="3942"/>
                                </a:lnTo>
                                <a:lnTo>
                                  <a:pt x="51618" y="6569"/>
                                </a:lnTo>
                                <a:lnTo>
                                  <a:pt x="44508" y="10082"/>
                                </a:lnTo>
                                <a:lnTo>
                                  <a:pt x="35908" y="13148"/>
                                </a:lnTo>
                                <a:lnTo>
                                  <a:pt x="26184" y="16652"/>
                                </a:lnTo>
                                <a:lnTo>
                                  <a:pt x="14961" y="20165"/>
                                </a:lnTo>
                                <a:lnTo>
                                  <a:pt x="13088" y="19289"/>
                                </a:lnTo>
                                <a:lnTo>
                                  <a:pt x="11215" y="18413"/>
                                </a:lnTo>
                                <a:lnTo>
                                  <a:pt x="9349" y="17537"/>
                                </a:lnTo>
                                <a:lnTo>
                                  <a:pt x="7476" y="16652"/>
                                </a:lnTo>
                                <a:lnTo>
                                  <a:pt x="5604" y="15776"/>
                                </a:lnTo>
                                <a:lnTo>
                                  <a:pt x="3738" y="14462"/>
                                </a:lnTo>
                                <a:lnTo>
                                  <a:pt x="1865" y="13586"/>
                                </a:lnTo>
                                <a:lnTo>
                                  <a:pt x="0" y="12710"/>
                                </a:lnTo>
                                <a:lnTo>
                                  <a:pt x="7102" y="11834"/>
                                </a:lnTo>
                                <a:lnTo>
                                  <a:pt x="13837" y="10958"/>
                                </a:lnTo>
                                <a:lnTo>
                                  <a:pt x="20198" y="10082"/>
                                </a:lnTo>
                                <a:lnTo>
                                  <a:pt x="26184" y="9206"/>
                                </a:lnTo>
                                <a:lnTo>
                                  <a:pt x="31795" y="7893"/>
                                </a:lnTo>
                                <a:lnTo>
                                  <a:pt x="37406" y="7017"/>
                                </a:lnTo>
                                <a:lnTo>
                                  <a:pt x="42268" y="5693"/>
                                </a:lnTo>
                                <a:lnTo>
                                  <a:pt x="46756" y="4818"/>
                                </a:lnTo>
                                <a:lnTo>
                                  <a:pt x="50869" y="3942"/>
                                </a:lnTo>
                                <a:lnTo>
                                  <a:pt x="54232" y="3066"/>
                                </a:lnTo>
                                <a:lnTo>
                                  <a:pt x="57229" y="2190"/>
                                </a:lnTo>
                                <a:lnTo>
                                  <a:pt x="59844" y="1314"/>
                                </a:lnTo>
                                <a:lnTo>
                                  <a:pt x="62092" y="876"/>
                                </a:lnTo>
                                <a:lnTo>
                                  <a:pt x="63590" y="438"/>
                                </a:lnTo>
                                <a:lnTo>
                                  <a:pt x="64339"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 name="Shape 4579"/>
                        <wps:cNvSpPr>
                          <a:spLocks noChangeArrowheads="1"/>
                        </wps:cNvSpPr>
                        <wps:spPr bwMode="auto">
                          <a:xfrm>
                            <a:off x="4054" y="2323"/>
                            <a:ext cx="1548" cy="1429"/>
                          </a:xfrm>
                          <a:custGeom>
                            <a:avLst/>
                            <a:gdLst>
                              <a:gd name="T0" fmla="*/ 46756 w 154862"/>
                              <a:gd name="T1" fmla="*/ 0 h 142913"/>
                              <a:gd name="T2" fmla="*/ 69951 w 154862"/>
                              <a:gd name="T3" fmla="*/ 876 h 142913"/>
                              <a:gd name="T4" fmla="*/ 93520 w 154862"/>
                              <a:gd name="T5" fmla="*/ 2637 h 142913"/>
                              <a:gd name="T6" fmla="*/ 115216 w 154862"/>
                              <a:gd name="T7" fmla="*/ 7017 h 142913"/>
                              <a:gd name="T8" fmla="*/ 132792 w 154862"/>
                              <a:gd name="T9" fmla="*/ 13157 h 142913"/>
                              <a:gd name="T10" fmla="*/ 144764 w 154862"/>
                              <a:gd name="T11" fmla="*/ 22364 h 142913"/>
                              <a:gd name="T12" fmla="*/ 151873 w 154862"/>
                              <a:gd name="T13" fmla="*/ 32008 h 142913"/>
                              <a:gd name="T14" fmla="*/ 154862 w 154862"/>
                              <a:gd name="T15" fmla="*/ 42090 h 142913"/>
                              <a:gd name="T16" fmla="*/ 153739 w 154862"/>
                              <a:gd name="T17" fmla="*/ 51726 h 142913"/>
                              <a:gd name="T18" fmla="*/ 148502 w 154862"/>
                              <a:gd name="T19" fmla="*/ 60932 h 142913"/>
                              <a:gd name="T20" fmla="*/ 139902 w 154862"/>
                              <a:gd name="T21" fmla="*/ 69262 h 142913"/>
                              <a:gd name="T22" fmla="*/ 127555 w 154862"/>
                              <a:gd name="T23" fmla="*/ 76279 h 142913"/>
                              <a:gd name="T24" fmla="*/ 111845 w 154862"/>
                              <a:gd name="T25" fmla="*/ 81535 h 142913"/>
                              <a:gd name="T26" fmla="*/ 87534 w 154862"/>
                              <a:gd name="T27" fmla="*/ 86799 h 142913"/>
                              <a:gd name="T28" fmla="*/ 65463 w 154862"/>
                              <a:gd name="T29" fmla="*/ 94254 h 142913"/>
                              <a:gd name="T30" fmla="*/ 53117 w 154862"/>
                              <a:gd name="T31" fmla="*/ 103022 h 142913"/>
                              <a:gd name="T32" fmla="*/ 49378 w 154862"/>
                              <a:gd name="T33" fmla="*/ 113980 h 142913"/>
                              <a:gd name="T34" fmla="*/ 52367 w 154862"/>
                              <a:gd name="T35" fmla="*/ 124939 h 142913"/>
                              <a:gd name="T36" fmla="*/ 57230 w 154862"/>
                              <a:gd name="T37" fmla="*/ 133269 h 142913"/>
                              <a:gd name="T38" fmla="*/ 57604 w 154862"/>
                              <a:gd name="T39" fmla="*/ 138524 h 142913"/>
                              <a:gd name="T40" fmla="*/ 52367 w 154862"/>
                              <a:gd name="T41" fmla="*/ 141152 h 142913"/>
                              <a:gd name="T42" fmla="*/ 45640 w 154862"/>
                              <a:gd name="T43" fmla="*/ 138524 h 142913"/>
                              <a:gd name="T44" fmla="*/ 38156 w 154862"/>
                              <a:gd name="T45" fmla="*/ 128442 h 142913"/>
                              <a:gd name="T46" fmla="*/ 33294 w 154862"/>
                              <a:gd name="T47" fmla="*/ 117046 h 142913"/>
                              <a:gd name="T48" fmla="*/ 32545 w 154862"/>
                              <a:gd name="T49" fmla="*/ 105650 h 142913"/>
                              <a:gd name="T50" fmla="*/ 39280 w 154862"/>
                              <a:gd name="T51" fmla="*/ 92940 h 142913"/>
                              <a:gd name="T52" fmla="*/ 51993 w 154862"/>
                              <a:gd name="T53" fmla="*/ 83296 h 142913"/>
                              <a:gd name="T54" fmla="*/ 68452 w 154862"/>
                              <a:gd name="T55" fmla="*/ 76717 h 142913"/>
                              <a:gd name="T56" fmla="*/ 87159 w 154862"/>
                              <a:gd name="T57" fmla="*/ 72775 h 142913"/>
                              <a:gd name="T58" fmla="*/ 105484 w 154862"/>
                              <a:gd name="T59" fmla="*/ 68824 h 142913"/>
                              <a:gd name="T60" fmla="*/ 121944 w 154862"/>
                              <a:gd name="T61" fmla="*/ 64445 h 142913"/>
                              <a:gd name="T62" fmla="*/ 135039 w 154862"/>
                              <a:gd name="T63" fmla="*/ 57428 h 142913"/>
                              <a:gd name="T64" fmla="*/ 142149 w 154862"/>
                              <a:gd name="T65" fmla="*/ 47346 h 142913"/>
                              <a:gd name="T66" fmla="*/ 141774 w 154862"/>
                              <a:gd name="T67" fmla="*/ 33322 h 142913"/>
                              <a:gd name="T68" fmla="*/ 130552 w 154862"/>
                              <a:gd name="T69" fmla="*/ 22364 h 142913"/>
                              <a:gd name="T70" fmla="*/ 111470 w 154862"/>
                              <a:gd name="T71" fmla="*/ 15347 h 142913"/>
                              <a:gd name="T72" fmla="*/ 87159 w 154862"/>
                              <a:gd name="T73" fmla="*/ 11396 h 142913"/>
                              <a:gd name="T74" fmla="*/ 61725 w 154862"/>
                              <a:gd name="T75" fmla="*/ 9644 h 142913"/>
                              <a:gd name="T76" fmla="*/ 18333 w 154862"/>
                              <a:gd name="T77" fmla="*/ 10082 h 142913"/>
                              <a:gd name="T78" fmla="*/ 7110 w 154862"/>
                              <a:gd name="T79" fmla="*/ 10958 h 142913"/>
                              <a:gd name="T80" fmla="*/ 0 w 154862"/>
                              <a:gd name="T81" fmla="*/ 1761 h 142913"/>
                              <a:gd name="T82" fmla="*/ 4862 w 154862"/>
                              <a:gd name="T83" fmla="*/ 1314 h 142913"/>
                              <a:gd name="T84" fmla="*/ 17583 w 154862"/>
                              <a:gd name="T85" fmla="*/ 876 h 142913"/>
                              <a:gd name="T86" fmla="*/ 35908 w 154862"/>
                              <a:gd name="T87" fmla="*/ 0 h 14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862" h="142913">
                                <a:moveTo>
                                  <a:pt x="35908" y="0"/>
                                </a:moveTo>
                                <a:lnTo>
                                  <a:pt x="46756" y="0"/>
                                </a:lnTo>
                                <a:lnTo>
                                  <a:pt x="57979" y="438"/>
                                </a:lnTo>
                                <a:lnTo>
                                  <a:pt x="69951" y="876"/>
                                </a:lnTo>
                                <a:lnTo>
                                  <a:pt x="81923" y="1761"/>
                                </a:lnTo>
                                <a:lnTo>
                                  <a:pt x="93520" y="2637"/>
                                </a:lnTo>
                                <a:lnTo>
                                  <a:pt x="104743" y="4389"/>
                                </a:lnTo>
                                <a:lnTo>
                                  <a:pt x="115216" y="7017"/>
                                </a:lnTo>
                                <a:lnTo>
                                  <a:pt x="124566" y="9644"/>
                                </a:lnTo>
                                <a:lnTo>
                                  <a:pt x="132792" y="13157"/>
                                </a:lnTo>
                                <a:lnTo>
                                  <a:pt x="139527" y="17537"/>
                                </a:lnTo>
                                <a:lnTo>
                                  <a:pt x="144764" y="22364"/>
                                </a:lnTo>
                                <a:lnTo>
                                  <a:pt x="148877" y="27181"/>
                                </a:lnTo>
                                <a:lnTo>
                                  <a:pt x="151873" y="32008"/>
                                </a:lnTo>
                                <a:lnTo>
                                  <a:pt x="154113" y="37264"/>
                                </a:lnTo>
                                <a:lnTo>
                                  <a:pt x="154862" y="42090"/>
                                </a:lnTo>
                                <a:lnTo>
                                  <a:pt x="154862" y="46908"/>
                                </a:lnTo>
                                <a:lnTo>
                                  <a:pt x="153739" y="51726"/>
                                </a:lnTo>
                                <a:lnTo>
                                  <a:pt x="151499" y="56552"/>
                                </a:lnTo>
                                <a:lnTo>
                                  <a:pt x="148502" y="60932"/>
                                </a:lnTo>
                                <a:lnTo>
                                  <a:pt x="144764" y="65321"/>
                                </a:lnTo>
                                <a:lnTo>
                                  <a:pt x="139902" y="69262"/>
                                </a:lnTo>
                                <a:lnTo>
                                  <a:pt x="134290" y="73213"/>
                                </a:lnTo>
                                <a:lnTo>
                                  <a:pt x="127555" y="76279"/>
                                </a:lnTo>
                                <a:lnTo>
                                  <a:pt x="120078" y="79345"/>
                                </a:lnTo>
                                <a:lnTo>
                                  <a:pt x="111845" y="81535"/>
                                </a:lnTo>
                                <a:lnTo>
                                  <a:pt x="102870" y="83734"/>
                                </a:lnTo>
                                <a:lnTo>
                                  <a:pt x="87534" y="86799"/>
                                </a:lnTo>
                                <a:lnTo>
                                  <a:pt x="75188" y="90303"/>
                                </a:lnTo>
                                <a:lnTo>
                                  <a:pt x="65463" y="94254"/>
                                </a:lnTo>
                                <a:lnTo>
                                  <a:pt x="57979" y="98195"/>
                                </a:lnTo>
                                <a:lnTo>
                                  <a:pt x="53117" y="103022"/>
                                </a:lnTo>
                                <a:lnTo>
                                  <a:pt x="50128" y="108278"/>
                                </a:lnTo>
                                <a:lnTo>
                                  <a:pt x="49378" y="113980"/>
                                </a:lnTo>
                                <a:lnTo>
                                  <a:pt x="50502" y="120112"/>
                                </a:lnTo>
                                <a:lnTo>
                                  <a:pt x="52367" y="124939"/>
                                </a:lnTo>
                                <a:lnTo>
                                  <a:pt x="54615" y="129318"/>
                                </a:lnTo>
                                <a:lnTo>
                                  <a:pt x="57230" y="133269"/>
                                </a:lnTo>
                                <a:lnTo>
                                  <a:pt x="60227" y="136773"/>
                                </a:lnTo>
                                <a:lnTo>
                                  <a:pt x="57604" y="138524"/>
                                </a:lnTo>
                                <a:lnTo>
                                  <a:pt x="54990" y="139838"/>
                                </a:lnTo>
                                <a:lnTo>
                                  <a:pt x="52367" y="141152"/>
                                </a:lnTo>
                                <a:lnTo>
                                  <a:pt x="49753" y="142913"/>
                                </a:lnTo>
                                <a:lnTo>
                                  <a:pt x="45640" y="138524"/>
                                </a:lnTo>
                                <a:lnTo>
                                  <a:pt x="41520" y="133707"/>
                                </a:lnTo>
                                <a:lnTo>
                                  <a:pt x="38156" y="128442"/>
                                </a:lnTo>
                                <a:lnTo>
                                  <a:pt x="35167" y="122749"/>
                                </a:lnTo>
                                <a:lnTo>
                                  <a:pt x="33294" y="117046"/>
                                </a:lnTo>
                                <a:lnTo>
                                  <a:pt x="32170" y="111343"/>
                                </a:lnTo>
                                <a:lnTo>
                                  <a:pt x="32545" y="105650"/>
                                </a:lnTo>
                                <a:lnTo>
                                  <a:pt x="34792" y="99509"/>
                                </a:lnTo>
                                <a:lnTo>
                                  <a:pt x="39280" y="92940"/>
                                </a:lnTo>
                                <a:lnTo>
                                  <a:pt x="44891" y="87675"/>
                                </a:lnTo>
                                <a:lnTo>
                                  <a:pt x="51993" y="83296"/>
                                </a:lnTo>
                                <a:lnTo>
                                  <a:pt x="59852" y="79783"/>
                                </a:lnTo>
                                <a:lnTo>
                                  <a:pt x="68452" y="76717"/>
                                </a:lnTo>
                                <a:lnTo>
                                  <a:pt x="77810" y="74527"/>
                                </a:lnTo>
                                <a:lnTo>
                                  <a:pt x="87159" y="72775"/>
                                </a:lnTo>
                                <a:lnTo>
                                  <a:pt x="96509" y="70576"/>
                                </a:lnTo>
                                <a:lnTo>
                                  <a:pt x="105484" y="68824"/>
                                </a:lnTo>
                                <a:lnTo>
                                  <a:pt x="114092" y="66635"/>
                                </a:lnTo>
                                <a:lnTo>
                                  <a:pt x="121944" y="64445"/>
                                </a:lnTo>
                                <a:lnTo>
                                  <a:pt x="129053" y="61370"/>
                                </a:lnTo>
                                <a:lnTo>
                                  <a:pt x="135039" y="57428"/>
                                </a:lnTo>
                                <a:lnTo>
                                  <a:pt x="139527" y="53049"/>
                                </a:lnTo>
                                <a:lnTo>
                                  <a:pt x="142149" y="47346"/>
                                </a:lnTo>
                                <a:lnTo>
                                  <a:pt x="143265" y="40329"/>
                                </a:lnTo>
                                <a:lnTo>
                                  <a:pt x="141774" y="33322"/>
                                </a:lnTo>
                                <a:lnTo>
                                  <a:pt x="137279" y="27181"/>
                                </a:lnTo>
                                <a:lnTo>
                                  <a:pt x="130552" y="22364"/>
                                </a:lnTo>
                                <a:lnTo>
                                  <a:pt x="121944" y="18413"/>
                                </a:lnTo>
                                <a:lnTo>
                                  <a:pt x="111470" y="15347"/>
                                </a:lnTo>
                                <a:lnTo>
                                  <a:pt x="99873" y="13157"/>
                                </a:lnTo>
                                <a:lnTo>
                                  <a:pt x="87159" y="11396"/>
                                </a:lnTo>
                                <a:lnTo>
                                  <a:pt x="74438" y="10520"/>
                                </a:lnTo>
                                <a:lnTo>
                                  <a:pt x="61725" y="9644"/>
                                </a:lnTo>
                                <a:lnTo>
                                  <a:pt x="27308" y="9644"/>
                                </a:lnTo>
                                <a:lnTo>
                                  <a:pt x="18333" y="10082"/>
                                </a:lnTo>
                                <a:lnTo>
                                  <a:pt x="11597" y="10520"/>
                                </a:lnTo>
                                <a:lnTo>
                                  <a:pt x="7110" y="10958"/>
                                </a:lnTo>
                                <a:lnTo>
                                  <a:pt x="5612" y="10958"/>
                                </a:lnTo>
                                <a:lnTo>
                                  <a:pt x="0" y="1761"/>
                                </a:lnTo>
                                <a:lnTo>
                                  <a:pt x="1124" y="1761"/>
                                </a:lnTo>
                                <a:lnTo>
                                  <a:pt x="4862" y="1314"/>
                                </a:lnTo>
                                <a:lnTo>
                                  <a:pt x="10099" y="876"/>
                                </a:lnTo>
                                <a:lnTo>
                                  <a:pt x="17583" y="876"/>
                                </a:lnTo>
                                <a:lnTo>
                                  <a:pt x="26184" y="438"/>
                                </a:lnTo>
                                <a:lnTo>
                                  <a:pt x="35908"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 name="Shape 4580"/>
                        <wps:cNvSpPr>
                          <a:spLocks noChangeArrowheads="1"/>
                        </wps:cNvSpPr>
                        <wps:spPr bwMode="auto">
                          <a:xfrm>
                            <a:off x="5019" y="0"/>
                            <a:ext cx="172" cy="315"/>
                          </a:xfrm>
                          <a:custGeom>
                            <a:avLst/>
                            <a:gdLst>
                              <a:gd name="T0" fmla="*/ 8600 w 17209"/>
                              <a:gd name="T1" fmla="*/ 0 h 31560"/>
                              <a:gd name="T2" fmla="*/ 17209 w 17209"/>
                              <a:gd name="T3" fmla="*/ 31560 h 31560"/>
                              <a:gd name="T4" fmla="*/ 0 w 17209"/>
                              <a:gd name="T5" fmla="*/ 5265 h 31560"/>
                              <a:gd name="T6" fmla="*/ 8600 w 17209"/>
                              <a:gd name="T7" fmla="*/ 0 h 31560"/>
                            </a:gdLst>
                            <a:ahLst/>
                            <a:cxnLst>
                              <a:cxn ang="0">
                                <a:pos x="T0" y="T1"/>
                              </a:cxn>
                              <a:cxn ang="0">
                                <a:pos x="T2" y="T3"/>
                              </a:cxn>
                              <a:cxn ang="0">
                                <a:pos x="T4" y="T5"/>
                              </a:cxn>
                              <a:cxn ang="0">
                                <a:pos x="T6" y="T7"/>
                              </a:cxn>
                            </a:cxnLst>
                            <a:rect l="0" t="0" r="r" b="b"/>
                            <a:pathLst>
                              <a:path w="17209" h="31560">
                                <a:moveTo>
                                  <a:pt x="8600" y="0"/>
                                </a:moveTo>
                                <a:lnTo>
                                  <a:pt x="17209" y="31560"/>
                                </a:lnTo>
                                <a:lnTo>
                                  <a:pt x="0" y="5265"/>
                                </a:lnTo>
                                <a:lnTo>
                                  <a:pt x="860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 name="Shape 4581"/>
                        <wps:cNvSpPr>
                          <a:spLocks noChangeArrowheads="1"/>
                        </wps:cNvSpPr>
                        <wps:spPr bwMode="auto">
                          <a:xfrm>
                            <a:off x="5311" y="52"/>
                            <a:ext cx="231" cy="276"/>
                          </a:xfrm>
                          <a:custGeom>
                            <a:avLst/>
                            <a:gdLst>
                              <a:gd name="T0" fmla="*/ 15710 w 23187"/>
                              <a:gd name="T1" fmla="*/ 0 h 27610"/>
                              <a:gd name="T2" fmla="*/ 23187 w 23187"/>
                              <a:gd name="T3" fmla="*/ 9206 h 27610"/>
                              <a:gd name="T4" fmla="*/ 0 w 23187"/>
                              <a:gd name="T5" fmla="*/ 27610 h 27610"/>
                              <a:gd name="T6" fmla="*/ 15710 w 23187"/>
                              <a:gd name="T7" fmla="*/ 0 h 27610"/>
                            </a:gdLst>
                            <a:ahLst/>
                            <a:cxnLst>
                              <a:cxn ang="0">
                                <a:pos x="T0" y="T1"/>
                              </a:cxn>
                              <a:cxn ang="0">
                                <a:pos x="T2" y="T3"/>
                              </a:cxn>
                              <a:cxn ang="0">
                                <a:pos x="T4" y="T5"/>
                              </a:cxn>
                              <a:cxn ang="0">
                                <a:pos x="T6" y="T7"/>
                              </a:cxn>
                            </a:cxnLst>
                            <a:rect l="0" t="0" r="r" b="b"/>
                            <a:pathLst>
                              <a:path w="23187" h="27610">
                                <a:moveTo>
                                  <a:pt x="15710" y="0"/>
                                </a:moveTo>
                                <a:lnTo>
                                  <a:pt x="23187" y="9206"/>
                                </a:lnTo>
                                <a:lnTo>
                                  <a:pt x="0" y="27610"/>
                                </a:lnTo>
                                <a:lnTo>
                                  <a:pt x="1571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 name="Shape 4582"/>
                        <wps:cNvSpPr>
                          <a:spLocks noChangeArrowheads="1"/>
                        </wps:cNvSpPr>
                        <wps:spPr bwMode="auto">
                          <a:xfrm>
                            <a:off x="5371" y="407"/>
                            <a:ext cx="276" cy="109"/>
                          </a:xfrm>
                          <a:custGeom>
                            <a:avLst/>
                            <a:gdLst>
                              <a:gd name="T0" fmla="*/ 0 w 27682"/>
                              <a:gd name="T1" fmla="*/ 0 h 10958"/>
                              <a:gd name="T2" fmla="*/ 27682 w 27682"/>
                              <a:gd name="T3" fmla="*/ 876 h 10958"/>
                              <a:gd name="T4" fmla="*/ 26191 w 27682"/>
                              <a:gd name="T5" fmla="*/ 10958 h 10958"/>
                              <a:gd name="T6" fmla="*/ 0 w 27682"/>
                              <a:gd name="T7" fmla="*/ 0 h 10958"/>
                            </a:gdLst>
                            <a:ahLst/>
                            <a:cxnLst>
                              <a:cxn ang="0">
                                <a:pos x="T0" y="T1"/>
                              </a:cxn>
                              <a:cxn ang="0">
                                <a:pos x="T2" y="T3"/>
                              </a:cxn>
                              <a:cxn ang="0">
                                <a:pos x="T4" y="T5"/>
                              </a:cxn>
                              <a:cxn ang="0">
                                <a:pos x="T6" y="T7"/>
                              </a:cxn>
                            </a:cxnLst>
                            <a:rect l="0" t="0" r="r" b="b"/>
                            <a:pathLst>
                              <a:path w="27682" h="10958">
                                <a:moveTo>
                                  <a:pt x="0" y="0"/>
                                </a:moveTo>
                                <a:lnTo>
                                  <a:pt x="27682" y="876"/>
                                </a:lnTo>
                                <a:lnTo>
                                  <a:pt x="26191" y="10958"/>
                                </a:lnTo>
                                <a:lnTo>
                                  <a:pt x="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 name="Shape 4583"/>
                        <wps:cNvSpPr>
                          <a:spLocks noChangeArrowheads="1"/>
                        </wps:cNvSpPr>
                        <wps:spPr bwMode="auto">
                          <a:xfrm>
                            <a:off x="1249" y="4142"/>
                            <a:ext cx="1500" cy="3222"/>
                          </a:xfrm>
                          <a:custGeom>
                            <a:avLst/>
                            <a:gdLst>
                              <a:gd name="T0" fmla="*/ 46006 w 150000"/>
                              <a:gd name="T1" fmla="*/ 1761 h 322205"/>
                              <a:gd name="T2" fmla="*/ 72191 w 150000"/>
                              <a:gd name="T3" fmla="*/ 8768 h 322205"/>
                              <a:gd name="T4" fmla="*/ 98749 w 150000"/>
                              <a:gd name="T5" fmla="*/ 19726 h 322205"/>
                              <a:gd name="T6" fmla="*/ 124558 w 150000"/>
                              <a:gd name="T7" fmla="*/ 32446 h 322205"/>
                              <a:gd name="T8" fmla="*/ 150000 w 150000"/>
                              <a:gd name="T9" fmla="*/ 46032 h 322205"/>
                              <a:gd name="T10" fmla="*/ 123067 w 150000"/>
                              <a:gd name="T11" fmla="*/ 48221 h 322205"/>
                              <a:gd name="T12" fmla="*/ 86035 w 150000"/>
                              <a:gd name="T13" fmla="*/ 46908 h 322205"/>
                              <a:gd name="T14" fmla="*/ 55356 w 150000"/>
                              <a:gd name="T15" fmla="*/ 42090 h 322205"/>
                              <a:gd name="T16" fmla="*/ 22437 w 150000"/>
                              <a:gd name="T17" fmla="*/ 33760 h 322205"/>
                              <a:gd name="T18" fmla="*/ 9724 w 150000"/>
                              <a:gd name="T19" fmla="*/ 44280 h 322205"/>
                              <a:gd name="T20" fmla="*/ 33286 w 150000"/>
                              <a:gd name="T21" fmla="*/ 56990 h 322205"/>
                              <a:gd name="T22" fmla="*/ 50494 w 150000"/>
                              <a:gd name="T23" fmla="*/ 60503 h 322205"/>
                              <a:gd name="T24" fmla="*/ 67328 w 150000"/>
                              <a:gd name="T25" fmla="*/ 62255 h 322205"/>
                              <a:gd name="T26" fmla="*/ 83413 w 150000"/>
                              <a:gd name="T27" fmla="*/ 63569 h 322205"/>
                              <a:gd name="T28" fmla="*/ 87900 w 150000"/>
                              <a:gd name="T29" fmla="*/ 99071 h 322205"/>
                              <a:gd name="T30" fmla="*/ 72191 w 150000"/>
                              <a:gd name="T31" fmla="*/ 96881 h 322205"/>
                              <a:gd name="T32" fmla="*/ 56480 w 150000"/>
                              <a:gd name="T33" fmla="*/ 94254 h 322205"/>
                              <a:gd name="T34" fmla="*/ 40395 w 150000"/>
                              <a:gd name="T35" fmla="*/ 90303 h 322205"/>
                              <a:gd name="T36" fmla="*/ 15335 w 150000"/>
                              <a:gd name="T37" fmla="*/ 85923 h 322205"/>
                              <a:gd name="T38" fmla="*/ 13462 w 150000"/>
                              <a:gd name="T39" fmla="*/ 100832 h 322205"/>
                              <a:gd name="T40" fmla="*/ 37781 w 150000"/>
                              <a:gd name="T41" fmla="*/ 110029 h 322205"/>
                              <a:gd name="T42" fmla="*/ 55356 w 150000"/>
                              <a:gd name="T43" fmla="*/ 113104 h 322205"/>
                              <a:gd name="T44" fmla="*/ 72191 w 150000"/>
                              <a:gd name="T45" fmla="*/ 114856 h 322205"/>
                              <a:gd name="T46" fmla="*/ 97250 w 150000"/>
                              <a:gd name="T47" fmla="*/ 151681 h 322205"/>
                              <a:gd name="T48" fmla="*/ 81166 w 150000"/>
                              <a:gd name="T49" fmla="*/ 150358 h 322205"/>
                              <a:gd name="T50" fmla="*/ 65081 w 150000"/>
                              <a:gd name="T51" fmla="*/ 148168 h 322205"/>
                              <a:gd name="T52" fmla="*/ 48629 w 150000"/>
                              <a:gd name="T53" fmla="*/ 144665 h 322205"/>
                              <a:gd name="T54" fmla="*/ 32544 w 150000"/>
                              <a:gd name="T55" fmla="*/ 139838 h 322205"/>
                              <a:gd name="T56" fmla="*/ 8975 w 150000"/>
                              <a:gd name="T57" fmla="*/ 143789 h 322205"/>
                              <a:gd name="T58" fmla="*/ 28798 w 150000"/>
                              <a:gd name="T59" fmla="*/ 160441 h 322205"/>
                              <a:gd name="T60" fmla="*/ 47130 w 150000"/>
                              <a:gd name="T61" fmla="*/ 163954 h 322205"/>
                              <a:gd name="T62" fmla="*/ 64714 w 150000"/>
                              <a:gd name="T63" fmla="*/ 166143 h 322205"/>
                              <a:gd name="T64" fmla="*/ 81540 w 150000"/>
                              <a:gd name="T65" fmla="*/ 167457 h 322205"/>
                              <a:gd name="T66" fmla="*/ 90523 w 150000"/>
                              <a:gd name="T67" fmla="*/ 203845 h 322205"/>
                              <a:gd name="T68" fmla="*/ 74063 w 150000"/>
                              <a:gd name="T69" fmla="*/ 202093 h 322205"/>
                              <a:gd name="T70" fmla="*/ 57229 w 150000"/>
                              <a:gd name="T71" fmla="*/ 199018 h 322205"/>
                              <a:gd name="T72" fmla="*/ 40770 w 150000"/>
                              <a:gd name="T73" fmla="*/ 194639 h 322205"/>
                              <a:gd name="T74" fmla="*/ 15335 w 150000"/>
                              <a:gd name="T75" fmla="*/ 190250 h 322205"/>
                              <a:gd name="T76" fmla="*/ 13462 w 150000"/>
                              <a:gd name="T77" fmla="*/ 205597 h 322205"/>
                              <a:gd name="T78" fmla="*/ 38148 w 150000"/>
                              <a:gd name="T79" fmla="*/ 214803 h 322205"/>
                              <a:gd name="T80" fmla="*/ 56480 w 150000"/>
                              <a:gd name="T81" fmla="*/ 217431 h 322205"/>
                              <a:gd name="T82" fmla="*/ 74063 w 150000"/>
                              <a:gd name="T83" fmla="*/ 219183 h 322205"/>
                              <a:gd name="T84" fmla="*/ 96134 w 150000"/>
                              <a:gd name="T85" fmla="*/ 256446 h 322205"/>
                              <a:gd name="T86" fmla="*/ 79300 w 150000"/>
                              <a:gd name="T87" fmla="*/ 254694 h 322205"/>
                              <a:gd name="T88" fmla="*/ 62092 w 150000"/>
                              <a:gd name="T89" fmla="*/ 252066 h 322205"/>
                              <a:gd name="T90" fmla="*/ 45257 w 150000"/>
                              <a:gd name="T91" fmla="*/ 248553 h 322205"/>
                              <a:gd name="T92" fmla="*/ 22437 w 150000"/>
                              <a:gd name="T93" fmla="*/ 242422 h 322205"/>
                              <a:gd name="T94" fmla="*/ 9724 w 150000"/>
                              <a:gd name="T95" fmla="*/ 252942 h 322205"/>
                              <a:gd name="T96" fmla="*/ 33660 w 150000"/>
                              <a:gd name="T97" fmla="*/ 266090 h 322205"/>
                              <a:gd name="T98" fmla="*/ 52367 w 150000"/>
                              <a:gd name="T99" fmla="*/ 269156 h 322205"/>
                              <a:gd name="T100" fmla="*/ 70692 w 150000"/>
                              <a:gd name="T101" fmla="*/ 271355 h 322205"/>
                              <a:gd name="T102" fmla="*/ 100622 w 150000"/>
                              <a:gd name="T103" fmla="*/ 272231 h 322205"/>
                              <a:gd name="T104" fmla="*/ 74812 w 150000"/>
                              <a:gd name="T105" fmla="*/ 320006 h 322205"/>
                              <a:gd name="T106" fmla="*/ 46006 w 150000"/>
                              <a:gd name="T107" fmla="*/ 313436 h 322205"/>
                              <a:gd name="T108" fmla="*/ 25809 w 150000"/>
                              <a:gd name="T109" fmla="*/ 305106 h 322205"/>
                              <a:gd name="T110" fmla="*/ 12338 w 150000"/>
                              <a:gd name="T111" fmla="*/ 296337 h 322205"/>
                              <a:gd name="T112" fmla="*/ 374 w 150000"/>
                              <a:gd name="T113" fmla="*/ 283189 h 322205"/>
                              <a:gd name="T114" fmla="*/ 11223 w 150000"/>
                              <a:gd name="T115" fmla="*/ 1323 h 32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0000" h="322205">
                                <a:moveTo>
                                  <a:pt x="22812" y="0"/>
                                </a:moveTo>
                                <a:lnTo>
                                  <a:pt x="34410" y="0"/>
                                </a:lnTo>
                                <a:lnTo>
                                  <a:pt x="40021" y="885"/>
                                </a:lnTo>
                                <a:lnTo>
                                  <a:pt x="46006" y="1761"/>
                                </a:lnTo>
                                <a:lnTo>
                                  <a:pt x="52742" y="3075"/>
                                </a:lnTo>
                                <a:lnTo>
                                  <a:pt x="59103" y="4827"/>
                                </a:lnTo>
                                <a:lnTo>
                                  <a:pt x="65830" y="6579"/>
                                </a:lnTo>
                                <a:lnTo>
                                  <a:pt x="72191" y="8768"/>
                                </a:lnTo>
                                <a:lnTo>
                                  <a:pt x="78925" y="11406"/>
                                </a:lnTo>
                                <a:lnTo>
                                  <a:pt x="85661" y="14033"/>
                                </a:lnTo>
                                <a:lnTo>
                                  <a:pt x="92013" y="16661"/>
                                </a:lnTo>
                                <a:lnTo>
                                  <a:pt x="98749" y="19726"/>
                                </a:lnTo>
                                <a:lnTo>
                                  <a:pt x="105109" y="22801"/>
                                </a:lnTo>
                                <a:lnTo>
                                  <a:pt x="111470" y="25867"/>
                                </a:lnTo>
                                <a:lnTo>
                                  <a:pt x="118197" y="29371"/>
                                </a:lnTo>
                                <a:lnTo>
                                  <a:pt x="124558" y="32446"/>
                                </a:lnTo>
                                <a:lnTo>
                                  <a:pt x="130918" y="35949"/>
                                </a:lnTo>
                                <a:lnTo>
                                  <a:pt x="137279" y="39453"/>
                                </a:lnTo>
                                <a:lnTo>
                                  <a:pt x="143639" y="42528"/>
                                </a:lnTo>
                                <a:lnTo>
                                  <a:pt x="150000" y="46032"/>
                                </a:lnTo>
                                <a:lnTo>
                                  <a:pt x="143639" y="46908"/>
                                </a:lnTo>
                                <a:lnTo>
                                  <a:pt x="136904" y="47346"/>
                                </a:lnTo>
                                <a:lnTo>
                                  <a:pt x="129794" y="47784"/>
                                </a:lnTo>
                                <a:lnTo>
                                  <a:pt x="123067" y="48221"/>
                                </a:lnTo>
                                <a:lnTo>
                                  <a:pt x="108473" y="48221"/>
                                </a:lnTo>
                                <a:lnTo>
                                  <a:pt x="100996" y="47784"/>
                                </a:lnTo>
                                <a:lnTo>
                                  <a:pt x="93512" y="47346"/>
                                </a:lnTo>
                                <a:lnTo>
                                  <a:pt x="86035" y="46908"/>
                                </a:lnTo>
                                <a:lnTo>
                                  <a:pt x="78551" y="46032"/>
                                </a:lnTo>
                                <a:lnTo>
                                  <a:pt x="70692" y="45156"/>
                                </a:lnTo>
                                <a:lnTo>
                                  <a:pt x="63216" y="43842"/>
                                </a:lnTo>
                                <a:lnTo>
                                  <a:pt x="55356" y="42090"/>
                                </a:lnTo>
                                <a:lnTo>
                                  <a:pt x="47880" y="40338"/>
                                </a:lnTo>
                                <a:lnTo>
                                  <a:pt x="40021" y="38139"/>
                                </a:lnTo>
                                <a:lnTo>
                                  <a:pt x="32544" y="35949"/>
                                </a:lnTo>
                                <a:lnTo>
                                  <a:pt x="22437" y="33760"/>
                                </a:lnTo>
                                <a:lnTo>
                                  <a:pt x="15335" y="33760"/>
                                </a:lnTo>
                                <a:lnTo>
                                  <a:pt x="10848" y="35949"/>
                                </a:lnTo>
                                <a:lnTo>
                                  <a:pt x="8975" y="39891"/>
                                </a:lnTo>
                                <a:lnTo>
                                  <a:pt x="9724" y="44280"/>
                                </a:lnTo>
                                <a:lnTo>
                                  <a:pt x="13462" y="49097"/>
                                </a:lnTo>
                                <a:lnTo>
                                  <a:pt x="19823" y="53048"/>
                                </a:lnTo>
                                <a:lnTo>
                                  <a:pt x="28798" y="56114"/>
                                </a:lnTo>
                                <a:lnTo>
                                  <a:pt x="33286" y="56990"/>
                                </a:lnTo>
                                <a:lnTo>
                                  <a:pt x="37406" y="57866"/>
                                </a:lnTo>
                                <a:lnTo>
                                  <a:pt x="41894" y="58742"/>
                                </a:lnTo>
                                <a:lnTo>
                                  <a:pt x="46381" y="59618"/>
                                </a:lnTo>
                                <a:lnTo>
                                  <a:pt x="50494" y="60503"/>
                                </a:lnTo>
                                <a:lnTo>
                                  <a:pt x="54607" y="60941"/>
                                </a:lnTo>
                                <a:lnTo>
                                  <a:pt x="58728" y="61379"/>
                                </a:lnTo>
                                <a:lnTo>
                                  <a:pt x="63216" y="61817"/>
                                </a:lnTo>
                                <a:lnTo>
                                  <a:pt x="67328" y="62255"/>
                                </a:lnTo>
                                <a:lnTo>
                                  <a:pt x="71067" y="62693"/>
                                </a:lnTo>
                                <a:lnTo>
                                  <a:pt x="75187" y="63131"/>
                                </a:lnTo>
                                <a:lnTo>
                                  <a:pt x="79300" y="63131"/>
                                </a:lnTo>
                                <a:lnTo>
                                  <a:pt x="83413" y="63569"/>
                                </a:lnTo>
                                <a:lnTo>
                                  <a:pt x="95010" y="63569"/>
                                </a:lnTo>
                                <a:lnTo>
                                  <a:pt x="95760" y="99509"/>
                                </a:lnTo>
                                <a:lnTo>
                                  <a:pt x="92013" y="99071"/>
                                </a:lnTo>
                                <a:lnTo>
                                  <a:pt x="87900" y="99071"/>
                                </a:lnTo>
                                <a:lnTo>
                                  <a:pt x="84162" y="98633"/>
                                </a:lnTo>
                                <a:lnTo>
                                  <a:pt x="80049" y="98195"/>
                                </a:lnTo>
                                <a:lnTo>
                                  <a:pt x="76303" y="97757"/>
                                </a:lnTo>
                                <a:lnTo>
                                  <a:pt x="72191" y="96881"/>
                                </a:lnTo>
                                <a:lnTo>
                                  <a:pt x="68452" y="96443"/>
                                </a:lnTo>
                                <a:lnTo>
                                  <a:pt x="64339" y="95567"/>
                                </a:lnTo>
                                <a:lnTo>
                                  <a:pt x="60218" y="95129"/>
                                </a:lnTo>
                                <a:lnTo>
                                  <a:pt x="56480" y="94254"/>
                                </a:lnTo>
                                <a:lnTo>
                                  <a:pt x="52367" y="93378"/>
                                </a:lnTo>
                                <a:lnTo>
                                  <a:pt x="48254" y="92502"/>
                                </a:lnTo>
                                <a:lnTo>
                                  <a:pt x="44508" y="91188"/>
                                </a:lnTo>
                                <a:lnTo>
                                  <a:pt x="40395" y="90303"/>
                                </a:lnTo>
                                <a:lnTo>
                                  <a:pt x="36657" y="88989"/>
                                </a:lnTo>
                                <a:lnTo>
                                  <a:pt x="32544" y="87675"/>
                                </a:lnTo>
                                <a:lnTo>
                                  <a:pt x="22437" y="85485"/>
                                </a:lnTo>
                                <a:lnTo>
                                  <a:pt x="15335" y="85923"/>
                                </a:lnTo>
                                <a:lnTo>
                                  <a:pt x="10848" y="88113"/>
                                </a:lnTo>
                                <a:lnTo>
                                  <a:pt x="8975" y="91626"/>
                                </a:lnTo>
                                <a:lnTo>
                                  <a:pt x="9724" y="96005"/>
                                </a:lnTo>
                                <a:lnTo>
                                  <a:pt x="13462" y="100832"/>
                                </a:lnTo>
                                <a:lnTo>
                                  <a:pt x="19823" y="105212"/>
                                </a:lnTo>
                                <a:lnTo>
                                  <a:pt x="28798" y="108278"/>
                                </a:lnTo>
                                <a:lnTo>
                                  <a:pt x="33286" y="109153"/>
                                </a:lnTo>
                                <a:lnTo>
                                  <a:pt x="37781" y="110029"/>
                                </a:lnTo>
                                <a:lnTo>
                                  <a:pt x="42268" y="110915"/>
                                </a:lnTo>
                                <a:lnTo>
                                  <a:pt x="46381" y="111790"/>
                                </a:lnTo>
                                <a:lnTo>
                                  <a:pt x="50869" y="112228"/>
                                </a:lnTo>
                                <a:lnTo>
                                  <a:pt x="55356" y="113104"/>
                                </a:lnTo>
                                <a:lnTo>
                                  <a:pt x="59469" y="113542"/>
                                </a:lnTo>
                                <a:lnTo>
                                  <a:pt x="63590" y="113980"/>
                                </a:lnTo>
                                <a:lnTo>
                                  <a:pt x="68078" y="114418"/>
                                </a:lnTo>
                                <a:lnTo>
                                  <a:pt x="72191" y="114856"/>
                                </a:lnTo>
                                <a:lnTo>
                                  <a:pt x="76303" y="114856"/>
                                </a:lnTo>
                                <a:lnTo>
                                  <a:pt x="80424" y="115294"/>
                                </a:lnTo>
                                <a:lnTo>
                                  <a:pt x="96134" y="115294"/>
                                </a:lnTo>
                                <a:lnTo>
                                  <a:pt x="97250" y="151681"/>
                                </a:lnTo>
                                <a:lnTo>
                                  <a:pt x="93137" y="151681"/>
                                </a:lnTo>
                                <a:lnTo>
                                  <a:pt x="89399" y="151243"/>
                                </a:lnTo>
                                <a:lnTo>
                                  <a:pt x="85286" y="150806"/>
                                </a:lnTo>
                                <a:lnTo>
                                  <a:pt x="81166" y="150358"/>
                                </a:lnTo>
                                <a:lnTo>
                                  <a:pt x="77053" y="149920"/>
                                </a:lnTo>
                                <a:lnTo>
                                  <a:pt x="72940" y="149482"/>
                                </a:lnTo>
                                <a:lnTo>
                                  <a:pt x="68827" y="149044"/>
                                </a:lnTo>
                                <a:lnTo>
                                  <a:pt x="65081" y="148168"/>
                                </a:lnTo>
                                <a:lnTo>
                                  <a:pt x="60968" y="147293"/>
                                </a:lnTo>
                                <a:lnTo>
                                  <a:pt x="56855" y="146417"/>
                                </a:lnTo>
                                <a:lnTo>
                                  <a:pt x="52742" y="145541"/>
                                </a:lnTo>
                                <a:lnTo>
                                  <a:pt x="48629" y="144665"/>
                                </a:lnTo>
                                <a:lnTo>
                                  <a:pt x="44508" y="143789"/>
                                </a:lnTo>
                                <a:lnTo>
                                  <a:pt x="40395" y="142475"/>
                                </a:lnTo>
                                <a:lnTo>
                                  <a:pt x="36657" y="141161"/>
                                </a:lnTo>
                                <a:lnTo>
                                  <a:pt x="32544" y="139838"/>
                                </a:lnTo>
                                <a:lnTo>
                                  <a:pt x="22437" y="137648"/>
                                </a:lnTo>
                                <a:lnTo>
                                  <a:pt x="15335" y="137648"/>
                                </a:lnTo>
                                <a:lnTo>
                                  <a:pt x="10848" y="140276"/>
                                </a:lnTo>
                                <a:lnTo>
                                  <a:pt x="8975" y="143789"/>
                                </a:lnTo>
                                <a:lnTo>
                                  <a:pt x="9724" y="148606"/>
                                </a:lnTo>
                                <a:lnTo>
                                  <a:pt x="13462" y="152995"/>
                                </a:lnTo>
                                <a:lnTo>
                                  <a:pt x="19823" y="157375"/>
                                </a:lnTo>
                                <a:lnTo>
                                  <a:pt x="28798" y="160441"/>
                                </a:lnTo>
                                <a:lnTo>
                                  <a:pt x="33286" y="161326"/>
                                </a:lnTo>
                                <a:lnTo>
                                  <a:pt x="38148" y="162202"/>
                                </a:lnTo>
                                <a:lnTo>
                                  <a:pt x="42643" y="163078"/>
                                </a:lnTo>
                                <a:lnTo>
                                  <a:pt x="47130" y="163954"/>
                                </a:lnTo>
                                <a:lnTo>
                                  <a:pt x="51618" y="164829"/>
                                </a:lnTo>
                                <a:lnTo>
                                  <a:pt x="55731" y="165267"/>
                                </a:lnTo>
                                <a:lnTo>
                                  <a:pt x="60218" y="165705"/>
                                </a:lnTo>
                                <a:lnTo>
                                  <a:pt x="64714" y="166143"/>
                                </a:lnTo>
                                <a:lnTo>
                                  <a:pt x="68827" y="166581"/>
                                </a:lnTo>
                                <a:lnTo>
                                  <a:pt x="73314" y="167019"/>
                                </a:lnTo>
                                <a:lnTo>
                                  <a:pt x="77427" y="167019"/>
                                </a:lnTo>
                                <a:lnTo>
                                  <a:pt x="81540" y="167457"/>
                                </a:lnTo>
                                <a:lnTo>
                                  <a:pt x="97625" y="167457"/>
                                </a:lnTo>
                                <a:lnTo>
                                  <a:pt x="98749" y="204283"/>
                                </a:lnTo>
                                <a:lnTo>
                                  <a:pt x="94636" y="203845"/>
                                </a:lnTo>
                                <a:lnTo>
                                  <a:pt x="90523" y="203845"/>
                                </a:lnTo>
                                <a:lnTo>
                                  <a:pt x="86402" y="203407"/>
                                </a:lnTo>
                                <a:lnTo>
                                  <a:pt x="82289" y="202969"/>
                                </a:lnTo>
                                <a:lnTo>
                                  <a:pt x="78176" y="202531"/>
                                </a:lnTo>
                                <a:lnTo>
                                  <a:pt x="74063" y="202093"/>
                                </a:lnTo>
                                <a:lnTo>
                                  <a:pt x="69950" y="201217"/>
                                </a:lnTo>
                                <a:lnTo>
                                  <a:pt x="65830" y="200779"/>
                                </a:lnTo>
                                <a:lnTo>
                                  <a:pt x="61342" y="199894"/>
                                </a:lnTo>
                                <a:lnTo>
                                  <a:pt x="57229" y="199018"/>
                                </a:lnTo>
                                <a:lnTo>
                                  <a:pt x="53117" y="198142"/>
                                </a:lnTo>
                                <a:lnTo>
                                  <a:pt x="48996" y="197266"/>
                                </a:lnTo>
                                <a:lnTo>
                                  <a:pt x="44883" y="195952"/>
                                </a:lnTo>
                                <a:lnTo>
                                  <a:pt x="40770" y="194639"/>
                                </a:lnTo>
                                <a:lnTo>
                                  <a:pt x="36657" y="193325"/>
                                </a:lnTo>
                                <a:lnTo>
                                  <a:pt x="32544" y="192011"/>
                                </a:lnTo>
                                <a:lnTo>
                                  <a:pt x="22437" y="189812"/>
                                </a:lnTo>
                                <a:lnTo>
                                  <a:pt x="15335" y="190250"/>
                                </a:lnTo>
                                <a:lnTo>
                                  <a:pt x="10848" y="192449"/>
                                </a:lnTo>
                                <a:lnTo>
                                  <a:pt x="8975" y="196390"/>
                                </a:lnTo>
                                <a:lnTo>
                                  <a:pt x="9724" y="200779"/>
                                </a:lnTo>
                                <a:lnTo>
                                  <a:pt x="13462" y="205597"/>
                                </a:lnTo>
                                <a:lnTo>
                                  <a:pt x="19823" y="209538"/>
                                </a:lnTo>
                                <a:lnTo>
                                  <a:pt x="28798" y="212613"/>
                                </a:lnTo>
                                <a:lnTo>
                                  <a:pt x="33660" y="213489"/>
                                </a:lnTo>
                                <a:lnTo>
                                  <a:pt x="38148" y="214803"/>
                                </a:lnTo>
                                <a:lnTo>
                                  <a:pt x="42643" y="215241"/>
                                </a:lnTo>
                                <a:lnTo>
                                  <a:pt x="47505" y="216117"/>
                                </a:lnTo>
                                <a:lnTo>
                                  <a:pt x="51993" y="216993"/>
                                </a:lnTo>
                                <a:lnTo>
                                  <a:pt x="56480" y="217431"/>
                                </a:lnTo>
                                <a:lnTo>
                                  <a:pt x="60968" y="218307"/>
                                </a:lnTo>
                                <a:lnTo>
                                  <a:pt x="65455" y="218745"/>
                                </a:lnTo>
                                <a:lnTo>
                                  <a:pt x="69950" y="219183"/>
                                </a:lnTo>
                                <a:lnTo>
                                  <a:pt x="74063" y="219183"/>
                                </a:lnTo>
                                <a:lnTo>
                                  <a:pt x="78551" y="219621"/>
                                </a:lnTo>
                                <a:lnTo>
                                  <a:pt x="99123" y="219621"/>
                                </a:lnTo>
                                <a:lnTo>
                                  <a:pt x="100247" y="256446"/>
                                </a:lnTo>
                                <a:lnTo>
                                  <a:pt x="96134" y="256446"/>
                                </a:lnTo>
                                <a:lnTo>
                                  <a:pt x="92013" y="256008"/>
                                </a:lnTo>
                                <a:lnTo>
                                  <a:pt x="87900" y="255570"/>
                                </a:lnTo>
                                <a:lnTo>
                                  <a:pt x="83413" y="255132"/>
                                </a:lnTo>
                                <a:lnTo>
                                  <a:pt x="79300" y="254694"/>
                                </a:lnTo>
                                <a:lnTo>
                                  <a:pt x="75187" y="254256"/>
                                </a:lnTo>
                                <a:lnTo>
                                  <a:pt x="70692" y="253818"/>
                                </a:lnTo>
                                <a:lnTo>
                                  <a:pt x="66579" y="252942"/>
                                </a:lnTo>
                                <a:lnTo>
                                  <a:pt x="62092" y="252066"/>
                                </a:lnTo>
                                <a:lnTo>
                                  <a:pt x="57979" y="251190"/>
                                </a:lnTo>
                                <a:lnTo>
                                  <a:pt x="53866" y="250305"/>
                                </a:lnTo>
                                <a:lnTo>
                                  <a:pt x="49370" y="249429"/>
                                </a:lnTo>
                                <a:lnTo>
                                  <a:pt x="45257" y="248553"/>
                                </a:lnTo>
                                <a:lnTo>
                                  <a:pt x="41144" y="247240"/>
                                </a:lnTo>
                                <a:lnTo>
                                  <a:pt x="36657" y="245926"/>
                                </a:lnTo>
                                <a:lnTo>
                                  <a:pt x="32544" y="244612"/>
                                </a:lnTo>
                                <a:lnTo>
                                  <a:pt x="22437" y="242422"/>
                                </a:lnTo>
                                <a:lnTo>
                                  <a:pt x="15335" y="242422"/>
                                </a:lnTo>
                                <a:lnTo>
                                  <a:pt x="10848" y="244612"/>
                                </a:lnTo>
                                <a:lnTo>
                                  <a:pt x="8975" y="248553"/>
                                </a:lnTo>
                                <a:lnTo>
                                  <a:pt x="9724" y="252942"/>
                                </a:lnTo>
                                <a:lnTo>
                                  <a:pt x="13462" y="257760"/>
                                </a:lnTo>
                                <a:lnTo>
                                  <a:pt x="19823" y="261711"/>
                                </a:lnTo>
                                <a:lnTo>
                                  <a:pt x="28798" y="264776"/>
                                </a:lnTo>
                                <a:lnTo>
                                  <a:pt x="33660" y="266090"/>
                                </a:lnTo>
                                <a:lnTo>
                                  <a:pt x="38522" y="266966"/>
                                </a:lnTo>
                                <a:lnTo>
                                  <a:pt x="43018" y="267842"/>
                                </a:lnTo>
                                <a:lnTo>
                                  <a:pt x="47880" y="268718"/>
                                </a:lnTo>
                                <a:lnTo>
                                  <a:pt x="52367" y="269156"/>
                                </a:lnTo>
                                <a:lnTo>
                                  <a:pt x="57229" y="270032"/>
                                </a:lnTo>
                                <a:lnTo>
                                  <a:pt x="61717" y="270470"/>
                                </a:lnTo>
                                <a:lnTo>
                                  <a:pt x="66204" y="270917"/>
                                </a:lnTo>
                                <a:lnTo>
                                  <a:pt x="70692" y="271355"/>
                                </a:lnTo>
                                <a:lnTo>
                                  <a:pt x="75187" y="271793"/>
                                </a:lnTo>
                                <a:lnTo>
                                  <a:pt x="79675" y="271793"/>
                                </a:lnTo>
                                <a:lnTo>
                                  <a:pt x="83788" y="272231"/>
                                </a:lnTo>
                                <a:lnTo>
                                  <a:pt x="100622" y="272231"/>
                                </a:lnTo>
                                <a:lnTo>
                                  <a:pt x="102120" y="322205"/>
                                </a:lnTo>
                                <a:lnTo>
                                  <a:pt x="92388" y="321767"/>
                                </a:lnTo>
                                <a:lnTo>
                                  <a:pt x="83038" y="320882"/>
                                </a:lnTo>
                                <a:lnTo>
                                  <a:pt x="74812" y="320006"/>
                                </a:lnTo>
                                <a:lnTo>
                                  <a:pt x="66579" y="318692"/>
                                </a:lnTo>
                                <a:lnTo>
                                  <a:pt x="59469" y="316940"/>
                                </a:lnTo>
                                <a:lnTo>
                                  <a:pt x="52367" y="315626"/>
                                </a:lnTo>
                                <a:lnTo>
                                  <a:pt x="46006" y="313436"/>
                                </a:lnTo>
                                <a:lnTo>
                                  <a:pt x="40395" y="311684"/>
                                </a:lnTo>
                                <a:lnTo>
                                  <a:pt x="35159" y="309485"/>
                                </a:lnTo>
                                <a:lnTo>
                                  <a:pt x="30297" y="307296"/>
                                </a:lnTo>
                                <a:lnTo>
                                  <a:pt x="25809" y="305106"/>
                                </a:lnTo>
                                <a:lnTo>
                                  <a:pt x="21696" y="302916"/>
                                </a:lnTo>
                                <a:lnTo>
                                  <a:pt x="18324" y="300717"/>
                                </a:lnTo>
                                <a:lnTo>
                                  <a:pt x="14961" y="298527"/>
                                </a:lnTo>
                                <a:lnTo>
                                  <a:pt x="12338" y="296337"/>
                                </a:lnTo>
                                <a:lnTo>
                                  <a:pt x="9724" y="294148"/>
                                </a:lnTo>
                                <a:lnTo>
                                  <a:pt x="5237" y="289321"/>
                                </a:lnTo>
                                <a:lnTo>
                                  <a:pt x="2240" y="285817"/>
                                </a:lnTo>
                                <a:lnTo>
                                  <a:pt x="374" y="283189"/>
                                </a:lnTo>
                                <a:lnTo>
                                  <a:pt x="0" y="282313"/>
                                </a:lnTo>
                                <a:lnTo>
                                  <a:pt x="0" y="3513"/>
                                </a:lnTo>
                                <a:lnTo>
                                  <a:pt x="5611" y="2199"/>
                                </a:lnTo>
                                <a:lnTo>
                                  <a:pt x="11223" y="1323"/>
                                </a:lnTo>
                                <a:lnTo>
                                  <a:pt x="16826" y="447"/>
                                </a:lnTo>
                                <a:lnTo>
                                  <a:pt x="22812"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4584"/>
                        <wps:cNvSpPr>
                          <a:spLocks noChangeArrowheads="1"/>
                        </wps:cNvSpPr>
                        <wps:spPr bwMode="auto">
                          <a:xfrm>
                            <a:off x="2199" y="4677"/>
                            <a:ext cx="1312" cy="2687"/>
                          </a:xfrm>
                          <a:custGeom>
                            <a:avLst/>
                            <a:gdLst>
                              <a:gd name="T0" fmla="*/ 77802 w 131293"/>
                              <a:gd name="T1" fmla="*/ 3504 h 268718"/>
                              <a:gd name="T2" fmla="*/ 89399 w 131293"/>
                              <a:gd name="T3" fmla="*/ 8768 h 268718"/>
                              <a:gd name="T4" fmla="*/ 100997 w 131293"/>
                              <a:gd name="T5" fmla="*/ 13148 h 268718"/>
                              <a:gd name="T6" fmla="*/ 112594 w 131293"/>
                              <a:gd name="T7" fmla="*/ 16652 h 268718"/>
                              <a:gd name="T8" fmla="*/ 123816 w 131293"/>
                              <a:gd name="T9" fmla="*/ 19289 h 268718"/>
                              <a:gd name="T10" fmla="*/ 131293 w 131293"/>
                              <a:gd name="T11" fmla="*/ 228827 h 268718"/>
                              <a:gd name="T12" fmla="*/ 126056 w 131293"/>
                              <a:gd name="T13" fmla="*/ 235834 h 268718"/>
                              <a:gd name="T14" fmla="*/ 115208 w 131293"/>
                              <a:gd name="T15" fmla="*/ 245479 h 268718"/>
                              <a:gd name="T16" fmla="*/ 103244 w 131293"/>
                              <a:gd name="T17" fmla="*/ 252495 h 268718"/>
                              <a:gd name="T18" fmla="*/ 86785 w 131293"/>
                              <a:gd name="T19" fmla="*/ 259074 h 268718"/>
                              <a:gd name="T20" fmla="*/ 65463 w 131293"/>
                              <a:gd name="T21" fmla="*/ 264768 h 268718"/>
                              <a:gd name="T22" fmla="*/ 38530 w 131293"/>
                              <a:gd name="T23" fmla="*/ 267843 h 268718"/>
                              <a:gd name="T24" fmla="*/ 5611 w 131293"/>
                              <a:gd name="T25" fmla="*/ 218745 h 268718"/>
                              <a:gd name="T26" fmla="*/ 41894 w 131293"/>
                              <a:gd name="T27" fmla="*/ 215232 h 268718"/>
                              <a:gd name="T28" fmla="*/ 72191 w 131293"/>
                              <a:gd name="T29" fmla="*/ 208225 h 268718"/>
                              <a:gd name="T30" fmla="*/ 95760 w 131293"/>
                              <a:gd name="T31" fmla="*/ 200332 h 268718"/>
                              <a:gd name="T32" fmla="*/ 111470 w 131293"/>
                              <a:gd name="T33" fmla="*/ 193315 h 268718"/>
                              <a:gd name="T34" fmla="*/ 119329 w 131293"/>
                              <a:gd name="T35" fmla="*/ 189374 h 268718"/>
                              <a:gd name="T36" fmla="*/ 117456 w 131293"/>
                              <a:gd name="T37" fmla="*/ 189812 h 268718"/>
                              <a:gd name="T38" fmla="*/ 105484 w 131293"/>
                              <a:gd name="T39" fmla="*/ 192877 h 268718"/>
                              <a:gd name="T40" fmla="*/ 85661 w 131293"/>
                              <a:gd name="T41" fmla="*/ 196819 h 268718"/>
                              <a:gd name="T42" fmla="*/ 59103 w 131293"/>
                              <a:gd name="T43" fmla="*/ 200770 h 268718"/>
                              <a:gd name="T44" fmla="*/ 28057 w 131293"/>
                              <a:gd name="T45" fmla="*/ 202960 h 268718"/>
                              <a:gd name="T46" fmla="*/ 4113 w 131293"/>
                              <a:gd name="T47" fmla="*/ 166134 h 268718"/>
                              <a:gd name="T48" fmla="*/ 40770 w 131293"/>
                              <a:gd name="T49" fmla="*/ 162631 h 268718"/>
                              <a:gd name="T50" fmla="*/ 71441 w 131293"/>
                              <a:gd name="T51" fmla="*/ 156052 h 268718"/>
                              <a:gd name="T52" fmla="*/ 95385 w 131293"/>
                              <a:gd name="T53" fmla="*/ 147731 h 268718"/>
                              <a:gd name="T54" fmla="*/ 111470 w 131293"/>
                              <a:gd name="T55" fmla="*/ 140714 h 268718"/>
                              <a:gd name="T56" fmla="*/ 119329 w 131293"/>
                              <a:gd name="T57" fmla="*/ 136763 h 268718"/>
                              <a:gd name="T58" fmla="*/ 117456 w 131293"/>
                              <a:gd name="T59" fmla="*/ 137211 h 268718"/>
                              <a:gd name="T60" fmla="*/ 105484 w 131293"/>
                              <a:gd name="T61" fmla="*/ 140276 h 268718"/>
                              <a:gd name="T62" fmla="*/ 85286 w 131293"/>
                              <a:gd name="T63" fmla="*/ 144656 h 268718"/>
                              <a:gd name="T64" fmla="*/ 58353 w 131293"/>
                              <a:gd name="T65" fmla="*/ 148607 h 268718"/>
                              <a:gd name="T66" fmla="*/ 26558 w 131293"/>
                              <a:gd name="T67" fmla="*/ 151235 h 268718"/>
                              <a:gd name="T68" fmla="*/ 2614 w 131293"/>
                              <a:gd name="T69" fmla="*/ 113971 h 268718"/>
                              <a:gd name="T70" fmla="*/ 39646 w 131293"/>
                              <a:gd name="T71" fmla="*/ 110905 h 268718"/>
                              <a:gd name="T72" fmla="*/ 71074 w 131293"/>
                              <a:gd name="T73" fmla="*/ 103889 h 268718"/>
                              <a:gd name="T74" fmla="*/ 95010 w 131293"/>
                              <a:gd name="T75" fmla="*/ 95996 h 268718"/>
                              <a:gd name="T76" fmla="*/ 111470 w 131293"/>
                              <a:gd name="T77" fmla="*/ 88551 h 268718"/>
                              <a:gd name="T78" fmla="*/ 119329 w 131293"/>
                              <a:gd name="T79" fmla="*/ 84600 h 268718"/>
                              <a:gd name="T80" fmla="*/ 117081 w 131293"/>
                              <a:gd name="T81" fmla="*/ 85038 h 268718"/>
                              <a:gd name="T82" fmla="*/ 105109 w 131293"/>
                              <a:gd name="T83" fmla="*/ 88113 h 268718"/>
                              <a:gd name="T84" fmla="*/ 84537 w 131293"/>
                              <a:gd name="T85" fmla="*/ 92492 h 268718"/>
                              <a:gd name="T86" fmla="*/ 57604 w 131293"/>
                              <a:gd name="T87" fmla="*/ 96434 h 268718"/>
                              <a:gd name="T88" fmla="*/ 25434 w 131293"/>
                              <a:gd name="T89" fmla="*/ 98633 h 268718"/>
                              <a:gd name="T90" fmla="*/ 1124 w 131293"/>
                              <a:gd name="T91" fmla="*/ 61808 h 268718"/>
                              <a:gd name="T92" fmla="*/ 38905 w 131293"/>
                              <a:gd name="T93" fmla="*/ 58742 h 268718"/>
                              <a:gd name="T94" fmla="*/ 70325 w 131293"/>
                              <a:gd name="T95" fmla="*/ 51726 h 268718"/>
                              <a:gd name="T96" fmla="*/ 94636 w 131293"/>
                              <a:gd name="T97" fmla="*/ 43833 h 268718"/>
                              <a:gd name="T98" fmla="*/ 111095 w 131293"/>
                              <a:gd name="T99" fmla="*/ 36378 h 268718"/>
                              <a:gd name="T100" fmla="*/ 119329 w 131293"/>
                              <a:gd name="T101" fmla="*/ 32437 h 268718"/>
                              <a:gd name="T102" fmla="*/ 117081 w 131293"/>
                              <a:gd name="T103" fmla="*/ 32875 h 268718"/>
                              <a:gd name="T104" fmla="*/ 105109 w 131293"/>
                              <a:gd name="T105" fmla="*/ 35940 h 268718"/>
                              <a:gd name="T106" fmla="*/ 84162 w 131293"/>
                              <a:gd name="T107" fmla="*/ 40329 h 268718"/>
                              <a:gd name="T108" fmla="*/ 56855 w 131293"/>
                              <a:gd name="T109" fmla="*/ 44271 h 268718"/>
                              <a:gd name="T110" fmla="*/ 24311 w 131293"/>
                              <a:gd name="T111" fmla="*/ 46461 h 268718"/>
                              <a:gd name="T112" fmla="*/ 0 w 131293"/>
                              <a:gd name="T113" fmla="*/ 10082 h 268718"/>
                              <a:gd name="T114" fmla="*/ 14961 w 131293"/>
                              <a:gd name="T115" fmla="*/ 9644 h 268718"/>
                              <a:gd name="T116" fmla="*/ 29173 w 131293"/>
                              <a:gd name="T117" fmla="*/ 7893 h 268718"/>
                              <a:gd name="T118" fmla="*/ 42268 w 131293"/>
                              <a:gd name="T119" fmla="*/ 6131 h 268718"/>
                              <a:gd name="T120" fmla="*/ 54990 w 131293"/>
                              <a:gd name="T121" fmla="*/ 3942 h 268718"/>
                              <a:gd name="T122" fmla="*/ 66204 w 131293"/>
                              <a:gd name="T123" fmla="*/ 876 h 268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1293" h="268718">
                                <a:moveTo>
                                  <a:pt x="69950" y="0"/>
                                </a:moveTo>
                                <a:lnTo>
                                  <a:pt x="73689" y="1752"/>
                                </a:lnTo>
                                <a:lnTo>
                                  <a:pt x="77802" y="3504"/>
                                </a:lnTo>
                                <a:lnTo>
                                  <a:pt x="81548" y="5255"/>
                                </a:lnTo>
                                <a:lnTo>
                                  <a:pt x="85661" y="7017"/>
                                </a:lnTo>
                                <a:lnTo>
                                  <a:pt x="89399" y="8768"/>
                                </a:lnTo>
                                <a:lnTo>
                                  <a:pt x="93512" y="10520"/>
                                </a:lnTo>
                                <a:lnTo>
                                  <a:pt x="97258" y="11834"/>
                                </a:lnTo>
                                <a:lnTo>
                                  <a:pt x="100997" y="13148"/>
                                </a:lnTo>
                                <a:lnTo>
                                  <a:pt x="104735" y="14462"/>
                                </a:lnTo>
                                <a:lnTo>
                                  <a:pt x="108848" y="15776"/>
                                </a:lnTo>
                                <a:lnTo>
                                  <a:pt x="112594" y="16652"/>
                                </a:lnTo>
                                <a:lnTo>
                                  <a:pt x="116332" y="17537"/>
                                </a:lnTo>
                                <a:lnTo>
                                  <a:pt x="120070" y="18413"/>
                                </a:lnTo>
                                <a:lnTo>
                                  <a:pt x="123816" y="19289"/>
                                </a:lnTo>
                                <a:lnTo>
                                  <a:pt x="127555" y="19727"/>
                                </a:lnTo>
                                <a:lnTo>
                                  <a:pt x="131293" y="20165"/>
                                </a:lnTo>
                                <a:lnTo>
                                  <a:pt x="131293" y="228827"/>
                                </a:lnTo>
                                <a:lnTo>
                                  <a:pt x="130918" y="229703"/>
                                </a:lnTo>
                                <a:lnTo>
                                  <a:pt x="129053" y="232331"/>
                                </a:lnTo>
                                <a:lnTo>
                                  <a:pt x="126056" y="235834"/>
                                </a:lnTo>
                                <a:lnTo>
                                  <a:pt x="121194" y="240661"/>
                                </a:lnTo>
                                <a:lnTo>
                                  <a:pt x="118580" y="242851"/>
                                </a:lnTo>
                                <a:lnTo>
                                  <a:pt x="115208" y="245479"/>
                                </a:lnTo>
                                <a:lnTo>
                                  <a:pt x="111844" y="247678"/>
                                </a:lnTo>
                                <a:lnTo>
                                  <a:pt x="107731" y="249868"/>
                                </a:lnTo>
                                <a:lnTo>
                                  <a:pt x="103244" y="252495"/>
                                </a:lnTo>
                                <a:lnTo>
                                  <a:pt x="98374" y="254685"/>
                                </a:lnTo>
                                <a:lnTo>
                                  <a:pt x="92763" y="256875"/>
                                </a:lnTo>
                                <a:lnTo>
                                  <a:pt x="86785" y="259074"/>
                                </a:lnTo>
                                <a:lnTo>
                                  <a:pt x="80424" y="261264"/>
                                </a:lnTo>
                                <a:lnTo>
                                  <a:pt x="73314" y="263016"/>
                                </a:lnTo>
                                <a:lnTo>
                                  <a:pt x="65463" y="264768"/>
                                </a:lnTo>
                                <a:lnTo>
                                  <a:pt x="57229" y="266081"/>
                                </a:lnTo>
                                <a:lnTo>
                                  <a:pt x="48254" y="266957"/>
                                </a:lnTo>
                                <a:lnTo>
                                  <a:pt x="38530" y="267843"/>
                                </a:lnTo>
                                <a:lnTo>
                                  <a:pt x="28057" y="268718"/>
                                </a:lnTo>
                                <a:lnTo>
                                  <a:pt x="7110" y="268718"/>
                                </a:lnTo>
                                <a:lnTo>
                                  <a:pt x="5611" y="218745"/>
                                </a:lnTo>
                                <a:lnTo>
                                  <a:pt x="18324" y="217869"/>
                                </a:lnTo>
                                <a:lnTo>
                                  <a:pt x="30297" y="216984"/>
                                </a:lnTo>
                                <a:lnTo>
                                  <a:pt x="41894" y="215232"/>
                                </a:lnTo>
                                <a:lnTo>
                                  <a:pt x="52742" y="213042"/>
                                </a:lnTo>
                                <a:lnTo>
                                  <a:pt x="62841" y="210852"/>
                                </a:lnTo>
                                <a:lnTo>
                                  <a:pt x="72191" y="208225"/>
                                </a:lnTo>
                                <a:lnTo>
                                  <a:pt x="80799" y="205587"/>
                                </a:lnTo>
                                <a:lnTo>
                                  <a:pt x="88650" y="202960"/>
                                </a:lnTo>
                                <a:lnTo>
                                  <a:pt x="95760" y="200332"/>
                                </a:lnTo>
                                <a:lnTo>
                                  <a:pt x="101746" y="197704"/>
                                </a:lnTo>
                                <a:lnTo>
                                  <a:pt x="107357" y="195505"/>
                                </a:lnTo>
                                <a:lnTo>
                                  <a:pt x="111470" y="193315"/>
                                </a:lnTo>
                                <a:lnTo>
                                  <a:pt x="115208" y="191564"/>
                                </a:lnTo>
                                <a:lnTo>
                                  <a:pt x="117456" y="190250"/>
                                </a:lnTo>
                                <a:lnTo>
                                  <a:pt x="119329" y="189374"/>
                                </a:lnTo>
                                <a:lnTo>
                                  <a:pt x="119696" y="188936"/>
                                </a:lnTo>
                                <a:lnTo>
                                  <a:pt x="118954" y="188936"/>
                                </a:lnTo>
                                <a:lnTo>
                                  <a:pt x="117456" y="189812"/>
                                </a:lnTo>
                                <a:lnTo>
                                  <a:pt x="114459" y="190250"/>
                                </a:lnTo>
                                <a:lnTo>
                                  <a:pt x="110346" y="191564"/>
                                </a:lnTo>
                                <a:lnTo>
                                  <a:pt x="105484" y="192877"/>
                                </a:lnTo>
                                <a:lnTo>
                                  <a:pt x="99873" y="194191"/>
                                </a:lnTo>
                                <a:lnTo>
                                  <a:pt x="93137" y="195505"/>
                                </a:lnTo>
                                <a:lnTo>
                                  <a:pt x="85661" y="196819"/>
                                </a:lnTo>
                                <a:lnTo>
                                  <a:pt x="77427" y="198142"/>
                                </a:lnTo>
                                <a:lnTo>
                                  <a:pt x="68452" y="199894"/>
                                </a:lnTo>
                                <a:lnTo>
                                  <a:pt x="59103" y="200770"/>
                                </a:lnTo>
                                <a:lnTo>
                                  <a:pt x="49004" y="202084"/>
                                </a:lnTo>
                                <a:lnTo>
                                  <a:pt x="38905" y="202522"/>
                                </a:lnTo>
                                <a:lnTo>
                                  <a:pt x="28057" y="202960"/>
                                </a:lnTo>
                                <a:lnTo>
                                  <a:pt x="16834" y="203398"/>
                                </a:lnTo>
                                <a:lnTo>
                                  <a:pt x="5237" y="202960"/>
                                </a:lnTo>
                                <a:lnTo>
                                  <a:pt x="4113" y="166134"/>
                                </a:lnTo>
                                <a:lnTo>
                                  <a:pt x="16834" y="165696"/>
                                </a:lnTo>
                                <a:lnTo>
                                  <a:pt x="29173" y="164383"/>
                                </a:lnTo>
                                <a:lnTo>
                                  <a:pt x="40770" y="162631"/>
                                </a:lnTo>
                                <a:lnTo>
                                  <a:pt x="51993" y="160879"/>
                                </a:lnTo>
                                <a:lnTo>
                                  <a:pt x="62092" y="158251"/>
                                </a:lnTo>
                                <a:lnTo>
                                  <a:pt x="71441" y="156052"/>
                                </a:lnTo>
                                <a:lnTo>
                                  <a:pt x="80424" y="153424"/>
                                </a:lnTo>
                                <a:lnTo>
                                  <a:pt x="88275" y="150359"/>
                                </a:lnTo>
                                <a:lnTo>
                                  <a:pt x="95385" y="147731"/>
                                </a:lnTo>
                                <a:lnTo>
                                  <a:pt x="101746" y="145094"/>
                                </a:lnTo>
                                <a:lnTo>
                                  <a:pt x="106982" y="142904"/>
                                </a:lnTo>
                                <a:lnTo>
                                  <a:pt x="111470" y="140714"/>
                                </a:lnTo>
                                <a:lnTo>
                                  <a:pt x="115208" y="138962"/>
                                </a:lnTo>
                                <a:lnTo>
                                  <a:pt x="117456" y="137649"/>
                                </a:lnTo>
                                <a:lnTo>
                                  <a:pt x="119329" y="136763"/>
                                </a:lnTo>
                                <a:lnTo>
                                  <a:pt x="119696" y="136325"/>
                                </a:lnTo>
                                <a:lnTo>
                                  <a:pt x="118954" y="136325"/>
                                </a:lnTo>
                                <a:lnTo>
                                  <a:pt x="117456" y="137211"/>
                                </a:lnTo>
                                <a:lnTo>
                                  <a:pt x="114459" y="138087"/>
                                </a:lnTo>
                                <a:lnTo>
                                  <a:pt x="110346" y="138962"/>
                                </a:lnTo>
                                <a:lnTo>
                                  <a:pt x="105484" y="140276"/>
                                </a:lnTo>
                                <a:lnTo>
                                  <a:pt x="99498" y="141590"/>
                                </a:lnTo>
                                <a:lnTo>
                                  <a:pt x="92763" y="143342"/>
                                </a:lnTo>
                                <a:lnTo>
                                  <a:pt x="85286" y="144656"/>
                                </a:lnTo>
                                <a:lnTo>
                                  <a:pt x="76678" y="145970"/>
                                </a:lnTo>
                                <a:lnTo>
                                  <a:pt x="67703" y="147731"/>
                                </a:lnTo>
                                <a:lnTo>
                                  <a:pt x="58353" y="148607"/>
                                </a:lnTo>
                                <a:lnTo>
                                  <a:pt x="48254" y="149921"/>
                                </a:lnTo>
                                <a:lnTo>
                                  <a:pt x="37781" y="150797"/>
                                </a:lnTo>
                                <a:lnTo>
                                  <a:pt x="26558" y="151235"/>
                                </a:lnTo>
                                <a:lnTo>
                                  <a:pt x="15335" y="151235"/>
                                </a:lnTo>
                                <a:lnTo>
                                  <a:pt x="3738" y="150797"/>
                                </a:lnTo>
                                <a:lnTo>
                                  <a:pt x="2614" y="113971"/>
                                </a:lnTo>
                                <a:lnTo>
                                  <a:pt x="15710" y="113533"/>
                                </a:lnTo>
                                <a:lnTo>
                                  <a:pt x="28057" y="112219"/>
                                </a:lnTo>
                                <a:lnTo>
                                  <a:pt x="39646" y="110905"/>
                                </a:lnTo>
                                <a:lnTo>
                                  <a:pt x="50869" y="108715"/>
                                </a:lnTo>
                                <a:lnTo>
                                  <a:pt x="61342" y="106516"/>
                                </a:lnTo>
                                <a:lnTo>
                                  <a:pt x="71074" y="103889"/>
                                </a:lnTo>
                                <a:lnTo>
                                  <a:pt x="79675" y="101261"/>
                                </a:lnTo>
                                <a:lnTo>
                                  <a:pt x="87900" y="98633"/>
                                </a:lnTo>
                                <a:lnTo>
                                  <a:pt x="95010" y="95996"/>
                                </a:lnTo>
                                <a:lnTo>
                                  <a:pt x="101371" y="93368"/>
                                </a:lnTo>
                                <a:lnTo>
                                  <a:pt x="106982" y="90741"/>
                                </a:lnTo>
                                <a:lnTo>
                                  <a:pt x="111470" y="88551"/>
                                </a:lnTo>
                                <a:lnTo>
                                  <a:pt x="114834" y="86790"/>
                                </a:lnTo>
                                <a:lnTo>
                                  <a:pt x="117456" y="85476"/>
                                </a:lnTo>
                                <a:lnTo>
                                  <a:pt x="119329" y="84600"/>
                                </a:lnTo>
                                <a:lnTo>
                                  <a:pt x="119696" y="84162"/>
                                </a:lnTo>
                                <a:lnTo>
                                  <a:pt x="118954" y="84162"/>
                                </a:lnTo>
                                <a:lnTo>
                                  <a:pt x="117081" y="85038"/>
                                </a:lnTo>
                                <a:lnTo>
                                  <a:pt x="114459" y="85914"/>
                                </a:lnTo>
                                <a:lnTo>
                                  <a:pt x="110346" y="86790"/>
                                </a:lnTo>
                                <a:lnTo>
                                  <a:pt x="105109" y="88113"/>
                                </a:lnTo>
                                <a:lnTo>
                                  <a:pt x="99123" y="89427"/>
                                </a:lnTo>
                                <a:lnTo>
                                  <a:pt x="92396" y="91179"/>
                                </a:lnTo>
                                <a:lnTo>
                                  <a:pt x="84537" y="92492"/>
                                </a:lnTo>
                                <a:lnTo>
                                  <a:pt x="76311" y="93806"/>
                                </a:lnTo>
                                <a:lnTo>
                                  <a:pt x="67328" y="95120"/>
                                </a:lnTo>
                                <a:lnTo>
                                  <a:pt x="57604" y="96434"/>
                                </a:lnTo>
                                <a:lnTo>
                                  <a:pt x="47130" y="97319"/>
                                </a:lnTo>
                                <a:lnTo>
                                  <a:pt x="36657" y="98195"/>
                                </a:lnTo>
                                <a:lnTo>
                                  <a:pt x="25434" y="98633"/>
                                </a:lnTo>
                                <a:lnTo>
                                  <a:pt x="13837" y="98633"/>
                                </a:lnTo>
                                <a:lnTo>
                                  <a:pt x="2240" y="98195"/>
                                </a:lnTo>
                                <a:lnTo>
                                  <a:pt x="1124" y="61808"/>
                                </a:lnTo>
                                <a:lnTo>
                                  <a:pt x="14212" y="61370"/>
                                </a:lnTo>
                                <a:lnTo>
                                  <a:pt x="26933" y="60056"/>
                                </a:lnTo>
                                <a:lnTo>
                                  <a:pt x="38905" y="58742"/>
                                </a:lnTo>
                                <a:lnTo>
                                  <a:pt x="50119" y="56543"/>
                                </a:lnTo>
                                <a:lnTo>
                                  <a:pt x="60593" y="54353"/>
                                </a:lnTo>
                                <a:lnTo>
                                  <a:pt x="70325" y="51726"/>
                                </a:lnTo>
                                <a:lnTo>
                                  <a:pt x="79300" y="49098"/>
                                </a:lnTo>
                                <a:lnTo>
                                  <a:pt x="87526" y="46461"/>
                                </a:lnTo>
                                <a:lnTo>
                                  <a:pt x="94636" y="43833"/>
                                </a:lnTo>
                                <a:lnTo>
                                  <a:pt x="100997" y="41205"/>
                                </a:lnTo>
                                <a:lnTo>
                                  <a:pt x="106608" y="38577"/>
                                </a:lnTo>
                                <a:lnTo>
                                  <a:pt x="111095" y="36378"/>
                                </a:lnTo>
                                <a:lnTo>
                                  <a:pt x="114834" y="34627"/>
                                </a:lnTo>
                                <a:lnTo>
                                  <a:pt x="117456" y="33313"/>
                                </a:lnTo>
                                <a:lnTo>
                                  <a:pt x="119329" y="32437"/>
                                </a:lnTo>
                                <a:lnTo>
                                  <a:pt x="119696" y="31999"/>
                                </a:lnTo>
                                <a:lnTo>
                                  <a:pt x="118954" y="31999"/>
                                </a:lnTo>
                                <a:lnTo>
                                  <a:pt x="117081" y="32875"/>
                                </a:lnTo>
                                <a:lnTo>
                                  <a:pt x="114085" y="33751"/>
                                </a:lnTo>
                                <a:lnTo>
                                  <a:pt x="109972" y="34627"/>
                                </a:lnTo>
                                <a:lnTo>
                                  <a:pt x="105109" y="35940"/>
                                </a:lnTo>
                                <a:lnTo>
                                  <a:pt x="98749" y="37264"/>
                                </a:lnTo>
                                <a:lnTo>
                                  <a:pt x="92022" y="39015"/>
                                </a:lnTo>
                                <a:lnTo>
                                  <a:pt x="84162" y="40329"/>
                                </a:lnTo>
                                <a:lnTo>
                                  <a:pt x="75562" y="41643"/>
                                </a:lnTo>
                                <a:lnTo>
                                  <a:pt x="66579" y="42957"/>
                                </a:lnTo>
                                <a:lnTo>
                                  <a:pt x="56855" y="44271"/>
                                </a:lnTo>
                                <a:lnTo>
                                  <a:pt x="46381" y="45147"/>
                                </a:lnTo>
                                <a:lnTo>
                                  <a:pt x="35533" y="46023"/>
                                </a:lnTo>
                                <a:lnTo>
                                  <a:pt x="24311" y="46461"/>
                                </a:lnTo>
                                <a:lnTo>
                                  <a:pt x="12713" y="46461"/>
                                </a:lnTo>
                                <a:lnTo>
                                  <a:pt x="749" y="46023"/>
                                </a:lnTo>
                                <a:lnTo>
                                  <a:pt x="0" y="10082"/>
                                </a:lnTo>
                                <a:lnTo>
                                  <a:pt x="5237" y="10082"/>
                                </a:lnTo>
                                <a:lnTo>
                                  <a:pt x="10099" y="9644"/>
                                </a:lnTo>
                                <a:lnTo>
                                  <a:pt x="14961" y="9644"/>
                                </a:lnTo>
                                <a:lnTo>
                                  <a:pt x="19823" y="9206"/>
                                </a:lnTo>
                                <a:lnTo>
                                  <a:pt x="24311" y="8768"/>
                                </a:lnTo>
                                <a:lnTo>
                                  <a:pt x="29173" y="7893"/>
                                </a:lnTo>
                                <a:lnTo>
                                  <a:pt x="33668" y="7455"/>
                                </a:lnTo>
                                <a:lnTo>
                                  <a:pt x="38155" y="7017"/>
                                </a:lnTo>
                                <a:lnTo>
                                  <a:pt x="42268" y="6131"/>
                                </a:lnTo>
                                <a:lnTo>
                                  <a:pt x="46756" y="5255"/>
                                </a:lnTo>
                                <a:lnTo>
                                  <a:pt x="50869" y="4380"/>
                                </a:lnTo>
                                <a:lnTo>
                                  <a:pt x="54990" y="3942"/>
                                </a:lnTo>
                                <a:lnTo>
                                  <a:pt x="58728" y="2628"/>
                                </a:lnTo>
                                <a:lnTo>
                                  <a:pt x="62466" y="1752"/>
                                </a:lnTo>
                                <a:lnTo>
                                  <a:pt x="66204" y="876"/>
                                </a:lnTo>
                                <a:lnTo>
                                  <a:pt x="6995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 name="Shape 4585"/>
                        <wps:cNvSpPr>
                          <a:spLocks noChangeArrowheads="1"/>
                        </wps:cNvSpPr>
                        <wps:spPr bwMode="auto">
                          <a:xfrm>
                            <a:off x="0" y="3555"/>
                            <a:ext cx="7238" cy="5106"/>
                          </a:xfrm>
                          <a:custGeom>
                            <a:avLst/>
                            <a:gdLst>
                              <a:gd name="T0" fmla="*/ 560346 w 723817"/>
                              <a:gd name="T1" fmla="*/ 1314 h 510619"/>
                              <a:gd name="T2" fmla="*/ 597378 w 723817"/>
                              <a:gd name="T3" fmla="*/ 6569 h 510619"/>
                              <a:gd name="T4" fmla="*/ 633661 w 723817"/>
                              <a:gd name="T5" fmla="*/ 19727 h 510619"/>
                              <a:gd name="T6" fmla="*/ 657230 w 723817"/>
                              <a:gd name="T7" fmla="*/ 32875 h 510619"/>
                              <a:gd name="T8" fmla="*/ 688276 w 723817"/>
                              <a:gd name="T9" fmla="*/ 63998 h 510619"/>
                              <a:gd name="T10" fmla="*/ 714085 w 723817"/>
                              <a:gd name="T11" fmla="*/ 111781 h 510619"/>
                              <a:gd name="T12" fmla="*/ 723817 w 723817"/>
                              <a:gd name="T13" fmla="*/ 161317 h 510619"/>
                              <a:gd name="T14" fmla="*/ 716707 w 723817"/>
                              <a:gd name="T15" fmla="*/ 206901 h 510619"/>
                              <a:gd name="T16" fmla="*/ 690524 w 723817"/>
                              <a:gd name="T17" fmla="*/ 241099 h 510619"/>
                              <a:gd name="T18" fmla="*/ 646007 w 723817"/>
                              <a:gd name="T19" fmla="*/ 250744 h 510619"/>
                              <a:gd name="T20" fmla="*/ 567082 w 723817"/>
                              <a:gd name="T21" fmla="*/ 246355 h 510619"/>
                              <a:gd name="T22" fmla="*/ 486658 w 723817"/>
                              <a:gd name="T23" fmla="*/ 270032 h 510619"/>
                              <a:gd name="T24" fmla="*/ 447004 w 723817"/>
                              <a:gd name="T25" fmla="*/ 324385 h 510619"/>
                              <a:gd name="T26" fmla="*/ 418205 w 723817"/>
                              <a:gd name="T27" fmla="*/ 403730 h 510619"/>
                              <a:gd name="T28" fmla="*/ 366205 w 723817"/>
                              <a:gd name="T29" fmla="*/ 466853 h 510619"/>
                              <a:gd name="T30" fmla="*/ 297378 w 723817"/>
                              <a:gd name="T31" fmla="*/ 498854 h 510619"/>
                              <a:gd name="T32" fmla="*/ 265208 w 723817"/>
                              <a:gd name="T33" fmla="*/ 506306 h 510619"/>
                              <a:gd name="T34" fmla="*/ 234162 w 723817"/>
                              <a:gd name="T35" fmla="*/ 509813 h 510619"/>
                              <a:gd name="T36" fmla="*/ 164961 w 723817"/>
                              <a:gd name="T37" fmla="*/ 504991 h 510619"/>
                              <a:gd name="T38" fmla="*/ 59102 w 723817"/>
                              <a:gd name="T39" fmla="*/ 437921 h 510619"/>
                              <a:gd name="T40" fmla="*/ 5985 w 723817"/>
                              <a:gd name="T41" fmla="*/ 318245 h 510619"/>
                              <a:gd name="T42" fmla="*/ 0 w 723817"/>
                              <a:gd name="T43" fmla="*/ 247669 h 510619"/>
                              <a:gd name="T44" fmla="*/ 8604 w 723817"/>
                              <a:gd name="T45" fmla="*/ 192439 h 510619"/>
                              <a:gd name="T46" fmla="*/ 41896 w 723817"/>
                              <a:gd name="T47" fmla="*/ 123177 h 510619"/>
                              <a:gd name="T48" fmla="*/ 93512 w 723817"/>
                              <a:gd name="T49" fmla="*/ 75393 h 510619"/>
                              <a:gd name="T50" fmla="*/ 95010 w 723817"/>
                              <a:gd name="T51" fmla="*/ 356384 h 510619"/>
                              <a:gd name="T52" fmla="*/ 119704 w 723817"/>
                              <a:gd name="T53" fmla="*/ 398027 h 510619"/>
                              <a:gd name="T54" fmla="*/ 183293 w 723817"/>
                              <a:gd name="T55" fmla="*/ 425208 h 510619"/>
                              <a:gd name="T56" fmla="*/ 268955 w 723817"/>
                              <a:gd name="T57" fmla="*/ 430030 h 510619"/>
                              <a:gd name="T58" fmla="*/ 342269 w 723817"/>
                              <a:gd name="T59" fmla="*/ 409423 h 510619"/>
                              <a:gd name="T60" fmla="*/ 381923 w 723817"/>
                              <a:gd name="T61" fmla="*/ 371293 h 510619"/>
                              <a:gd name="T62" fmla="*/ 378551 w 723817"/>
                              <a:gd name="T63" fmla="*/ 334468 h 510619"/>
                              <a:gd name="T64" fmla="*/ 406608 w 723817"/>
                              <a:gd name="T65" fmla="*/ 276602 h 510619"/>
                              <a:gd name="T66" fmla="*/ 422318 w 723817"/>
                              <a:gd name="T67" fmla="*/ 238900 h 510619"/>
                              <a:gd name="T68" fmla="*/ 464587 w 723817"/>
                              <a:gd name="T69" fmla="*/ 238900 h 510619"/>
                              <a:gd name="T70" fmla="*/ 478799 w 723817"/>
                              <a:gd name="T71" fmla="*/ 229703 h 510619"/>
                              <a:gd name="T72" fmla="*/ 523689 w 723817"/>
                              <a:gd name="T73" fmla="*/ 224876 h 510619"/>
                              <a:gd name="T74" fmla="*/ 573817 w 723817"/>
                              <a:gd name="T75" fmla="*/ 198133 h 510619"/>
                              <a:gd name="T76" fmla="*/ 593265 w 723817"/>
                              <a:gd name="T77" fmla="*/ 190250 h 510619"/>
                              <a:gd name="T78" fmla="*/ 576806 w 723817"/>
                              <a:gd name="T79" fmla="*/ 181481 h 510619"/>
                              <a:gd name="T80" fmla="*/ 629174 w 723817"/>
                              <a:gd name="T81" fmla="*/ 180605 h 510619"/>
                              <a:gd name="T82" fmla="*/ 654241 w 723817"/>
                              <a:gd name="T83" fmla="*/ 167010 h 510619"/>
                              <a:gd name="T84" fmla="*/ 677802 w 723817"/>
                              <a:gd name="T85" fmla="*/ 159565 h 510619"/>
                              <a:gd name="T86" fmla="*/ 697259 w 723817"/>
                              <a:gd name="T87" fmla="*/ 153424 h 510619"/>
                              <a:gd name="T88" fmla="*/ 667329 w 723817"/>
                              <a:gd name="T89" fmla="*/ 141152 h 510619"/>
                              <a:gd name="T90" fmla="*/ 625435 w 723817"/>
                              <a:gd name="T91" fmla="*/ 95558 h 510619"/>
                              <a:gd name="T92" fmla="*/ 651244 w 723817"/>
                              <a:gd name="T93" fmla="*/ 92054 h 510619"/>
                              <a:gd name="T94" fmla="*/ 688276 w 723817"/>
                              <a:gd name="T95" fmla="*/ 118788 h 510619"/>
                              <a:gd name="T96" fmla="*/ 676679 w 723817"/>
                              <a:gd name="T97" fmla="*/ 95120 h 510619"/>
                              <a:gd name="T98" fmla="*/ 644134 w 723817"/>
                              <a:gd name="T99" fmla="*/ 77145 h 510619"/>
                              <a:gd name="T100" fmla="*/ 583916 w 723817"/>
                              <a:gd name="T101" fmla="*/ 57857 h 510619"/>
                              <a:gd name="T102" fmla="*/ 565209 w 723817"/>
                              <a:gd name="T103" fmla="*/ 39891 h 510619"/>
                              <a:gd name="T104" fmla="*/ 539025 w 723817"/>
                              <a:gd name="T105" fmla="*/ 39015 h 510619"/>
                              <a:gd name="T106" fmla="*/ 476559 w 723817"/>
                              <a:gd name="T107" fmla="*/ 23668 h 510619"/>
                              <a:gd name="T108" fmla="*/ 483294 w 723817"/>
                              <a:gd name="T109" fmla="*/ 7445 h 510619"/>
                              <a:gd name="T110" fmla="*/ 530799 w 723817"/>
                              <a:gd name="T111" fmla="*/ 0 h 510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23817" h="510619">
                                <a:moveTo>
                                  <a:pt x="530799" y="0"/>
                                </a:moveTo>
                                <a:lnTo>
                                  <a:pt x="548000" y="0"/>
                                </a:lnTo>
                                <a:lnTo>
                                  <a:pt x="552495" y="438"/>
                                </a:lnTo>
                                <a:lnTo>
                                  <a:pt x="555859" y="876"/>
                                </a:lnTo>
                                <a:lnTo>
                                  <a:pt x="558474" y="876"/>
                                </a:lnTo>
                                <a:lnTo>
                                  <a:pt x="560346" y="1314"/>
                                </a:lnTo>
                                <a:lnTo>
                                  <a:pt x="566333" y="1314"/>
                                </a:lnTo>
                                <a:lnTo>
                                  <a:pt x="572319" y="1752"/>
                                </a:lnTo>
                                <a:lnTo>
                                  <a:pt x="578305" y="2628"/>
                                </a:lnTo>
                                <a:lnTo>
                                  <a:pt x="584665" y="3942"/>
                                </a:lnTo>
                                <a:lnTo>
                                  <a:pt x="591018" y="5255"/>
                                </a:lnTo>
                                <a:lnTo>
                                  <a:pt x="597378" y="6569"/>
                                </a:lnTo>
                                <a:lnTo>
                                  <a:pt x="603739" y="8759"/>
                                </a:lnTo>
                                <a:lnTo>
                                  <a:pt x="610100" y="10520"/>
                                </a:lnTo>
                                <a:lnTo>
                                  <a:pt x="616460" y="12710"/>
                                </a:lnTo>
                                <a:lnTo>
                                  <a:pt x="622446" y="14900"/>
                                </a:lnTo>
                                <a:lnTo>
                                  <a:pt x="628050" y="17528"/>
                                </a:lnTo>
                                <a:lnTo>
                                  <a:pt x="633661" y="19727"/>
                                </a:lnTo>
                                <a:lnTo>
                                  <a:pt x="638898" y="22354"/>
                                </a:lnTo>
                                <a:lnTo>
                                  <a:pt x="643768" y="24544"/>
                                </a:lnTo>
                                <a:lnTo>
                                  <a:pt x="648255" y="27172"/>
                                </a:lnTo>
                                <a:lnTo>
                                  <a:pt x="652368" y="29371"/>
                                </a:lnTo>
                                <a:lnTo>
                                  <a:pt x="654983" y="31123"/>
                                </a:lnTo>
                                <a:lnTo>
                                  <a:pt x="657230" y="32875"/>
                                </a:lnTo>
                                <a:lnTo>
                                  <a:pt x="659478" y="34627"/>
                                </a:lnTo>
                                <a:lnTo>
                                  <a:pt x="661718" y="36378"/>
                                </a:lnTo>
                                <a:lnTo>
                                  <a:pt x="669202" y="42957"/>
                                </a:lnTo>
                                <a:lnTo>
                                  <a:pt x="675937" y="49536"/>
                                </a:lnTo>
                                <a:lnTo>
                                  <a:pt x="682290" y="56981"/>
                                </a:lnTo>
                                <a:lnTo>
                                  <a:pt x="688276" y="63998"/>
                                </a:lnTo>
                                <a:lnTo>
                                  <a:pt x="693888" y="71890"/>
                                </a:lnTo>
                                <a:lnTo>
                                  <a:pt x="698750" y="79345"/>
                                </a:lnTo>
                                <a:lnTo>
                                  <a:pt x="703237" y="87666"/>
                                </a:lnTo>
                                <a:lnTo>
                                  <a:pt x="707358" y="95558"/>
                                </a:lnTo>
                                <a:lnTo>
                                  <a:pt x="711096" y="103889"/>
                                </a:lnTo>
                                <a:lnTo>
                                  <a:pt x="714085" y="111781"/>
                                </a:lnTo>
                                <a:lnTo>
                                  <a:pt x="716707" y="120112"/>
                                </a:lnTo>
                                <a:lnTo>
                                  <a:pt x="719322" y="128433"/>
                                </a:lnTo>
                                <a:lnTo>
                                  <a:pt x="720820" y="136763"/>
                                </a:lnTo>
                                <a:lnTo>
                                  <a:pt x="722319" y="145094"/>
                                </a:lnTo>
                                <a:lnTo>
                                  <a:pt x="723443" y="153424"/>
                                </a:lnTo>
                                <a:lnTo>
                                  <a:pt x="723817" y="161317"/>
                                </a:lnTo>
                                <a:lnTo>
                                  <a:pt x="723817" y="171837"/>
                                </a:lnTo>
                                <a:lnTo>
                                  <a:pt x="723443" y="175341"/>
                                </a:lnTo>
                                <a:lnTo>
                                  <a:pt x="722694" y="183671"/>
                                </a:lnTo>
                                <a:lnTo>
                                  <a:pt x="721195" y="192001"/>
                                </a:lnTo>
                                <a:lnTo>
                                  <a:pt x="719322" y="199894"/>
                                </a:lnTo>
                                <a:lnTo>
                                  <a:pt x="716707" y="206901"/>
                                </a:lnTo>
                                <a:lnTo>
                                  <a:pt x="713710" y="213918"/>
                                </a:lnTo>
                                <a:lnTo>
                                  <a:pt x="709972" y="220497"/>
                                </a:lnTo>
                                <a:lnTo>
                                  <a:pt x="705859" y="226628"/>
                                </a:lnTo>
                                <a:lnTo>
                                  <a:pt x="701372" y="231893"/>
                                </a:lnTo>
                                <a:lnTo>
                                  <a:pt x="696135" y="237148"/>
                                </a:lnTo>
                                <a:lnTo>
                                  <a:pt x="690524" y="241099"/>
                                </a:lnTo>
                                <a:lnTo>
                                  <a:pt x="684538" y="244603"/>
                                </a:lnTo>
                                <a:lnTo>
                                  <a:pt x="677802" y="247669"/>
                                </a:lnTo>
                                <a:lnTo>
                                  <a:pt x="670693" y="249430"/>
                                </a:lnTo>
                                <a:lnTo>
                                  <a:pt x="662842" y="250744"/>
                                </a:lnTo>
                                <a:lnTo>
                                  <a:pt x="654616" y="251182"/>
                                </a:lnTo>
                                <a:lnTo>
                                  <a:pt x="646007" y="250744"/>
                                </a:lnTo>
                                <a:lnTo>
                                  <a:pt x="643768" y="250744"/>
                                </a:lnTo>
                                <a:lnTo>
                                  <a:pt x="643019" y="250306"/>
                                </a:lnTo>
                                <a:lnTo>
                                  <a:pt x="622446" y="247669"/>
                                </a:lnTo>
                                <a:lnTo>
                                  <a:pt x="602615" y="246355"/>
                                </a:lnTo>
                                <a:lnTo>
                                  <a:pt x="584290" y="245917"/>
                                </a:lnTo>
                                <a:lnTo>
                                  <a:pt x="567082" y="246355"/>
                                </a:lnTo>
                                <a:lnTo>
                                  <a:pt x="550622" y="248107"/>
                                </a:lnTo>
                                <a:lnTo>
                                  <a:pt x="535662" y="250744"/>
                                </a:lnTo>
                                <a:lnTo>
                                  <a:pt x="521816" y="254247"/>
                                </a:lnTo>
                                <a:lnTo>
                                  <a:pt x="509103" y="258627"/>
                                </a:lnTo>
                                <a:lnTo>
                                  <a:pt x="497131" y="263892"/>
                                </a:lnTo>
                                <a:lnTo>
                                  <a:pt x="486658" y="270032"/>
                                </a:lnTo>
                                <a:lnTo>
                                  <a:pt x="477308" y="277040"/>
                                </a:lnTo>
                                <a:lnTo>
                                  <a:pt x="469074" y="284932"/>
                                </a:lnTo>
                                <a:lnTo>
                                  <a:pt x="461598" y="293700"/>
                                </a:lnTo>
                                <a:lnTo>
                                  <a:pt x="455612" y="303345"/>
                                </a:lnTo>
                                <a:lnTo>
                                  <a:pt x="450750" y="313427"/>
                                </a:lnTo>
                                <a:lnTo>
                                  <a:pt x="447004" y="324385"/>
                                </a:lnTo>
                                <a:lnTo>
                                  <a:pt x="442891" y="338409"/>
                                </a:lnTo>
                                <a:lnTo>
                                  <a:pt x="438778" y="352004"/>
                                </a:lnTo>
                                <a:lnTo>
                                  <a:pt x="434290" y="365590"/>
                                </a:lnTo>
                                <a:lnTo>
                                  <a:pt x="429428" y="378739"/>
                                </a:lnTo>
                                <a:lnTo>
                                  <a:pt x="424192" y="391458"/>
                                </a:lnTo>
                                <a:lnTo>
                                  <a:pt x="418205" y="403730"/>
                                </a:lnTo>
                                <a:lnTo>
                                  <a:pt x="411845" y="415564"/>
                                </a:lnTo>
                                <a:lnTo>
                                  <a:pt x="404361" y="426962"/>
                                </a:lnTo>
                                <a:lnTo>
                                  <a:pt x="396509" y="437921"/>
                                </a:lnTo>
                                <a:lnTo>
                                  <a:pt x="387160" y="448442"/>
                                </a:lnTo>
                                <a:lnTo>
                                  <a:pt x="377428" y="458086"/>
                                </a:lnTo>
                                <a:lnTo>
                                  <a:pt x="366205" y="466853"/>
                                </a:lnTo>
                                <a:lnTo>
                                  <a:pt x="353866" y="475182"/>
                                </a:lnTo>
                                <a:lnTo>
                                  <a:pt x="340021" y="482635"/>
                                </a:lnTo>
                                <a:lnTo>
                                  <a:pt x="325060" y="489648"/>
                                </a:lnTo>
                                <a:lnTo>
                                  <a:pt x="308601" y="495346"/>
                                </a:lnTo>
                                <a:lnTo>
                                  <a:pt x="302989" y="497100"/>
                                </a:lnTo>
                                <a:lnTo>
                                  <a:pt x="297378" y="498854"/>
                                </a:lnTo>
                                <a:lnTo>
                                  <a:pt x="292141" y="500168"/>
                                </a:lnTo>
                                <a:lnTo>
                                  <a:pt x="286530" y="501484"/>
                                </a:lnTo>
                                <a:lnTo>
                                  <a:pt x="280919" y="502799"/>
                                </a:lnTo>
                                <a:lnTo>
                                  <a:pt x="275682" y="504114"/>
                                </a:lnTo>
                                <a:lnTo>
                                  <a:pt x="270445" y="505429"/>
                                </a:lnTo>
                                <a:lnTo>
                                  <a:pt x="265208" y="506306"/>
                                </a:lnTo>
                                <a:lnTo>
                                  <a:pt x="259972" y="507183"/>
                                </a:lnTo>
                                <a:lnTo>
                                  <a:pt x="254735" y="508059"/>
                                </a:lnTo>
                                <a:lnTo>
                                  <a:pt x="249498" y="508498"/>
                                </a:lnTo>
                                <a:lnTo>
                                  <a:pt x="244261" y="508936"/>
                                </a:lnTo>
                                <a:lnTo>
                                  <a:pt x="239399" y="509374"/>
                                </a:lnTo>
                                <a:lnTo>
                                  <a:pt x="234162" y="509813"/>
                                </a:lnTo>
                                <a:lnTo>
                                  <a:pt x="229300" y="510251"/>
                                </a:lnTo>
                                <a:lnTo>
                                  <a:pt x="222940" y="510251"/>
                                </a:lnTo>
                                <a:lnTo>
                                  <a:pt x="221375" y="510619"/>
                                </a:lnTo>
                                <a:lnTo>
                                  <a:pt x="210379" y="510619"/>
                                </a:lnTo>
                                <a:lnTo>
                                  <a:pt x="187406" y="508936"/>
                                </a:lnTo>
                                <a:lnTo>
                                  <a:pt x="164961" y="504991"/>
                                </a:lnTo>
                                <a:lnTo>
                                  <a:pt x="143640" y="498416"/>
                                </a:lnTo>
                                <a:lnTo>
                                  <a:pt x="124191" y="490086"/>
                                </a:lnTo>
                                <a:lnTo>
                                  <a:pt x="105859" y="479566"/>
                                </a:lnTo>
                                <a:lnTo>
                                  <a:pt x="88650" y="467291"/>
                                </a:lnTo>
                                <a:lnTo>
                                  <a:pt x="73317" y="453702"/>
                                </a:lnTo>
                                <a:lnTo>
                                  <a:pt x="59102" y="437921"/>
                                </a:lnTo>
                                <a:lnTo>
                                  <a:pt x="46758" y="420825"/>
                                </a:lnTo>
                                <a:lnTo>
                                  <a:pt x="35536" y="402416"/>
                                </a:lnTo>
                                <a:lnTo>
                                  <a:pt x="25811" y="383127"/>
                                </a:lnTo>
                                <a:lnTo>
                                  <a:pt x="17955" y="362525"/>
                                </a:lnTo>
                                <a:lnTo>
                                  <a:pt x="11222" y="340608"/>
                                </a:lnTo>
                                <a:lnTo>
                                  <a:pt x="5985" y="318245"/>
                                </a:lnTo>
                                <a:lnTo>
                                  <a:pt x="2618" y="295014"/>
                                </a:lnTo>
                                <a:lnTo>
                                  <a:pt x="748" y="270908"/>
                                </a:lnTo>
                                <a:lnTo>
                                  <a:pt x="374" y="266519"/>
                                </a:lnTo>
                                <a:lnTo>
                                  <a:pt x="374" y="262140"/>
                                </a:lnTo>
                                <a:lnTo>
                                  <a:pt x="0" y="257751"/>
                                </a:lnTo>
                                <a:lnTo>
                                  <a:pt x="0" y="247669"/>
                                </a:lnTo>
                                <a:lnTo>
                                  <a:pt x="374" y="242413"/>
                                </a:lnTo>
                                <a:lnTo>
                                  <a:pt x="748" y="236710"/>
                                </a:lnTo>
                                <a:lnTo>
                                  <a:pt x="1122" y="231455"/>
                                </a:lnTo>
                                <a:lnTo>
                                  <a:pt x="2992" y="218298"/>
                                </a:lnTo>
                                <a:lnTo>
                                  <a:pt x="5611" y="205150"/>
                                </a:lnTo>
                                <a:lnTo>
                                  <a:pt x="8604" y="192439"/>
                                </a:lnTo>
                                <a:lnTo>
                                  <a:pt x="12718" y="179729"/>
                                </a:lnTo>
                                <a:lnTo>
                                  <a:pt x="17207" y="167886"/>
                                </a:lnTo>
                                <a:lnTo>
                                  <a:pt x="22818" y="156052"/>
                                </a:lnTo>
                                <a:lnTo>
                                  <a:pt x="28429" y="144656"/>
                                </a:lnTo>
                                <a:lnTo>
                                  <a:pt x="35162" y="133698"/>
                                </a:lnTo>
                                <a:lnTo>
                                  <a:pt x="41896" y="123177"/>
                                </a:lnTo>
                                <a:lnTo>
                                  <a:pt x="49377" y="113533"/>
                                </a:lnTo>
                                <a:lnTo>
                                  <a:pt x="57606" y="104327"/>
                                </a:lnTo>
                                <a:lnTo>
                                  <a:pt x="65836" y="95996"/>
                                </a:lnTo>
                                <a:lnTo>
                                  <a:pt x="74813" y="88541"/>
                                </a:lnTo>
                                <a:lnTo>
                                  <a:pt x="84162" y="81534"/>
                                </a:lnTo>
                                <a:lnTo>
                                  <a:pt x="93512" y="75393"/>
                                </a:lnTo>
                                <a:lnTo>
                                  <a:pt x="103619" y="70138"/>
                                </a:lnTo>
                                <a:lnTo>
                                  <a:pt x="103619" y="330964"/>
                                </a:lnTo>
                                <a:lnTo>
                                  <a:pt x="99873" y="337095"/>
                                </a:lnTo>
                                <a:lnTo>
                                  <a:pt x="97258" y="343236"/>
                                </a:lnTo>
                                <a:lnTo>
                                  <a:pt x="95385" y="349815"/>
                                </a:lnTo>
                                <a:lnTo>
                                  <a:pt x="95010" y="356384"/>
                                </a:lnTo>
                                <a:lnTo>
                                  <a:pt x="95760" y="363839"/>
                                </a:lnTo>
                                <a:lnTo>
                                  <a:pt x="98008" y="371293"/>
                                </a:lnTo>
                                <a:lnTo>
                                  <a:pt x="101371" y="378739"/>
                                </a:lnTo>
                                <a:lnTo>
                                  <a:pt x="106233" y="385317"/>
                                </a:lnTo>
                                <a:lnTo>
                                  <a:pt x="112594" y="391895"/>
                                </a:lnTo>
                                <a:lnTo>
                                  <a:pt x="119704" y="398027"/>
                                </a:lnTo>
                                <a:lnTo>
                                  <a:pt x="127929" y="404168"/>
                                </a:lnTo>
                                <a:lnTo>
                                  <a:pt x="137279" y="409423"/>
                                </a:lnTo>
                                <a:lnTo>
                                  <a:pt x="147753" y="414250"/>
                                </a:lnTo>
                                <a:lnTo>
                                  <a:pt x="158975" y="418633"/>
                                </a:lnTo>
                                <a:lnTo>
                                  <a:pt x="170573" y="422140"/>
                                </a:lnTo>
                                <a:lnTo>
                                  <a:pt x="183293" y="425208"/>
                                </a:lnTo>
                                <a:lnTo>
                                  <a:pt x="196756" y="427839"/>
                                </a:lnTo>
                                <a:lnTo>
                                  <a:pt x="210601" y="430030"/>
                                </a:lnTo>
                                <a:lnTo>
                                  <a:pt x="224813" y="430907"/>
                                </a:lnTo>
                                <a:lnTo>
                                  <a:pt x="239774" y="431346"/>
                                </a:lnTo>
                                <a:lnTo>
                                  <a:pt x="254735" y="430907"/>
                                </a:lnTo>
                                <a:lnTo>
                                  <a:pt x="268955" y="430030"/>
                                </a:lnTo>
                                <a:lnTo>
                                  <a:pt x="282792" y="427839"/>
                                </a:lnTo>
                                <a:lnTo>
                                  <a:pt x="296262" y="425208"/>
                                </a:lnTo>
                                <a:lnTo>
                                  <a:pt x="308975" y="422140"/>
                                </a:lnTo>
                                <a:lnTo>
                                  <a:pt x="320947" y="418633"/>
                                </a:lnTo>
                                <a:lnTo>
                                  <a:pt x="332170" y="414250"/>
                                </a:lnTo>
                                <a:lnTo>
                                  <a:pt x="342269" y="409423"/>
                                </a:lnTo>
                                <a:lnTo>
                                  <a:pt x="351618" y="404168"/>
                                </a:lnTo>
                                <a:lnTo>
                                  <a:pt x="360227" y="398027"/>
                                </a:lnTo>
                                <a:lnTo>
                                  <a:pt x="367329" y="391895"/>
                                </a:lnTo>
                                <a:lnTo>
                                  <a:pt x="373315" y="385317"/>
                                </a:lnTo>
                                <a:lnTo>
                                  <a:pt x="378551" y="378739"/>
                                </a:lnTo>
                                <a:lnTo>
                                  <a:pt x="381923" y="371293"/>
                                </a:lnTo>
                                <a:lnTo>
                                  <a:pt x="384163" y="363839"/>
                                </a:lnTo>
                                <a:lnTo>
                                  <a:pt x="384912" y="356384"/>
                                </a:lnTo>
                                <a:lnTo>
                                  <a:pt x="384537" y="350691"/>
                                </a:lnTo>
                                <a:lnTo>
                                  <a:pt x="383413" y="344988"/>
                                </a:lnTo>
                                <a:lnTo>
                                  <a:pt x="381174" y="339732"/>
                                </a:lnTo>
                                <a:lnTo>
                                  <a:pt x="378551" y="334468"/>
                                </a:lnTo>
                                <a:lnTo>
                                  <a:pt x="387901" y="327889"/>
                                </a:lnTo>
                                <a:lnTo>
                                  <a:pt x="394262" y="319568"/>
                                </a:lnTo>
                                <a:lnTo>
                                  <a:pt x="399124" y="309923"/>
                                </a:lnTo>
                                <a:lnTo>
                                  <a:pt x="402121" y="299394"/>
                                </a:lnTo>
                                <a:lnTo>
                                  <a:pt x="404361" y="288436"/>
                                </a:lnTo>
                                <a:lnTo>
                                  <a:pt x="406608" y="276602"/>
                                </a:lnTo>
                                <a:lnTo>
                                  <a:pt x="409223" y="265206"/>
                                </a:lnTo>
                                <a:lnTo>
                                  <a:pt x="412969" y="253371"/>
                                </a:lnTo>
                                <a:lnTo>
                                  <a:pt x="414834" y="248982"/>
                                </a:lnTo>
                                <a:lnTo>
                                  <a:pt x="417082" y="245041"/>
                                </a:lnTo>
                                <a:lnTo>
                                  <a:pt x="419696" y="241537"/>
                                </a:lnTo>
                                <a:lnTo>
                                  <a:pt x="422318" y="238900"/>
                                </a:lnTo>
                                <a:lnTo>
                                  <a:pt x="429803" y="233645"/>
                                </a:lnTo>
                                <a:lnTo>
                                  <a:pt x="437654" y="231455"/>
                                </a:lnTo>
                                <a:lnTo>
                                  <a:pt x="445513" y="231893"/>
                                </a:lnTo>
                                <a:lnTo>
                                  <a:pt x="452989" y="233645"/>
                                </a:lnTo>
                                <a:lnTo>
                                  <a:pt x="459350" y="236272"/>
                                </a:lnTo>
                                <a:lnTo>
                                  <a:pt x="464587" y="238900"/>
                                </a:lnTo>
                                <a:lnTo>
                                  <a:pt x="468325" y="241099"/>
                                </a:lnTo>
                                <a:lnTo>
                                  <a:pt x="469449" y="241975"/>
                                </a:lnTo>
                                <a:lnTo>
                                  <a:pt x="482919" y="234959"/>
                                </a:lnTo>
                                <a:lnTo>
                                  <a:pt x="481421" y="233207"/>
                                </a:lnTo>
                                <a:lnTo>
                                  <a:pt x="480297" y="231455"/>
                                </a:lnTo>
                                <a:lnTo>
                                  <a:pt x="478799" y="229703"/>
                                </a:lnTo>
                                <a:lnTo>
                                  <a:pt x="477308" y="227942"/>
                                </a:lnTo>
                                <a:lnTo>
                                  <a:pt x="533039" y="199894"/>
                                </a:lnTo>
                                <a:lnTo>
                                  <a:pt x="528926" y="209091"/>
                                </a:lnTo>
                                <a:lnTo>
                                  <a:pt x="525937" y="216984"/>
                                </a:lnTo>
                                <a:lnTo>
                                  <a:pt x="524064" y="222686"/>
                                </a:lnTo>
                                <a:lnTo>
                                  <a:pt x="523689" y="224876"/>
                                </a:lnTo>
                                <a:lnTo>
                                  <a:pt x="546884" y="215670"/>
                                </a:lnTo>
                                <a:lnTo>
                                  <a:pt x="550248" y="206025"/>
                                </a:lnTo>
                                <a:lnTo>
                                  <a:pt x="555110" y="199894"/>
                                </a:lnTo>
                                <a:lnTo>
                                  <a:pt x="561096" y="197257"/>
                                </a:lnTo>
                                <a:lnTo>
                                  <a:pt x="567831" y="196819"/>
                                </a:lnTo>
                                <a:lnTo>
                                  <a:pt x="573817" y="198133"/>
                                </a:lnTo>
                                <a:lnTo>
                                  <a:pt x="579054" y="199894"/>
                                </a:lnTo>
                                <a:lnTo>
                                  <a:pt x="582418" y="201208"/>
                                </a:lnTo>
                                <a:lnTo>
                                  <a:pt x="583916" y="202084"/>
                                </a:lnTo>
                                <a:lnTo>
                                  <a:pt x="599251" y="195067"/>
                                </a:lnTo>
                                <a:lnTo>
                                  <a:pt x="596255" y="192439"/>
                                </a:lnTo>
                                <a:lnTo>
                                  <a:pt x="593265" y="190250"/>
                                </a:lnTo>
                                <a:lnTo>
                                  <a:pt x="590276" y="188051"/>
                                </a:lnTo>
                                <a:lnTo>
                                  <a:pt x="587654" y="186299"/>
                                </a:lnTo>
                                <a:lnTo>
                                  <a:pt x="584665" y="184985"/>
                                </a:lnTo>
                                <a:lnTo>
                                  <a:pt x="582043" y="183671"/>
                                </a:lnTo>
                                <a:lnTo>
                                  <a:pt x="579428" y="182357"/>
                                </a:lnTo>
                                <a:lnTo>
                                  <a:pt x="576806" y="181481"/>
                                </a:lnTo>
                                <a:lnTo>
                                  <a:pt x="640396" y="158680"/>
                                </a:lnTo>
                                <a:lnTo>
                                  <a:pt x="637407" y="163507"/>
                                </a:lnTo>
                                <a:lnTo>
                                  <a:pt x="634785" y="168324"/>
                                </a:lnTo>
                                <a:lnTo>
                                  <a:pt x="632545" y="172713"/>
                                </a:lnTo>
                                <a:lnTo>
                                  <a:pt x="630672" y="177093"/>
                                </a:lnTo>
                                <a:lnTo>
                                  <a:pt x="629174" y="180605"/>
                                </a:lnTo>
                                <a:lnTo>
                                  <a:pt x="628424" y="183671"/>
                                </a:lnTo>
                                <a:lnTo>
                                  <a:pt x="627683" y="185423"/>
                                </a:lnTo>
                                <a:lnTo>
                                  <a:pt x="627683" y="186299"/>
                                </a:lnTo>
                                <a:lnTo>
                                  <a:pt x="650870" y="177093"/>
                                </a:lnTo>
                                <a:lnTo>
                                  <a:pt x="652368" y="171399"/>
                                </a:lnTo>
                                <a:lnTo>
                                  <a:pt x="654241" y="167010"/>
                                </a:lnTo>
                                <a:lnTo>
                                  <a:pt x="656856" y="163507"/>
                                </a:lnTo>
                                <a:lnTo>
                                  <a:pt x="659478" y="161317"/>
                                </a:lnTo>
                                <a:lnTo>
                                  <a:pt x="663965" y="159118"/>
                                </a:lnTo>
                                <a:lnTo>
                                  <a:pt x="668453" y="158242"/>
                                </a:lnTo>
                                <a:lnTo>
                                  <a:pt x="673315" y="158680"/>
                                </a:lnTo>
                                <a:lnTo>
                                  <a:pt x="677802" y="159565"/>
                                </a:lnTo>
                                <a:lnTo>
                                  <a:pt x="681541" y="160879"/>
                                </a:lnTo>
                                <a:lnTo>
                                  <a:pt x="684912" y="162193"/>
                                </a:lnTo>
                                <a:lnTo>
                                  <a:pt x="686777" y="163069"/>
                                </a:lnTo>
                                <a:lnTo>
                                  <a:pt x="687527" y="163507"/>
                                </a:lnTo>
                                <a:lnTo>
                                  <a:pt x="703237" y="158680"/>
                                </a:lnTo>
                                <a:lnTo>
                                  <a:pt x="697259" y="153424"/>
                                </a:lnTo>
                                <a:lnTo>
                                  <a:pt x="691647" y="149035"/>
                                </a:lnTo>
                                <a:lnTo>
                                  <a:pt x="686411" y="145970"/>
                                </a:lnTo>
                                <a:lnTo>
                                  <a:pt x="681174" y="143342"/>
                                </a:lnTo>
                                <a:lnTo>
                                  <a:pt x="676304" y="142028"/>
                                </a:lnTo>
                                <a:lnTo>
                                  <a:pt x="671442" y="141152"/>
                                </a:lnTo>
                                <a:lnTo>
                                  <a:pt x="667329" y="141152"/>
                                </a:lnTo>
                                <a:lnTo>
                                  <a:pt x="663216" y="141590"/>
                                </a:lnTo>
                                <a:lnTo>
                                  <a:pt x="660969" y="142466"/>
                                </a:lnTo>
                                <a:lnTo>
                                  <a:pt x="658729" y="142904"/>
                                </a:lnTo>
                                <a:lnTo>
                                  <a:pt x="656481" y="143780"/>
                                </a:lnTo>
                                <a:lnTo>
                                  <a:pt x="654616" y="145094"/>
                                </a:lnTo>
                                <a:lnTo>
                                  <a:pt x="625435" y="95558"/>
                                </a:lnTo>
                                <a:lnTo>
                                  <a:pt x="628424" y="96872"/>
                                </a:lnTo>
                                <a:lnTo>
                                  <a:pt x="629923" y="95996"/>
                                </a:lnTo>
                                <a:lnTo>
                                  <a:pt x="633287" y="94682"/>
                                </a:lnTo>
                                <a:lnTo>
                                  <a:pt x="638531" y="92930"/>
                                </a:lnTo>
                                <a:lnTo>
                                  <a:pt x="644884" y="91617"/>
                                </a:lnTo>
                                <a:lnTo>
                                  <a:pt x="651244" y="92054"/>
                                </a:lnTo>
                                <a:lnTo>
                                  <a:pt x="657230" y="94682"/>
                                </a:lnTo>
                                <a:lnTo>
                                  <a:pt x="662092" y="100823"/>
                                </a:lnTo>
                                <a:lnTo>
                                  <a:pt x="665456" y="110467"/>
                                </a:lnTo>
                                <a:lnTo>
                                  <a:pt x="668827" y="111781"/>
                                </a:lnTo>
                                <a:lnTo>
                                  <a:pt x="688651" y="119674"/>
                                </a:lnTo>
                                <a:lnTo>
                                  <a:pt x="688276" y="118788"/>
                                </a:lnTo>
                                <a:lnTo>
                                  <a:pt x="687901" y="117037"/>
                                </a:lnTo>
                                <a:lnTo>
                                  <a:pt x="686777" y="113533"/>
                                </a:lnTo>
                                <a:lnTo>
                                  <a:pt x="684912" y="109591"/>
                                </a:lnTo>
                                <a:lnTo>
                                  <a:pt x="682665" y="105202"/>
                                </a:lnTo>
                                <a:lnTo>
                                  <a:pt x="680050" y="100385"/>
                                </a:lnTo>
                                <a:lnTo>
                                  <a:pt x="676679" y="95120"/>
                                </a:lnTo>
                                <a:lnTo>
                                  <a:pt x="672940" y="90303"/>
                                </a:lnTo>
                                <a:lnTo>
                                  <a:pt x="668453" y="85914"/>
                                </a:lnTo>
                                <a:lnTo>
                                  <a:pt x="663216" y="82410"/>
                                </a:lnTo>
                                <a:lnTo>
                                  <a:pt x="657605" y="79345"/>
                                </a:lnTo>
                                <a:lnTo>
                                  <a:pt x="651244" y="77583"/>
                                </a:lnTo>
                                <a:lnTo>
                                  <a:pt x="644134" y="77145"/>
                                </a:lnTo>
                                <a:lnTo>
                                  <a:pt x="636283" y="78459"/>
                                </a:lnTo>
                                <a:lnTo>
                                  <a:pt x="627683" y="81534"/>
                                </a:lnTo>
                                <a:lnTo>
                                  <a:pt x="618325" y="86352"/>
                                </a:lnTo>
                                <a:lnTo>
                                  <a:pt x="587280" y="64874"/>
                                </a:lnTo>
                                <a:lnTo>
                                  <a:pt x="585781" y="61370"/>
                                </a:lnTo>
                                <a:lnTo>
                                  <a:pt x="583916" y="57857"/>
                                </a:lnTo>
                                <a:lnTo>
                                  <a:pt x="581668" y="54353"/>
                                </a:lnTo>
                                <a:lnTo>
                                  <a:pt x="579054" y="50850"/>
                                </a:lnTo>
                                <a:lnTo>
                                  <a:pt x="576432" y="47775"/>
                                </a:lnTo>
                                <a:lnTo>
                                  <a:pt x="573068" y="44709"/>
                                </a:lnTo>
                                <a:lnTo>
                                  <a:pt x="569321" y="42081"/>
                                </a:lnTo>
                                <a:lnTo>
                                  <a:pt x="565209" y="39891"/>
                                </a:lnTo>
                                <a:lnTo>
                                  <a:pt x="562220" y="38568"/>
                                </a:lnTo>
                                <a:lnTo>
                                  <a:pt x="558848" y="37692"/>
                                </a:lnTo>
                                <a:lnTo>
                                  <a:pt x="555484" y="37254"/>
                                </a:lnTo>
                                <a:lnTo>
                                  <a:pt x="547633" y="37254"/>
                                </a:lnTo>
                                <a:lnTo>
                                  <a:pt x="543513" y="38130"/>
                                </a:lnTo>
                                <a:lnTo>
                                  <a:pt x="539025" y="39015"/>
                                </a:lnTo>
                                <a:lnTo>
                                  <a:pt x="534163" y="40767"/>
                                </a:lnTo>
                                <a:lnTo>
                                  <a:pt x="486283" y="31561"/>
                                </a:lnTo>
                                <a:lnTo>
                                  <a:pt x="484036" y="29809"/>
                                </a:lnTo>
                                <a:lnTo>
                                  <a:pt x="481795" y="27610"/>
                                </a:lnTo>
                                <a:lnTo>
                                  <a:pt x="479173" y="25420"/>
                                </a:lnTo>
                                <a:lnTo>
                                  <a:pt x="476559" y="23668"/>
                                </a:lnTo>
                                <a:lnTo>
                                  <a:pt x="473937" y="21479"/>
                                </a:lnTo>
                                <a:lnTo>
                                  <a:pt x="471322" y="18841"/>
                                </a:lnTo>
                                <a:lnTo>
                                  <a:pt x="468325" y="16214"/>
                                </a:lnTo>
                                <a:lnTo>
                                  <a:pt x="465711" y="13586"/>
                                </a:lnTo>
                                <a:lnTo>
                                  <a:pt x="474311" y="10082"/>
                                </a:lnTo>
                                <a:lnTo>
                                  <a:pt x="483294" y="7445"/>
                                </a:lnTo>
                                <a:lnTo>
                                  <a:pt x="491894" y="4818"/>
                                </a:lnTo>
                                <a:lnTo>
                                  <a:pt x="500120" y="3066"/>
                                </a:lnTo>
                                <a:lnTo>
                                  <a:pt x="508354" y="1752"/>
                                </a:lnTo>
                                <a:lnTo>
                                  <a:pt x="516205" y="876"/>
                                </a:lnTo>
                                <a:lnTo>
                                  <a:pt x="523689" y="438"/>
                                </a:lnTo>
                                <a:lnTo>
                                  <a:pt x="530799"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4586"/>
                        <wps:cNvSpPr>
                          <a:spLocks noChangeArrowheads="1"/>
                        </wps:cNvSpPr>
                        <wps:spPr bwMode="auto">
                          <a:xfrm>
                            <a:off x="3725" y="3752"/>
                            <a:ext cx="2820" cy="2941"/>
                          </a:xfrm>
                          <a:custGeom>
                            <a:avLst/>
                            <a:gdLst>
                              <a:gd name="T0" fmla="*/ 85661 w 282050"/>
                              <a:gd name="T1" fmla="*/ 2628 h 294138"/>
                              <a:gd name="T2" fmla="*/ 91272 w 282050"/>
                              <a:gd name="T3" fmla="*/ 7883 h 294138"/>
                              <a:gd name="T4" fmla="*/ 95760 w 282050"/>
                              <a:gd name="T5" fmla="*/ 11396 h 294138"/>
                              <a:gd name="T6" fmla="*/ 98382 w 282050"/>
                              <a:gd name="T7" fmla="*/ 13148 h 294138"/>
                              <a:gd name="T8" fmla="*/ 118205 w 282050"/>
                              <a:gd name="T9" fmla="*/ 20165 h 294138"/>
                              <a:gd name="T10" fmla="*/ 116706 w 282050"/>
                              <a:gd name="T11" fmla="*/ 15776 h 294138"/>
                              <a:gd name="T12" fmla="*/ 113717 w 282050"/>
                              <a:gd name="T13" fmla="*/ 11834 h 294138"/>
                              <a:gd name="T14" fmla="*/ 159724 w 282050"/>
                              <a:gd name="T15" fmla="*/ 21916 h 294138"/>
                              <a:gd name="T16" fmla="*/ 155986 w 282050"/>
                              <a:gd name="T17" fmla="*/ 23668 h 294138"/>
                              <a:gd name="T18" fmla="*/ 151873 w 282050"/>
                              <a:gd name="T19" fmla="*/ 25858 h 294138"/>
                              <a:gd name="T20" fmla="*/ 147760 w 282050"/>
                              <a:gd name="T21" fmla="*/ 28048 h 294138"/>
                              <a:gd name="T22" fmla="*/ 158983 w 282050"/>
                              <a:gd name="T23" fmla="*/ 35940 h 294138"/>
                              <a:gd name="T24" fmla="*/ 163845 w 282050"/>
                              <a:gd name="T25" fmla="*/ 33751 h 294138"/>
                              <a:gd name="T26" fmla="*/ 175068 w 282050"/>
                              <a:gd name="T27" fmla="*/ 31123 h 294138"/>
                              <a:gd name="T28" fmla="*/ 187406 w 282050"/>
                              <a:gd name="T29" fmla="*/ 34189 h 294138"/>
                              <a:gd name="T30" fmla="*/ 195640 w 282050"/>
                              <a:gd name="T31" fmla="*/ 49974 h 294138"/>
                              <a:gd name="T32" fmla="*/ 218827 w 282050"/>
                              <a:gd name="T33" fmla="*/ 57857 h 294138"/>
                              <a:gd name="T34" fmla="*/ 216962 w 282050"/>
                              <a:gd name="T35" fmla="*/ 50412 h 294138"/>
                              <a:gd name="T36" fmla="*/ 245760 w 282050"/>
                              <a:gd name="T37" fmla="*/ 66625 h 294138"/>
                              <a:gd name="T38" fmla="*/ 243145 w 282050"/>
                              <a:gd name="T39" fmla="*/ 68377 h 294138"/>
                              <a:gd name="T40" fmla="*/ 240523 w 282050"/>
                              <a:gd name="T41" fmla="*/ 70138 h 294138"/>
                              <a:gd name="T42" fmla="*/ 282050 w 282050"/>
                              <a:gd name="T43" fmla="*/ 125367 h 294138"/>
                              <a:gd name="T44" fmla="*/ 277930 w 282050"/>
                              <a:gd name="T45" fmla="*/ 127995 h 294138"/>
                              <a:gd name="T46" fmla="*/ 274191 w 282050"/>
                              <a:gd name="T47" fmla="*/ 131070 h 294138"/>
                              <a:gd name="T48" fmla="*/ 270827 w 282050"/>
                              <a:gd name="T49" fmla="*/ 135012 h 294138"/>
                              <a:gd name="T50" fmla="*/ 267831 w 282050"/>
                              <a:gd name="T51" fmla="*/ 138953 h 294138"/>
                              <a:gd name="T52" fmla="*/ 196389 w 282050"/>
                              <a:gd name="T53" fmla="*/ 159565 h 294138"/>
                              <a:gd name="T54" fmla="*/ 182919 w 282050"/>
                              <a:gd name="T55" fmla="*/ 160441 h 294138"/>
                              <a:gd name="T56" fmla="*/ 172071 w 282050"/>
                              <a:gd name="T57" fmla="*/ 166134 h 294138"/>
                              <a:gd name="T58" fmla="*/ 163845 w 282050"/>
                              <a:gd name="T59" fmla="*/ 174903 h 294138"/>
                              <a:gd name="T60" fmla="*/ 104742 w 282050"/>
                              <a:gd name="T61" fmla="*/ 208215 h 294138"/>
                              <a:gd name="T62" fmla="*/ 98007 w 282050"/>
                              <a:gd name="T63" fmla="*/ 202084 h 294138"/>
                              <a:gd name="T64" fmla="*/ 90523 w 282050"/>
                              <a:gd name="T65" fmla="*/ 196819 h 294138"/>
                              <a:gd name="T66" fmla="*/ 82672 w 282050"/>
                              <a:gd name="T67" fmla="*/ 193315 h 294138"/>
                              <a:gd name="T68" fmla="*/ 74438 w 282050"/>
                              <a:gd name="T69" fmla="*/ 191126 h 294138"/>
                              <a:gd name="T70" fmla="*/ 66212 w 282050"/>
                              <a:gd name="T71" fmla="*/ 190688 h 294138"/>
                              <a:gd name="T72" fmla="*/ 57612 w 282050"/>
                              <a:gd name="T73" fmla="*/ 192001 h 294138"/>
                              <a:gd name="T74" fmla="*/ 49753 w 282050"/>
                              <a:gd name="T75" fmla="*/ 195067 h 294138"/>
                              <a:gd name="T76" fmla="*/ 41894 w 282050"/>
                              <a:gd name="T77" fmla="*/ 200332 h 294138"/>
                              <a:gd name="T78" fmla="*/ 36657 w 282050"/>
                              <a:gd name="T79" fmla="*/ 205587 h 294138"/>
                              <a:gd name="T80" fmla="*/ 31420 w 282050"/>
                              <a:gd name="T81" fmla="*/ 211728 h 294138"/>
                              <a:gd name="T82" fmla="*/ 26933 w 282050"/>
                              <a:gd name="T83" fmla="*/ 219611 h 294138"/>
                              <a:gd name="T84" fmla="*/ 23194 w 282050"/>
                              <a:gd name="T85" fmla="*/ 228818 h 294138"/>
                              <a:gd name="T86" fmla="*/ 17583 w 282050"/>
                              <a:gd name="T87" fmla="*/ 250306 h 294138"/>
                              <a:gd name="T88" fmla="*/ 13845 w 282050"/>
                              <a:gd name="T89" fmla="*/ 269147 h 294138"/>
                              <a:gd name="T90" fmla="*/ 9357 w 282050"/>
                              <a:gd name="T91" fmla="*/ 284494 h 294138"/>
                              <a:gd name="T92" fmla="*/ 0 w 282050"/>
                              <a:gd name="T93" fmla="*/ 294138 h 294138"/>
                              <a:gd name="T94" fmla="*/ 1498 w 282050"/>
                              <a:gd name="T95" fmla="*/ 112219 h 294138"/>
                              <a:gd name="T96" fmla="*/ 5237 w 282050"/>
                              <a:gd name="T97" fmla="*/ 111343 h 294138"/>
                              <a:gd name="T98" fmla="*/ 9724 w 282050"/>
                              <a:gd name="T99" fmla="*/ 110029 h 294138"/>
                              <a:gd name="T100" fmla="*/ 14219 w 282050"/>
                              <a:gd name="T101" fmla="*/ 107830 h 294138"/>
                              <a:gd name="T102" fmla="*/ 19831 w 282050"/>
                              <a:gd name="T103" fmla="*/ 102575 h 294138"/>
                              <a:gd name="T104" fmla="*/ 25067 w 282050"/>
                              <a:gd name="T105" fmla="*/ 92054 h 294138"/>
                              <a:gd name="T106" fmla="*/ 28431 w 282050"/>
                              <a:gd name="T107" fmla="*/ 78459 h 294138"/>
                              <a:gd name="T108" fmla="*/ 31795 w 282050"/>
                              <a:gd name="T109" fmla="*/ 63559 h 294138"/>
                              <a:gd name="T110" fmla="*/ 36282 w 282050"/>
                              <a:gd name="T111" fmla="*/ 48651 h 294138"/>
                              <a:gd name="T112" fmla="*/ 41894 w 282050"/>
                              <a:gd name="T113" fmla="*/ 37254 h 294138"/>
                              <a:gd name="T114" fmla="*/ 48629 w 282050"/>
                              <a:gd name="T115" fmla="*/ 27172 h 294138"/>
                              <a:gd name="T116" fmla="*/ 57237 w 282050"/>
                              <a:gd name="T117" fmla="*/ 17528 h 294138"/>
                              <a:gd name="T118" fmla="*/ 65837 w 282050"/>
                              <a:gd name="T119" fmla="*/ 10520 h 294138"/>
                              <a:gd name="T120" fmla="*/ 76311 w 282050"/>
                              <a:gd name="T121" fmla="*/ 3504 h 294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050" h="294138">
                                <a:moveTo>
                                  <a:pt x="82672" y="0"/>
                                </a:moveTo>
                                <a:lnTo>
                                  <a:pt x="85661" y="2628"/>
                                </a:lnTo>
                                <a:lnTo>
                                  <a:pt x="88657" y="5255"/>
                                </a:lnTo>
                                <a:lnTo>
                                  <a:pt x="91272" y="7883"/>
                                </a:lnTo>
                                <a:lnTo>
                                  <a:pt x="93894" y="9644"/>
                                </a:lnTo>
                                <a:lnTo>
                                  <a:pt x="95760" y="11396"/>
                                </a:lnTo>
                                <a:lnTo>
                                  <a:pt x="97258" y="12710"/>
                                </a:lnTo>
                                <a:lnTo>
                                  <a:pt x="98382" y="13148"/>
                                </a:lnTo>
                                <a:lnTo>
                                  <a:pt x="98756" y="13586"/>
                                </a:lnTo>
                                <a:lnTo>
                                  <a:pt x="118205" y="20165"/>
                                </a:lnTo>
                                <a:lnTo>
                                  <a:pt x="117830" y="17966"/>
                                </a:lnTo>
                                <a:lnTo>
                                  <a:pt x="116706" y="15776"/>
                                </a:lnTo>
                                <a:lnTo>
                                  <a:pt x="115216" y="14024"/>
                                </a:lnTo>
                                <a:lnTo>
                                  <a:pt x="113717" y="11834"/>
                                </a:lnTo>
                                <a:lnTo>
                                  <a:pt x="161597" y="21041"/>
                                </a:lnTo>
                                <a:lnTo>
                                  <a:pt x="159724" y="21916"/>
                                </a:lnTo>
                                <a:lnTo>
                                  <a:pt x="157859" y="22792"/>
                                </a:lnTo>
                                <a:lnTo>
                                  <a:pt x="155986" y="23668"/>
                                </a:lnTo>
                                <a:lnTo>
                                  <a:pt x="153746" y="24544"/>
                                </a:lnTo>
                                <a:lnTo>
                                  <a:pt x="151873" y="25858"/>
                                </a:lnTo>
                                <a:lnTo>
                                  <a:pt x="149625" y="26734"/>
                                </a:lnTo>
                                <a:lnTo>
                                  <a:pt x="147760" y="28048"/>
                                </a:lnTo>
                                <a:lnTo>
                                  <a:pt x="145512" y="29371"/>
                                </a:lnTo>
                                <a:lnTo>
                                  <a:pt x="158983" y="35940"/>
                                </a:lnTo>
                                <a:lnTo>
                                  <a:pt x="160474" y="35065"/>
                                </a:lnTo>
                                <a:lnTo>
                                  <a:pt x="163845" y="33751"/>
                                </a:lnTo>
                                <a:lnTo>
                                  <a:pt x="169082" y="31999"/>
                                </a:lnTo>
                                <a:lnTo>
                                  <a:pt x="175068" y="31123"/>
                                </a:lnTo>
                                <a:lnTo>
                                  <a:pt x="181420" y="31561"/>
                                </a:lnTo>
                                <a:lnTo>
                                  <a:pt x="187406" y="34189"/>
                                </a:lnTo>
                                <a:lnTo>
                                  <a:pt x="192269" y="40329"/>
                                </a:lnTo>
                                <a:lnTo>
                                  <a:pt x="195640" y="49974"/>
                                </a:lnTo>
                                <a:lnTo>
                                  <a:pt x="219201" y="58732"/>
                                </a:lnTo>
                                <a:lnTo>
                                  <a:pt x="218827" y="57857"/>
                                </a:lnTo>
                                <a:lnTo>
                                  <a:pt x="218078" y="54791"/>
                                </a:lnTo>
                                <a:lnTo>
                                  <a:pt x="216962" y="50412"/>
                                </a:lnTo>
                                <a:lnTo>
                                  <a:pt x="214714" y="45147"/>
                                </a:lnTo>
                                <a:lnTo>
                                  <a:pt x="245760" y="66625"/>
                                </a:lnTo>
                                <a:lnTo>
                                  <a:pt x="244269" y="67501"/>
                                </a:lnTo>
                                <a:lnTo>
                                  <a:pt x="243145" y="68377"/>
                                </a:lnTo>
                                <a:lnTo>
                                  <a:pt x="241647" y="69253"/>
                                </a:lnTo>
                                <a:lnTo>
                                  <a:pt x="240523" y="70138"/>
                                </a:lnTo>
                                <a:lnTo>
                                  <a:pt x="252869" y="75831"/>
                                </a:lnTo>
                                <a:lnTo>
                                  <a:pt x="282050" y="125367"/>
                                </a:lnTo>
                                <a:lnTo>
                                  <a:pt x="279802" y="126681"/>
                                </a:lnTo>
                                <a:lnTo>
                                  <a:pt x="277930" y="127995"/>
                                </a:lnTo>
                                <a:lnTo>
                                  <a:pt x="276064" y="129309"/>
                                </a:lnTo>
                                <a:lnTo>
                                  <a:pt x="274191" y="131070"/>
                                </a:lnTo>
                                <a:lnTo>
                                  <a:pt x="272318" y="132822"/>
                                </a:lnTo>
                                <a:lnTo>
                                  <a:pt x="270827" y="135012"/>
                                </a:lnTo>
                                <a:lnTo>
                                  <a:pt x="269329" y="136763"/>
                                </a:lnTo>
                                <a:lnTo>
                                  <a:pt x="267831" y="138953"/>
                                </a:lnTo>
                                <a:lnTo>
                                  <a:pt x="204240" y="161754"/>
                                </a:lnTo>
                                <a:lnTo>
                                  <a:pt x="196389" y="159565"/>
                                </a:lnTo>
                                <a:lnTo>
                                  <a:pt x="189280" y="159118"/>
                                </a:lnTo>
                                <a:lnTo>
                                  <a:pt x="182919" y="160441"/>
                                </a:lnTo>
                                <a:lnTo>
                                  <a:pt x="176933" y="162630"/>
                                </a:lnTo>
                                <a:lnTo>
                                  <a:pt x="172071" y="166134"/>
                                </a:lnTo>
                                <a:lnTo>
                                  <a:pt x="167583" y="170085"/>
                                </a:lnTo>
                                <a:lnTo>
                                  <a:pt x="163845" y="174903"/>
                                </a:lnTo>
                                <a:lnTo>
                                  <a:pt x="160474" y="180167"/>
                                </a:lnTo>
                                <a:lnTo>
                                  <a:pt x="104742" y="208215"/>
                                </a:lnTo>
                                <a:lnTo>
                                  <a:pt x="101371" y="204712"/>
                                </a:lnTo>
                                <a:lnTo>
                                  <a:pt x="98007" y="202084"/>
                                </a:lnTo>
                                <a:lnTo>
                                  <a:pt x="94269" y="199009"/>
                                </a:lnTo>
                                <a:lnTo>
                                  <a:pt x="90523" y="196819"/>
                                </a:lnTo>
                                <a:lnTo>
                                  <a:pt x="86785" y="195067"/>
                                </a:lnTo>
                                <a:lnTo>
                                  <a:pt x="82672" y="193315"/>
                                </a:lnTo>
                                <a:lnTo>
                                  <a:pt x="78559" y="192001"/>
                                </a:lnTo>
                                <a:lnTo>
                                  <a:pt x="74438" y="191126"/>
                                </a:lnTo>
                                <a:lnTo>
                                  <a:pt x="70325" y="190688"/>
                                </a:lnTo>
                                <a:lnTo>
                                  <a:pt x="66212" y="190688"/>
                                </a:lnTo>
                                <a:lnTo>
                                  <a:pt x="61725" y="191126"/>
                                </a:lnTo>
                                <a:lnTo>
                                  <a:pt x="57612" y="192001"/>
                                </a:lnTo>
                                <a:lnTo>
                                  <a:pt x="53491" y="193315"/>
                                </a:lnTo>
                                <a:lnTo>
                                  <a:pt x="49753" y="195067"/>
                                </a:lnTo>
                                <a:lnTo>
                                  <a:pt x="45640" y="197257"/>
                                </a:lnTo>
                                <a:lnTo>
                                  <a:pt x="41894" y="200332"/>
                                </a:lnTo>
                                <a:lnTo>
                                  <a:pt x="39279" y="202960"/>
                                </a:lnTo>
                                <a:lnTo>
                                  <a:pt x="36657" y="205587"/>
                                </a:lnTo>
                                <a:lnTo>
                                  <a:pt x="34042" y="208653"/>
                                </a:lnTo>
                                <a:lnTo>
                                  <a:pt x="31420" y="211728"/>
                                </a:lnTo>
                                <a:lnTo>
                                  <a:pt x="29180" y="215670"/>
                                </a:lnTo>
                                <a:lnTo>
                                  <a:pt x="26933" y="219611"/>
                                </a:lnTo>
                                <a:lnTo>
                                  <a:pt x="25067" y="224000"/>
                                </a:lnTo>
                                <a:lnTo>
                                  <a:pt x="23194" y="228818"/>
                                </a:lnTo>
                                <a:lnTo>
                                  <a:pt x="19831" y="239785"/>
                                </a:lnTo>
                                <a:lnTo>
                                  <a:pt x="17583" y="250306"/>
                                </a:lnTo>
                                <a:lnTo>
                                  <a:pt x="15710" y="259950"/>
                                </a:lnTo>
                                <a:lnTo>
                                  <a:pt x="13845" y="269147"/>
                                </a:lnTo>
                                <a:lnTo>
                                  <a:pt x="11972" y="277477"/>
                                </a:lnTo>
                                <a:lnTo>
                                  <a:pt x="9357" y="284494"/>
                                </a:lnTo>
                                <a:lnTo>
                                  <a:pt x="5237" y="290197"/>
                                </a:lnTo>
                                <a:lnTo>
                                  <a:pt x="0" y="294138"/>
                                </a:lnTo>
                                <a:lnTo>
                                  <a:pt x="0" y="112219"/>
                                </a:lnTo>
                                <a:lnTo>
                                  <a:pt x="1498" y="112219"/>
                                </a:lnTo>
                                <a:lnTo>
                                  <a:pt x="2997" y="111781"/>
                                </a:lnTo>
                                <a:lnTo>
                                  <a:pt x="5237" y="111343"/>
                                </a:lnTo>
                                <a:lnTo>
                                  <a:pt x="7484" y="110467"/>
                                </a:lnTo>
                                <a:lnTo>
                                  <a:pt x="9724" y="110029"/>
                                </a:lnTo>
                                <a:lnTo>
                                  <a:pt x="11972" y="108706"/>
                                </a:lnTo>
                                <a:lnTo>
                                  <a:pt x="14219" y="107830"/>
                                </a:lnTo>
                                <a:lnTo>
                                  <a:pt x="16085" y="106516"/>
                                </a:lnTo>
                                <a:lnTo>
                                  <a:pt x="19831" y="102575"/>
                                </a:lnTo>
                                <a:lnTo>
                                  <a:pt x="22820" y="97748"/>
                                </a:lnTo>
                                <a:lnTo>
                                  <a:pt x="25067" y="92054"/>
                                </a:lnTo>
                                <a:lnTo>
                                  <a:pt x="26933" y="85476"/>
                                </a:lnTo>
                                <a:lnTo>
                                  <a:pt x="28431" y="78459"/>
                                </a:lnTo>
                                <a:lnTo>
                                  <a:pt x="29930" y="71014"/>
                                </a:lnTo>
                                <a:lnTo>
                                  <a:pt x="31795" y="63559"/>
                                </a:lnTo>
                                <a:lnTo>
                                  <a:pt x="34042" y="55667"/>
                                </a:lnTo>
                                <a:lnTo>
                                  <a:pt x="36282" y="48651"/>
                                </a:lnTo>
                                <a:lnTo>
                                  <a:pt x="39279" y="42519"/>
                                </a:lnTo>
                                <a:lnTo>
                                  <a:pt x="41894" y="37254"/>
                                </a:lnTo>
                                <a:lnTo>
                                  <a:pt x="44141" y="33751"/>
                                </a:lnTo>
                                <a:lnTo>
                                  <a:pt x="48629" y="27172"/>
                                </a:lnTo>
                                <a:lnTo>
                                  <a:pt x="53117" y="21916"/>
                                </a:lnTo>
                                <a:lnTo>
                                  <a:pt x="57237" y="17528"/>
                                </a:lnTo>
                                <a:lnTo>
                                  <a:pt x="61350" y="13586"/>
                                </a:lnTo>
                                <a:lnTo>
                                  <a:pt x="65837" y="10520"/>
                                </a:lnTo>
                                <a:lnTo>
                                  <a:pt x="70700" y="7007"/>
                                </a:lnTo>
                                <a:lnTo>
                                  <a:pt x="76311" y="3504"/>
                                </a:lnTo>
                                <a:lnTo>
                                  <a:pt x="82672"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 name="Shape 4587"/>
                        <wps:cNvSpPr>
                          <a:spLocks noChangeArrowheads="1"/>
                        </wps:cNvSpPr>
                        <wps:spPr bwMode="auto">
                          <a:xfrm>
                            <a:off x="4294" y="2174"/>
                            <a:ext cx="186" cy="473"/>
                          </a:xfrm>
                          <a:custGeom>
                            <a:avLst/>
                            <a:gdLst>
                              <a:gd name="T0" fmla="*/ 11590 w 18699"/>
                              <a:gd name="T1" fmla="*/ 0 h 47346"/>
                              <a:gd name="T2" fmla="*/ 16459 w 18699"/>
                              <a:gd name="T3" fmla="*/ 6131 h 47346"/>
                              <a:gd name="T4" fmla="*/ 15710 w 18699"/>
                              <a:gd name="T5" fmla="*/ 7892 h 47346"/>
                              <a:gd name="T6" fmla="*/ 14586 w 18699"/>
                              <a:gd name="T7" fmla="*/ 9644 h 47346"/>
                              <a:gd name="T8" fmla="*/ 13463 w 18699"/>
                              <a:gd name="T9" fmla="*/ 11834 h 47346"/>
                              <a:gd name="T10" fmla="*/ 12714 w 18699"/>
                              <a:gd name="T11" fmla="*/ 14024 h 47346"/>
                              <a:gd name="T12" fmla="*/ 18699 w 18699"/>
                              <a:gd name="T13" fmla="*/ 14024 h 47346"/>
                              <a:gd name="T14" fmla="*/ 15710 w 18699"/>
                              <a:gd name="T15" fmla="*/ 25858 h 47346"/>
                              <a:gd name="T16" fmla="*/ 9350 w 18699"/>
                              <a:gd name="T17" fmla="*/ 25858 h 47346"/>
                              <a:gd name="T18" fmla="*/ 8601 w 18699"/>
                              <a:gd name="T19" fmla="*/ 28057 h 47346"/>
                              <a:gd name="T20" fmla="*/ 8226 w 18699"/>
                              <a:gd name="T21" fmla="*/ 31560 h 47346"/>
                              <a:gd name="T22" fmla="*/ 9350 w 18699"/>
                              <a:gd name="T23" fmla="*/ 35064 h 47346"/>
                              <a:gd name="T24" fmla="*/ 12339 w 18699"/>
                              <a:gd name="T25" fmla="*/ 36825 h 47346"/>
                              <a:gd name="T26" fmla="*/ 12714 w 18699"/>
                              <a:gd name="T27" fmla="*/ 36825 h 47346"/>
                              <a:gd name="T28" fmla="*/ 9724 w 18699"/>
                              <a:gd name="T29" fmla="*/ 47346 h 47346"/>
                              <a:gd name="T30" fmla="*/ 8975 w 18699"/>
                              <a:gd name="T31" fmla="*/ 47346 h 47346"/>
                              <a:gd name="T32" fmla="*/ 8601 w 18699"/>
                              <a:gd name="T33" fmla="*/ 46908 h 47346"/>
                              <a:gd name="T34" fmla="*/ 7851 w 18699"/>
                              <a:gd name="T35" fmla="*/ 46460 h 47346"/>
                              <a:gd name="T36" fmla="*/ 7102 w 18699"/>
                              <a:gd name="T37" fmla="*/ 46022 h 47346"/>
                              <a:gd name="T38" fmla="*/ 2989 w 18699"/>
                              <a:gd name="T39" fmla="*/ 42519 h 47346"/>
                              <a:gd name="T40" fmla="*/ 749 w 18699"/>
                              <a:gd name="T41" fmla="*/ 37701 h 47346"/>
                              <a:gd name="T42" fmla="*/ 0 w 18699"/>
                              <a:gd name="T43" fmla="*/ 32436 h 47346"/>
                              <a:gd name="T44" fmla="*/ 375 w 18699"/>
                              <a:gd name="T45" fmla="*/ 26296 h 47346"/>
                              <a:gd name="T46" fmla="*/ 2240 w 18699"/>
                              <a:gd name="T47" fmla="*/ 19726 h 47346"/>
                              <a:gd name="T48" fmla="*/ 4488 w 18699"/>
                              <a:gd name="T49" fmla="*/ 12710 h 47346"/>
                              <a:gd name="T50" fmla="*/ 7851 w 18699"/>
                              <a:gd name="T51" fmla="*/ 6131 h 47346"/>
                              <a:gd name="T52" fmla="*/ 11590 w 18699"/>
                              <a:gd name="T53" fmla="*/ 0 h 47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99" h="47346">
                                <a:moveTo>
                                  <a:pt x="11590" y="0"/>
                                </a:moveTo>
                                <a:lnTo>
                                  <a:pt x="16459" y="6131"/>
                                </a:lnTo>
                                <a:lnTo>
                                  <a:pt x="15710" y="7892"/>
                                </a:lnTo>
                                <a:lnTo>
                                  <a:pt x="14586" y="9644"/>
                                </a:lnTo>
                                <a:lnTo>
                                  <a:pt x="13463" y="11834"/>
                                </a:lnTo>
                                <a:lnTo>
                                  <a:pt x="12714" y="14024"/>
                                </a:lnTo>
                                <a:lnTo>
                                  <a:pt x="18699" y="14024"/>
                                </a:lnTo>
                                <a:lnTo>
                                  <a:pt x="15710" y="25858"/>
                                </a:lnTo>
                                <a:lnTo>
                                  <a:pt x="9350" y="25858"/>
                                </a:lnTo>
                                <a:lnTo>
                                  <a:pt x="8601" y="28057"/>
                                </a:lnTo>
                                <a:lnTo>
                                  <a:pt x="8226" y="31560"/>
                                </a:lnTo>
                                <a:lnTo>
                                  <a:pt x="9350" y="35064"/>
                                </a:lnTo>
                                <a:lnTo>
                                  <a:pt x="12339" y="36825"/>
                                </a:lnTo>
                                <a:lnTo>
                                  <a:pt x="12714" y="36825"/>
                                </a:lnTo>
                                <a:lnTo>
                                  <a:pt x="9724" y="47346"/>
                                </a:lnTo>
                                <a:lnTo>
                                  <a:pt x="8975" y="47346"/>
                                </a:lnTo>
                                <a:lnTo>
                                  <a:pt x="8601" y="46908"/>
                                </a:lnTo>
                                <a:lnTo>
                                  <a:pt x="7851" y="46460"/>
                                </a:lnTo>
                                <a:lnTo>
                                  <a:pt x="7102" y="46022"/>
                                </a:lnTo>
                                <a:lnTo>
                                  <a:pt x="2989" y="42519"/>
                                </a:lnTo>
                                <a:lnTo>
                                  <a:pt x="749" y="37701"/>
                                </a:lnTo>
                                <a:lnTo>
                                  <a:pt x="0" y="32436"/>
                                </a:lnTo>
                                <a:lnTo>
                                  <a:pt x="375" y="26296"/>
                                </a:lnTo>
                                <a:lnTo>
                                  <a:pt x="2240" y="19726"/>
                                </a:lnTo>
                                <a:lnTo>
                                  <a:pt x="4488" y="12710"/>
                                </a:lnTo>
                                <a:lnTo>
                                  <a:pt x="7851" y="6131"/>
                                </a:lnTo>
                                <a:lnTo>
                                  <a:pt x="11590"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4588"/>
                        <wps:cNvSpPr>
                          <a:spLocks noChangeArrowheads="1"/>
                        </wps:cNvSpPr>
                        <wps:spPr bwMode="auto">
                          <a:xfrm>
                            <a:off x="4391" y="429"/>
                            <a:ext cx="845" cy="2218"/>
                          </a:xfrm>
                          <a:custGeom>
                            <a:avLst/>
                            <a:gdLst>
                              <a:gd name="T0" fmla="*/ 84537 w 84537"/>
                              <a:gd name="T1" fmla="*/ 0 h 221820"/>
                              <a:gd name="T2" fmla="*/ 82290 w 84537"/>
                              <a:gd name="T3" fmla="*/ 6141 h 221820"/>
                              <a:gd name="T4" fmla="*/ 76678 w 84537"/>
                              <a:gd name="T5" fmla="*/ 21926 h 221820"/>
                              <a:gd name="T6" fmla="*/ 68078 w 84537"/>
                              <a:gd name="T7" fmla="*/ 44718 h 221820"/>
                              <a:gd name="T8" fmla="*/ 58353 w 84537"/>
                              <a:gd name="T9" fmla="*/ 72337 h 221820"/>
                              <a:gd name="T10" fmla="*/ 48255 w 84537"/>
                              <a:gd name="T11" fmla="*/ 100823 h 221820"/>
                              <a:gd name="T12" fmla="*/ 38530 w 84537"/>
                              <a:gd name="T13" fmla="*/ 128442 h 221820"/>
                              <a:gd name="T14" fmla="*/ 30671 w 84537"/>
                              <a:gd name="T15" fmla="*/ 152120 h 221820"/>
                              <a:gd name="T16" fmla="*/ 25434 w 84537"/>
                              <a:gd name="T17" fmla="*/ 168334 h 221820"/>
                              <a:gd name="T18" fmla="*/ 25060 w 84537"/>
                              <a:gd name="T19" fmla="*/ 170085 h 221820"/>
                              <a:gd name="T20" fmla="*/ 25434 w 84537"/>
                              <a:gd name="T21" fmla="*/ 172722 h 221820"/>
                              <a:gd name="T22" fmla="*/ 25434 w 84537"/>
                              <a:gd name="T23" fmla="*/ 175350 h 221820"/>
                              <a:gd name="T24" fmla="*/ 25060 w 84537"/>
                              <a:gd name="T25" fmla="*/ 179729 h 221820"/>
                              <a:gd name="T26" fmla="*/ 23936 w 84537"/>
                              <a:gd name="T27" fmla="*/ 185432 h 221820"/>
                              <a:gd name="T28" fmla="*/ 22446 w 84537"/>
                              <a:gd name="T29" fmla="*/ 192449 h 221820"/>
                              <a:gd name="T30" fmla="*/ 20198 w 84537"/>
                              <a:gd name="T31" fmla="*/ 199894 h 221820"/>
                              <a:gd name="T32" fmla="*/ 17209 w 84537"/>
                              <a:gd name="T33" fmla="*/ 206911 h 221820"/>
                              <a:gd name="T34" fmla="*/ 13837 w 84537"/>
                              <a:gd name="T35" fmla="*/ 213489 h 221820"/>
                              <a:gd name="T36" fmla="*/ 9724 w 84537"/>
                              <a:gd name="T37" fmla="*/ 218745 h 221820"/>
                              <a:gd name="T38" fmla="*/ 5237 w 84537"/>
                              <a:gd name="T39" fmla="*/ 221382 h 221820"/>
                              <a:gd name="T40" fmla="*/ 0 w 84537"/>
                              <a:gd name="T41" fmla="*/ 221820 h 221820"/>
                              <a:gd name="T42" fmla="*/ 2989 w 84537"/>
                              <a:gd name="T43" fmla="*/ 211300 h 221820"/>
                              <a:gd name="T44" fmla="*/ 6735 w 84537"/>
                              <a:gd name="T45" fmla="*/ 209538 h 221820"/>
                              <a:gd name="T46" fmla="*/ 8975 w 84537"/>
                              <a:gd name="T47" fmla="*/ 205597 h 221820"/>
                              <a:gd name="T48" fmla="*/ 10474 w 84537"/>
                              <a:gd name="T49" fmla="*/ 201655 h 221820"/>
                              <a:gd name="T50" fmla="*/ 10848 w 84537"/>
                              <a:gd name="T51" fmla="*/ 199894 h 221820"/>
                              <a:gd name="T52" fmla="*/ 5986 w 84537"/>
                              <a:gd name="T53" fmla="*/ 200332 h 221820"/>
                              <a:gd name="T54" fmla="*/ 8975 w 84537"/>
                              <a:gd name="T55" fmla="*/ 188498 h 221820"/>
                              <a:gd name="T56" fmla="*/ 15336 w 84537"/>
                              <a:gd name="T57" fmla="*/ 188498 h 221820"/>
                              <a:gd name="T58" fmla="*/ 15710 w 84537"/>
                              <a:gd name="T59" fmla="*/ 187184 h 221820"/>
                              <a:gd name="T60" fmla="*/ 16459 w 84537"/>
                              <a:gd name="T61" fmla="*/ 184118 h 221820"/>
                              <a:gd name="T62" fmla="*/ 16459 w 84537"/>
                              <a:gd name="T63" fmla="*/ 180167 h 221820"/>
                              <a:gd name="T64" fmla="*/ 15336 w 84537"/>
                              <a:gd name="T65" fmla="*/ 177540 h 221820"/>
                              <a:gd name="T66" fmla="*/ 13463 w 84537"/>
                              <a:gd name="T67" fmla="*/ 176664 h 221820"/>
                              <a:gd name="T68" fmla="*/ 11597 w 84537"/>
                              <a:gd name="T69" fmla="*/ 176664 h 221820"/>
                              <a:gd name="T70" fmla="*/ 9350 w 84537"/>
                              <a:gd name="T71" fmla="*/ 177978 h 221820"/>
                              <a:gd name="T72" fmla="*/ 6735 w 84537"/>
                              <a:gd name="T73" fmla="*/ 180605 h 221820"/>
                              <a:gd name="T74" fmla="*/ 1865 w 84537"/>
                              <a:gd name="T75" fmla="*/ 174474 h 221820"/>
                              <a:gd name="T76" fmla="*/ 2240 w 84537"/>
                              <a:gd name="T77" fmla="*/ 173598 h 221820"/>
                              <a:gd name="T78" fmla="*/ 2989 w 84537"/>
                              <a:gd name="T79" fmla="*/ 173160 h 221820"/>
                              <a:gd name="T80" fmla="*/ 3364 w 84537"/>
                              <a:gd name="T81" fmla="*/ 172284 h 221820"/>
                              <a:gd name="T82" fmla="*/ 3739 w 84537"/>
                              <a:gd name="T83" fmla="*/ 171846 h 221820"/>
                              <a:gd name="T84" fmla="*/ 5237 w 84537"/>
                              <a:gd name="T85" fmla="*/ 170523 h 221820"/>
                              <a:gd name="T86" fmla="*/ 7102 w 84537"/>
                              <a:gd name="T87" fmla="*/ 168334 h 221820"/>
                              <a:gd name="T88" fmla="*/ 9350 w 84537"/>
                              <a:gd name="T89" fmla="*/ 165706 h 221820"/>
                              <a:gd name="T90" fmla="*/ 10848 w 84537"/>
                              <a:gd name="T91" fmla="*/ 163516 h 221820"/>
                              <a:gd name="T92" fmla="*/ 14587 w 84537"/>
                              <a:gd name="T93" fmla="*/ 156061 h 221820"/>
                              <a:gd name="T94" fmla="*/ 19449 w 84537"/>
                              <a:gd name="T95" fmla="*/ 146855 h 221820"/>
                              <a:gd name="T96" fmla="*/ 24311 w 84537"/>
                              <a:gd name="T97" fmla="*/ 136335 h 221820"/>
                              <a:gd name="T98" fmla="*/ 29922 w 84537"/>
                              <a:gd name="T99" fmla="*/ 124063 h 221820"/>
                              <a:gd name="T100" fmla="*/ 35908 w 84537"/>
                              <a:gd name="T101" fmla="*/ 110905 h 221820"/>
                              <a:gd name="T102" fmla="*/ 42269 w 84537"/>
                              <a:gd name="T103" fmla="*/ 97319 h 221820"/>
                              <a:gd name="T104" fmla="*/ 48255 w 84537"/>
                              <a:gd name="T105" fmla="*/ 83295 h 221820"/>
                              <a:gd name="T106" fmla="*/ 54615 w 84537"/>
                              <a:gd name="T107" fmla="*/ 69262 h 221820"/>
                              <a:gd name="T108" fmla="*/ 60593 w 84537"/>
                              <a:gd name="T109" fmla="*/ 55676 h 221820"/>
                              <a:gd name="T110" fmla="*/ 66205 w 84537"/>
                              <a:gd name="T111" fmla="*/ 42966 h 221820"/>
                              <a:gd name="T112" fmla="*/ 71075 w 84537"/>
                              <a:gd name="T113" fmla="*/ 31132 h 221820"/>
                              <a:gd name="T114" fmla="*/ 75562 w 84537"/>
                              <a:gd name="T115" fmla="*/ 21050 h 221820"/>
                              <a:gd name="T116" fmla="*/ 79301 w 84537"/>
                              <a:gd name="T117" fmla="*/ 12281 h 221820"/>
                              <a:gd name="T118" fmla="*/ 82290 w 84537"/>
                              <a:gd name="T119" fmla="*/ 5703 h 221820"/>
                              <a:gd name="T120" fmla="*/ 83788 w 84537"/>
                              <a:gd name="T121" fmla="*/ 1323 h 221820"/>
                              <a:gd name="T122" fmla="*/ 84537 w 84537"/>
                              <a:gd name="T123" fmla="*/ 0 h 22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37" h="221820">
                                <a:moveTo>
                                  <a:pt x="84537" y="0"/>
                                </a:moveTo>
                                <a:lnTo>
                                  <a:pt x="82290" y="6141"/>
                                </a:lnTo>
                                <a:lnTo>
                                  <a:pt x="76678" y="21926"/>
                                </a:lnTo>
                                <a:lnTo>
                                  <a:pt x="68078" y="44718"/>
                                </a:lnTo>
                                <a:lnTo>
                                  <a:pt x="58353" y="72337"/>
                                </a:lnTo>
                                <a:lnTo>
                                  <a:pt x="48255" y="100823"/>
                                </a:lnTo>
                                <a:lnTo>
                                  <a:pt x="38530" y="128442"/>
                                </a:lnTo>
                                <a:lnTo>
                                  <a:pt x="30671" y="152120"/>
                                </a:lnTo>
                                <a:lnTo>
                                  <a:pt x="25434" y="168334"/>
                                </a:lnTo>
                                <a:lnTo>
                                  <a:pt x="25060" y="170085"/>
                                </a:lnTo>
                                <a:lnTo>
                                  <a:pt x="25434" y="172722"/>
                                </a:lnTo>
                                <a:lnTo>
                                  <a:pt x="25434" y="175350"/>
                                </a:lnTo>
                                <a:lnTo>
                                  <a:pt x="25060" y="179729"/>
                                </a:lnTo>
                                <a:lnTo>
                                  <a:pt x="23936" y="185432"/>
                                </a:lnTo>
                                <a:lnTo>
                                  <a:pt x="22446" y="192449"/>
                                </a:lnTo>
                                <a:lnTo>
                                  <a:pt x="20198" y="199894"/>
                                </a:lnTo>
                                <a:lnTo>
                                  <a:pt x="17209" y="206911"/>
                                </a:lnTo>
                                <a:lnTo>
                                  <a:pt x="13837" y="213489"/>
                                </a:lnTo>
                                <a:lnTo>
                                  <a:pt x="9724" y="218745"/>
                                </a:lnTo>
                                <a:lnTo>
                                  <a:pt x="5237" y="221382"/>
                                </a:lnTo>
                                <a:lnTo>
                                  <a:pt x="0" y="221820"/>
                                </a:lnTo>
                                <a:lnTo>
                                  <a:pt x="2989" y="211300"/>
                                </a:lnTo>
                                <a:lnTo>
                                  <a:pt x="6735" y="209538"/>
                                </a:lnTo>
                                <a:lnTo>
                                  <a:pt x="8975" y="205597"/>
                                </a:lnTo>
                                <a:lnTo>
                                  <a:pt x="10474" y="201655"/>
                                </a:lnTo>
                                <a:lnTo>
                                  <a:pt x="10848" y="199894"/>
                                </a:lnTo>
                                <a:lnTo>
                                  <a:pt x="5986" y="200332"/>
                                </a:lnTo>
                                <a:lnTo>
                                  <a:pt x="8975" y="188498"/>
                                </a:lnTo>
                                <a:lnTo>
                                  <a:pt x="15336" y="188498"/>
                                </a:lnTo>
                                <a:lnTo>
                                  <a:pt x="15710" y="187184"/>
                                </a:lnTo>
                                <a:lnTo>
                                  <a:pt x="16459" y="184118"/>
                                </a:lnTo>
                                <a:lnTo>
                                  <a:pt x="16459" y="180167"/>
                                </a:lnTo>
                                <a:lnTo>
                                  <a:pt x="15336" y="177540"/>
                                </a:lnTo>
                                <a:lnTo>
                                  <a:pt x="13463" y="176664"/>
                                </a:lnTo>
                                <a:lnTo>
                                  <a:pt x="11597" y="176664"/>
                                </a:lnTo>
                                <a:lnTo>
                                  <a:pt x="9350" y="177978"/>
                                </a:lnTo>
                                <a:lnTo>
                                  <a:pt x="6735" y="180605"/>
                                </a:lnTo>
                                <a:lnTo>
                                  <a:pt x="1865" y="174474"/>
                                </a:lnTo>
                                <a:lnTo>
                                  <a:pt x="2240" y="173598"/>
                                </a:lnTo>
                                <a:lnTo>
                                  <a:pt x="2989" y="173160"/>
                                </a:lnTo>
                                <a:lnTo>
                                  <a:pt x="3364" y="172284"/>
                                </a:lnTo>
                                <a:lnTo>
                                  <a:pt x="3739" y="171846"/>
                                </a:lnTo>
                                <a:lnTo>
                                  <a:pt x="5237" y="170523"/>
                                </a:lnTo>
                                <a:lnTo>
                                  <a:pt x="7102" y="168334"/>
                                </a:lnTo>
                                <a:lnTo>
                                  <a:pt x="9350" y="165706"/>
                                </a:lnTo>
                                <a:lnTo>
                                  <a:pt x="10848" y="163516"/>
                                </a:lnTo>
                                <a:lnTo>
                                  <a:pt x="14587" y="156061"/>
                                </a:lnTo>
                                <a:lnTo>
                                  <a:pt x="19449" y="146855"/>
                                </a:lnTo>
                                <a:lnTo>
                                  <a:pt x="24311" y="136335"/>
                                </a:lnTo>
                                <a:lnTo>
                                  <a:pt x="29922" y="124063"/>
                                </a:lnTo>
                                <a:lnTo>
                                  <a:pt x="35908" y="110905"/>
                                </a:lnTo>
                                <a:lnTo>
                                  <a:pt x="42269" y="97319"/>
                                </a:lnTo>
                                <a:lnTo>
                                  <a:pt x="48255" y="83295"/>
                                </a:lnTo>
                                <a:lnTo>
                                  <a:pt x="54615" y="69262"/>
                                </a:lnTo>
                                <a:lnTo>
                                  <a:pt x="60593" y="55676"/>
                                </a:lnTo>
                                <a:lnTo>
                                  <a:pt x="66205" y="42966"/>
                                </a:lnTo>
                                <a:lnTo>
                                  <a:pt x="71075" y="31132"/>
                                </a:lnTo>
                                <a:lnTo>
                                  <a:pt x="75562" y="21050"/>
                                </a:lnTo>
                                <a:lnTo>
                                  <a:pt x="79301" y="12281"/>
                                </a:lnTo>
                                <a:lnTo>
                                  <a:pt x="82290" y="5703"/>
                                </a:lnTo>
                                <a:lnTo>
                                  <a:pt x="83788" y="1323"/>
                                </a:lnTo>
                                <a:lnTo>
                                  <a:pt x="84537" y="0"/>
                                </a:lnTo>
                                <a:close/>
                              </a:path>
                            </a:pathLst>
                          </a:custGeom>
                          <a:solidFill>
                            <a:srgbClr val="000000"/>
                          </a:solidFill>
                          <a:ln>
                            <a:noFill/>
                          </a:ln>
                          <a:extLst>
                            <a:ext uri="{91240B29-F687-4F45-9708-019B960494DF}">
                              <a14:hiddenLine xmlns:a14="http://schemas.microsoft.com/office/drawing/2010/main" w="0" cap="flat">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BA3285" id="Group 73146" o:spid="_x0000_s1026" style="width:57pt;height:68.2pt;mso-position-horizontal-relative:char;mso-position-vertical-relative:line" coordsize="7238,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">
                <v:shape id="Shape 4571" o:spid="_x0000_s1027" style="position:absolute;left:2053;top:3107;width:692;height:263;visibility:visible;mso-wrap-style:square;v-text-anchor:top" coordsize="69201,2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" path="m34410,r7109,438l47880,876r5978,1314l59102,3951r4113,1752l66579,7893r1873,2627l69201,13148r-749,2637l66579,17974r-3364,2628l59102,22354r-5244,1761l47880,25429r-6361,438l34410,26305r-7111,-438l20947,25429,14961,24115,10099,22354,5978,20602,2614,17974,741,15785,,13148,741,10520,2614,7893,5978,5703,10099,3951,14961,2190,20947,876,27299,438,34410,xe" fillcolor="black" stroked="f" strokeweight="0">
                  <v:stroke opacity="0" miterlimit="10" joinstyle="miter"/>
                  <v:path o:connecttype="custom" o:connectlocs="344,0;415,4;479,9;539,22;591,40;632,57;666,79;685,105;692,131;685,158;666,180;632,206;591,223;539,241;479,254;415,259;344,263;273,259;209,254;150,241;101,223;60,206;26,180;7,158;0,131;7,105;26,79;60,57;101,40;150,22;209,9;273,4;344,0" o:connectangles="0,0,0,0,0,0,0,0,0,0,0,0,0,0,0,0,0,0,0,0,0,0,0,0,0,0,0,0,0,0,0,0,0"/>
                </v:shape>
                <v:shape id="Shape 4572" o:spid="_x0000_s1028" style="position:absolute;left:3512;top:3677;width:213;height:1205;visibility:visible;mso-wrap-style:square;v-text-anchor:top" coordsize="21322,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" path="m21322,r,119674l18707,120112r-2622,l13470,120550r-10848,l,120112,,17975,2997,15776,6360,14024,8983,11834,11972,9644,14594,7017,16834,4818,19081,2628,21322,xe" fillcolor="black" stroked="f" strokeweight="0">
                  <v:stroke opacity="0" miterlimit="10" joinstyle="miter"/>
                  <v:path o:connecttype="custom" o:connectlocs="213,0;213,1196;187,1201;161,1201;135,1205;26,1205;0,1201;0,180;30,158;64,140;90,118;120,96;146,70;168,48;191,26;213,0" o:connectangles="0,0,0,0,0,0,0,0,0,0,0,0,0,0,0,0"/>
                </v:shape>
                <v:shape id="Shape 4573" o:spid="_x0000_s1029" style="position:absolute;left:1036;top:3634;width:213;height:622;visibility:visible;mso-wrap-style:square;v-text-anchor:top" coordsize="2132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" path="m,l1865,2637,4113,5265,6353,7893r2622,2627l11964,13157r2997,2190l17950,17975r3372,2190l21322,54363r-2623,875l15710,55676r-2622,876l10473,57428,7851,58742r-2614,876l2614,60932,,62255,,xe" fillcolor="black" stroked="f" strokeweight="0">
                  <v:stroke opacity="0" miterlimit="10" joinstyle="miter"/>
                  <v:path o:connecttype="custom" o:connectlocs="0,0;19,26;41,53;63,79;90,105;120,131;149,153;179,180;213,201;213,543;187,552;157,556;131,565;105,574;78,587;52,596;26,609;0,622;0,0" o:connectangles="0,0,0,0,0,0,0,0,0,0,0,0,0,0,0,0,0,0,0"/>
                </v:shape>
                <v:shape id="Shape 4574" o:spid="_x0000_s1030" style="position:absolute;left:950;top:2630;width:2899;height:1047;visibility:visible;mso-wrap-style:square;v-text-anchor:top" coordsize="289902,1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" path="m144764,r14960,438l173944,1323r13837,2190l201252,5703r12713,3503l225937,12719r11223,4380l247259,21926r9349,5255l265216,32884r7102,6131l278304,45594r5237,7017l286912,59618r2240,7454l289902,74965r-375,3941l289152,82857r-1123,3942l286538,90303r-1499,3951l282792,97757r-2615,3504l277555,104774r,-19289l243146,85485r4487,-2628l251371,79782r3372,-2627l257732,73651r2247,-3075l261470,67510r1124,-3503l262968,60932r-749,-4818l260721,51735r-2989,-4389l253619,43404r-4862,-3951l242771,35950r-6735,-3504l228185,29371r-8234,-3066l210601,23678r-9724,-2190l190778,19727,179930,18413,168707,17099r-11972,-438l144764,16223r-11972,438l121202,17099r-11597,1314l98757,19727,88658,21488r-9732,2190l69951,26305r-8601,3066l53866,32446r-6735,3504l41153,39453r-4870,3951l32170,47346r-2989,4389l27682,56114r-749,4818l27308,64007r1123,3503l29930,70576r2240,3075l34792,77155r3364,2627l42268,82857r4488,2628l8608,85485r,14900l4862,94254,2248,88113,375,81543,,74965,749,67072,2997,59618,6360,52611r4863,-7017l17583,39015r7110,-6131l32919,27181r9349,-5255l52742,17099,63965,12719,75562,9206,88283,5703,101746,3513,115591,1323,129803,438,144764,xe" fillcolor="black" stroked="f" strokeweight="0">
                  <v:stroke opacity="0" miterlimit="10" joinstyle="miter"/>
                  <v:path o:connecttype="custom" o:connectlocs="1597,4;1878,35;2140,92;2372,171;2566,272;2723,390;2835,526;2892,670;2895,789;2880,867;2850,942;2802,1012;2776,854;2476,828;2547,771;2600,705;2626,640;2622,561;2577,473;2488,394;2360,324;2199,263;2009,215;1799,184;1567,166;1328,166;1096,184;887,215;700,263;539,324;412,394;322,473;277,561;273,640;299,705;348,771;423,828;86,854;49,942;4,815;7,670;64,526;176,390;329,272;527,171;756,92;1017,35;1298,4" o:connectangles="0,0,0,0,0,0,0,0,0,0,0,0,0,0,0,0,0,0,0,0,0,0,0,0,0,0,0,0,0,0,0,0,0,0,0,0,0,0,0,0,0,0,0,0,0,0,0,0"/>
                </v:shape>
                <v:shape id="Shape 4575" o:spid="_x0000_s1031" style="position:absolute;left:1036;top:3485;width:213;height:350;visibility:visible;mso-wrap-style:square;v-text-anchor:top" coordsize="21322,3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" path="m,l21322,r,35065l17950,32875,14961,30247,11964,28057,8975,25420,6353,22792,4113,20165,1865,17537,,14900,,xe" fillcolor="black" stroked="f" strokeweight="0">
                  <v:stroke opacity="0" miterlimit="10" joinstyle="miter"/>
                  <v:path o:connecttype="custom" o:connectlocs="0,0;213,0;213,350;179,328;149,302;120,280;90,254;63,227;41,201;19,175;0,149;0,0" o:connectangles="0,0,0,0,0,0,0,0,0,0,0,0"/>
                </v:shape>
                <v:shape id="Shape 4576" o:spid="_x0000_s1032" style="position:absolute;left:3512;top:3485;width:213;height:372;visibility:visible;mso-wrap-style:square;v-text-anchor:top" coordsize="21322,3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" path="m,l21322,r,19289l19081,21916r-2247,2190l14594,26305r-2622,2628l8983,31123,6360,33313,2997,35065,,37264,,xe" fillcolor="black" stroked="f" strokeweight="0">
                  <v:stroke opacity="0" miterlimit="10" joinstyle="miter"/>
                  <v:path o:connecttype="custom" o:connectlocs="0,0;213,0;213,193;191,219;168,241;146,263;120,289;90,311;64,333;30,350;0,372;0,0" o:connectangles="0,0,0,0,0,0,0,0,0,0,0,0"/>
                </v:shape>
                <v:shape id="Shape 4577" o:spid="_x0000_s1033" style="position:absolute;left:1249;top:3485;width:2263;height:644;visibility:visible;mso-wrap-style:square;v-text-anchor:top" coordsize="226304,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" path="m,l16826,r4121,2190l25434,4380r4863,1761l35159,8330r5611,1752l46381,11396r5986,1752l58353,14462r6361,1314l71441,17099r6735,876l85286,18851r7102,438l99873,19727r7484,438l122318,20165r7851,-438l137279,19289r7484,-438l151491,17975r7109,-876l165336,15776r6352,-1314l177674,13148r5987,-1752l189272,10082r5611,-1752l199745,6141r4862,-1761l209095,2190,213216,r13088,l226304,37264r-5237,3065l215830,43395r-5986,2637l203858,48660r-5978,2190l191145,53039r-6735,2190l177300,56990r-7102,1752l162713,60056r-7476,1314l147378,62684r-7852,876l131293,63998r-8226,438l106233,64436r-8608,-438l89024,63122r-8233,-876l72940,61370,65081,60056,57229,58304,49745,56552,42643,54353,35533,52163,28798,49974,22437,47346,16459,44271,10473,41643,5237,38577,,35065,,xe" fillcolor="black" stroked="f" strokeweight="0">
                  <v:stroke opacity="0" miterlimit="10" joinstyle="miter"/>
                  <v:path o:connecttype="custom" o:connectlocs="168,0;254,44;352,83;464,114;584,145;714,171;853,188;999,197;1223,202;1373,193;1515,180;1653,158;1777,131;1893,101;1997,61;2091,22;2263,0;2211,403;2098,460;1979,508;1844,552;1702,587;1552,613;1395,635;1231,644;976,640;808,622;651,600;497,565;355,521;224,473;105,416;0,350" o:connectangles="0,0,0,0,0,0,0,0,0,0,0,0,0,0,0,0,0,0,0,0,0,0,0,0,0,0,0,0,0,0,0,0,0"/>
                </v:shape>
                <v:shape id="Shape 4578" o:spid="_x0000_s1034" style="position:absolute;left:2749;top:4475;width:647;height:201;visibility:visible;mso-wrap-style:square;v-text-anchor:top" coordsize="64706,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" path="m64339,r367,l63965,438,61342,1752,57229,3942,51618,6569r-7110,3513l35908,13148r-9724,3504l14961,20165r-1873,-876l11215,18413,9349,17537,7476,16652,5604,15776,3738,14462,1865,13586,,12710r7102,-876l13837,10958r6361,-876l26184,9206,31795,7893r5611,-876l42268,5693r4488,-875l50869,3942r3363,-876l57229,2190r2615,-876l62092,876,63590,438,64339,xe" fillcolor="black" stroked="f" strokeweight="0">
                  <v:stroke opacity="0" miterlimit="10" joinstyle="miter"/>
                  <v:path o:connecttype="custom" o:connectlocs="643,0;647,0;640,4;613,17;572,39;516,65;445,100;359,131;262,166;150,201;131,192;112,184;93,175;75,166;56,157;37,144;19,135;0,127;71,118;138,109;202,100;262,92;318,79;374,70;423,57;468,48;509,39;542,31;572,22;598,13;621,9;636,4;643,0" o:connectangles="0,0,0,0,0,0,0,0,0,0,0,0,0,0,0,0,0,0,0,0,0,0,0,0,0,0,0,0,0,0,0,0,0"/>
                </v:shape>
                <v:shape id="Shape 4579" o:spid="_x0000_s1035" style="position:absolute;left:4054;top:2323;width:1548;height:1429;visibility:visible;mso-wrap-style:square;v-text-anchor:top" coordsize="154862,1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" path="m35908,l46756,,57979,438,69951,876r11972,885l93520,2637r11223,1752l115216,7017r9350,2627l132792,13157r6735,4380l144764,22364r4113,4817l151873,32008r2240,5256l154862,42090r,4818l153739,51726r-2240,4826l148502,60932r-3738,4389l139902,69262r-5612,3951l127555,76279r-7477,3066l111845,81535r-8975,2199l87534,86799,75188,90303r-9725,3951l57979,98195r-4862,4827l50128,108278r-750,5702l50502,120112r1865,4827l54615,129318r2615,3951l60227,136773r-2623,1751l54990,139838r-2623,1314l49753,142913r-4113,-4389l41520,133707r-3364,-5265l35167,122749r-1873,-5703l32170,111343r375,-5693l34792,99509r4488,-6569l44891,87675r7102,-4379l59852,79783r8600,-3066l77810,74527r9349,-1752l96509,70576r8975,-1752l114092,66635r7852,-2190l129053,61370r5986,-3942l139527,53049r2622,-5703l143265,40329r-1491,-7007l137279,27181r-6727,-4817l121944,18413,111470,15347,99873,13157,87159,11396,74438,10520,61725,9644r-34417,l18333,10082r-6736,438l7110,10958r-1498,l,1761r1124,l4862,1314,10099,876r7484,l26184,438,35908,xe" fillcolor="black" stroked="f" strokeweight="0">
                  <v:stroke opacity="0" miterlimit="10" joinstyle="miter"/>
                  <v:path o:connecttype="custom" o:connectlocs="467,0;699,9;935,26;1152,70;1327,132;1447,224;1518,320;1548,421;1537,517;1484,609;1398,693;1275,763;1118,815;875,868;654,942;531,1030;494,1140;523,1249;572,1333;576,1385;523,1411;456,1385;381,1284;333,1170;325,1056;393,929;520,833;684,767;871,728;1054,688;1219,644;1350,574;1421,473;1417,333;1305,224;1114,153;871,114;617,96;183,101;71,110;0,18;49,13;176,9;359,0" o:connectangles="0,0,0,0,0,0,0,0,0,0,0,0,0,0,0,0,0,0,0,0,0,0,0,0,0,0,0,0,0,0,0,0,0,0,0,0,0,0,0,0,0,0,0,0"/>
                </v:shape>
                <v:shape id="Shape 4580" o:spid="_x0000_s1036" style="position:absolute;left:5019;width:172;height:315;visibility:visible;mso-wrap-style:square;v-text-anchor:top" coordsize="1720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" path="m8600,r8609,31560l,5265,8600,xe" fillcolor="black" stroked="f" strokeweight="0">
                  <v:stroke opacity="0" miterlimit="10" joinstyle="miter"/>
                  <v:path o:connecttype="custom" o:connectlocs="86,0;172,315;0,53;86,0" o:connectangles="0,0,0,0"/>
                </v:shape>
                <v:shape id="Shape 4581" o:spid="_x0000_s1037" style="position:absolute;left:5311;top:52;width:231;height:276;visibility:visible;mso-wrap-style:square;v-text-anchor:top" coordsize="2318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" path="m15710,r7477,9206l,27610,15710,xe" fillcolor="black" stroked="f" strokeweight="0">
                  <v:stroke opacity="0" miterlimit="10" joinstyle="miter"/>
                  <v:path o:connecttype="custom" o:connectlocs="157,0;231,92;0,276;157,0" o:connectangles="0,0,0,0"/>
                </v:shape>
                <v:shape id="Shape 4582" o:spid="_x0000_s1038" style="position:absolute;left:5371;top:407;width:276;height:109;visibility:visible;mso-wrap-style:square;v-text-anchor:top" coordsize="27682,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" path="m,l27682,876,26191,10958,,xe" fillcolor="black" stroked="f" strokeweight="0">
                  <v:stroke opacity="0" miterlimit="10" joinstyle="miter"/>
                  <v:path o:connecttype="custom" o:connectlocs="0,0;276,9;261,109;0,0" o:connectangles="0,0,0,0"/>
                </v:shape>
                <v:shape id="Shape 4583" o:spid="_x0000_s1039" style="position:absolute;left:1249;top:4142;width:1500;height:3222;visibility:visible;mso-wrap-style:square;v-text-anchor:top" coordsize="150000,3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" path="m22812,l34410,r5611,885l46006,1761r6736,1314l59103,4827r6727,1752l72191,8768r6734,2638l85661,14033r6352,2628l98749,19726r6360,3075l111470,25867r6727,3504l124558,32446r6360,3503l137279,39453r6360,3075l150000,46032r-6361,876l136904,47346r-7110,438l123067,48221r-14594,l100996,47784r-7484,-438l86035,46908r-7484,-876l70692,45156,63216,43842,55356,42090,47880,40338,40021,38139,32544,35949,22437,33760r-7102,l10848,35949,8975,39891r749,4389l13462,49097r6361,3951l28798,56114r4488,876l37406,57866r4488,876l46381,59618r4113,885l54607,60941r4121,438l63216,61817r4112,438l71067,62693r4120,438l79300,63131r4113,438l95010,63569r750,35940l92013,99071r-4113,l84162,98633r-4113,-438l76303,97757r-4112,-876l68452,96443r-4113,-876l60218,95129r-3738,-875l52367,93378r-4113,-876l44508,91188r-4113,-885l36657,88989,32544,87675,22437,85485r-7102,438l10848,88113,8975,91626r749,4379l13462,100832r6361,4380l28798,108278r4488,875l37781,110029r4487,886l46381,111790r4488,438l55356,113104r4113,438l63590,113980r4488,438l72191,114856r4112,l80424,115294r15710,l97250,151681r-4113,l89399,151243r-4113,-437l81166,150358r-4113,-438l72940,149482r-4113,-438l65081,148168r-4113,-875l56855,146417r-4113,-876l48629,144665r-4121,-876l40395,142475r-3738,-1314l32544,139838,22437,137648r-7102,l10848,140276r-1873,3513l9724,148606r3738,4389l19823,157375r8975,3066l33286,161326r4862,876l42643,163078r4487,876l51618,164829r4113,438l60218,165705r4496,438l68827,166581r4487,438l77427,167019r4113,438l97625,167457r1124,36826l94636,203845r-4113,l86402,203407r-4113,-438l78176,202531r-4113,-438l69950,201217r-4120,-438l61342,199894r-4113,-876l53117,198142r-4121,-876l44883,195952r-4113,-1313l36657,193325r-4113,-1314l22437,189812r-7102,438l10848,192449r-1873,3941l9724,200779r3738,4818l19823,209538r8975,3075l33660,213489r4488,1314l42643,215241r4862,876l51993,216993r4487,438l60968,218307r4487,438l69950,219183r4113,l78551,219621r20572,l100247,256446r-4113,l92013,256008r-4113,-438l83413,255132r-4113,-438l75187,254256r-4495,-438l66579,252942r-4487,-876l57979,251190r-4113,-885l49370,249429r-4113,-876l41144,247240r-4487,-1314l32544,244612,22437,242422r-7102,l10848,244612r-1873,3941l9724,252942r3738,4818l19823,261711r8975,3065l33660,266090r4862,876l43018,267842r4862,876l52367,269156r4862,876l61717,270470r4487,447l70692,271355r4495,438l79675,271793r4113,438l100622,272231r1498,49974l92388,321767r-9350,-885l74812,320006r-8233,-1314l59469,316940r-7102,-1314l46006,313436r-5611,-1752l35159,309485r-4862,-2189l25809,305106r-4113,-2190l18324,300717r-3363,-2190l12338,296337,9724,294148,5237,289321,2240,285817,374,283189,,282313,,3513,5611,2199r5612,-876l16826,447,22812,xe" fillcolor="black" stroked="f" strokeweight="0">
                  <v:stroke opacity="0" miterlimit="10" joinstyle="miter"/>
                  <v:path o:connecttype="custom" o:connectlocs="460,18;722,88;987,197;1246,324;1500,460;1231,482;860,469;554,421;224,338;97,443;333,570;505,605;673,623;834,636;879,991;722,969;565,943;404,903;153,859;135,1008;378,1100;554,1131;722,1149;973,1517;812,1504;651,1482;486,1447;325,1398;90,1438;288,1604;471,1640;647,1661;815,1675;905,2038;741,2021;572,1990;408,1946;153,1902;135,2056;381,2148;565,2174;741,2192;961,2564;793,2547;621,2521;453,2485;224,2424;97,2529;337,2661;524,2692;707,2714;1006,2722;748,3200;460,3134;258,3051;123,2963;4,2832;112,13" o:connectangles="0,0,0,0,0,0,0,0,0,0,0,0,0,0,0,0,0,0,0,0,0,0,0,0,0,0,0,0,0,0,0,0,0,0,0,0,0,0,0,0,0,0,0,0,0,0,0,0,0,0,0,0,0,0,0,0,0,0"/>
                </v:shape>
                <v:shape id="Shape 4584" o:spid="_x0000_s1040" style="position:absolute;left:2199;top:4677;width:1312;height:2687;visibility:visible;mso-wrap-style:square;v-text-anchor:top" coordsize="131293,26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" path="m69950,r3739,1752l77802,3504r3746,1751l85661,7017r3738,1751l93512,10520r3746,1314l100997,13148r3738,1314l108848,15776r3746,876l116332,17537r3738,876l123816,19289r3739,438l131293,20165r,208662l130918,229703r-1865,2628l126056,235834r-4862,4827l118580,242851r-3372,2628l111844,247678r-4113,2190l103244,252495r-4870,2190l92763,256875r-5978,2199l80424,261264r-7110,1752l65463,264768r-8234,1313l48254,266957r-9724,886l28057,268718r-20947,l5611,218745r12713,-876l30297,216984r11597,-1752l52742,213042r10099,-2190l72191,208225r8608,-2638l88650,202960r7110,-2628l101746,197704r5611,-2199l111470,193315r3738,-1751l117456,190250r1873,-876l119696,188936r-742,l117456,189812r-2997,438l110346,191564r-4862,1313l99873,194191r-6736,1314l85661,196819r-8234,1323l68452,199894r-9349,876l49004,202084r-10099,438l28057,202960r-11223,438l5237,202960,4113,166134r12721,-438l29173,164383r11597,-1752l51993,160879r10099,-2628l71441,156052r8983,-2628l88275,150359r7110,-2628l101746,145094r5236,-2190l111470,140714r3738,-1752l117456,137649r1873,-886l119696,136325r-742,l117456,137211r-2997,876l110346,138962r-4862,1314l99498,141590r-6735,1752l85286,144656r-8608,1314l67703,147731r-9350,876l48254,149921r-10473,876l26558,151235r-11223,l3738,150797,2614,113971r13096,-438l28057,112219r11589,-1314l50869,108715r10473,-2199l71074,103889r8601,-2628l87900,98633r7110,-2637l101371,93368r5611,-2627l111470,88551r3364,-1761l117456,85476r1873,-876l119696,84162r-742,l117081,85038r-2622,876l110346,86790r-5237,1323l99123,89427r-6727,1752l84537,92492r-8226,1314l67328,95120r-9724,1314l47130,97319r-10473,876l25434,98633r-11597,l2240,98195,1124,61808r13088,-438l26933,60056,38905,58742,50119,56543,60593,54353r9732,-2627l79300,49098r8226,-2637l94636,43833r6361,-2628l106608,38577r4487,-2199l114834,34627r2622,-1314l119329,32437r367,-438l118954,31999r-1873,876l114085,33751r-4113,876l105109,35940r-6360,1324l92022,39015r-7860,1314l75562,41643r-8983,1314l56855,44271r-10474,876l35533,46023r-11222,438l12713,46461,749,46023,,10082r5237,l10099,9644r4862,l19823,9206r4488,-438l29173,7893r4495,-438l38155,7017r4113,-886l46756,5255r4113,-875l54990,3942,58728,2628r3738,-876l66204,876,69950,xe" fillcolor="black" stroked="f" strokeweight="0">
                  <v:stroke opacity="0" miterlimit="10" joinstyle="miter"/>
                  <v:path o:connecttype="custom" o:connectlocs="777,35;893,88;1009,131;1125,167;1237,193;1312,2288;1260,2358;1151,2455;1032,2525;867,2591;654,2648;385,2678;56,2187;419,2152;721,2082;957,2003;1114,1933;1192,1894;1174,1898;1054,1929;856,1968;591,2008;280,2029;41,1661;407,1626;714,1560;953,1477;1114,1407;1192,1368;1174,1372;1054,1403;852,1446;583,1486;265,1512;26,1140;396,1109;710,1039;949,960;1114,885;1192,846;1170,850;1050,881;845,925;576,964;254,986;11,618;389,587;703,517;946,438;1110,364;1192,324;1170,329;1050,359;841,403;568,443;243,465;0,101;150,96;292,79;422,61;550,39;662,9" o:connectangles="0,0,0,0,0,0,0,0,0,0,0,0,0,0,0,0,0,0,0,0,0,0,0,0,0,0,0,0,0,0,0,0,0,0,0,0,0,0,0,0,0,0,0,0,0,0,0,0,0,0,0,0,0,0,0,0,0,0,0,0,0,0"/>
                </v:shape>
                <v:shape id="Shape 4585" o:spid="_x0000_s1041" style="position:absolute;top:3555;width:7238;height:5106;visibility:visible;mso-wrap-style:square;v-text-anchor:top" coordsize="723817,5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" path="m530799,r17201,l552495,438r3364,438l558474,876r1872,438l566333,1314r5986,438l578305,2628r6360,1314l591018,5255r6360,1314l603739,8759r6361,1761l616460,12710r5986,2190l628050,17528r5611,2199l638898,22354r4870,2190l648255,27172r4113,2199l654983,31123r2247,1752l659478,34627r2240,1751l669202,42957r6735,6579l682290,56981r5986,7017l693888,71890r4862,7455l703237,87666r4121,7892l711096,103889r2989,7892l716707,120112r2615,8321l720820,136763r1499,8331l723443,153424r374,7893l723817,171837r-374,3504l722694,183671r-1499,8330l719322,199894r-2615,7007l713710,213918r-3738,6579l705859,226628r-4487,5265l696135,237148r-5611,3951l684538,244603r-6736,3066l670693,249430r-7851,1314l654616,251182r-8609,-438l643768,250744r-749,-438l622446,247669r-19831,-1314l584290,245917r-17208,438l550622,248107r-14960,2637l521816,254247r-12713,4380l497131,263892r-10473,6140l477308,277040r-8234,7892l461598,293700r-5986,9645l450750,313427r-3746,10958l442891,338409r-4113,13595l434290,365590r-4862,13149l424192,391458r-5987,12272l411845,415564r-7484,11398l396509,437921r-9349,10521l377428,458086r-11223,8767l353866,475182r-13845,7453l325060,489648r-16459,5698l302989,497100r-5611,1754l292141,500168r-5611,1316l280919,502799r-5237,1315l270445,505429r-5237,877l259972,507183r-5237,876l249498,508498r-5237,438l239399,509374r-5237,439l229300,510251r-6360,l221375,510619r-10996,l187406,508936r-22445,-3945l143640,498416r-19449,-8330l105859,479566,88650,467291,73317,453702,59102,437921,46758,420825,35536,402416,25811,383127,17955,362525,11222,340608,5985,318245,2618,295014,748,270908,374,266519r,-4379l,257751,,247669r374,-5256l748,236710r374,-5255l2992,218298,5611,205150,8604,192439r4114,-12710l17207,167886r5611,-11834l28429,144656r6733,-10958l41896,123177r7481,-9644l57606,104327r8230,-8331l74813,88541r9349,-7007l93512,75393r10107,-5255l103619,330964r-3746,6131l97258,343236r-1873,6579l95010,356384r750,7455l98008,371293r3363,7446l106233,385317r6361,6578l119704,398027r8225,6141l137279,409423r10474,4827l158975,418633r11598,3507l183293,425208r13463,2631l210601,430030r14212,877l239774,431346r14961,-439l268955,430030r13837,-2191l296262,425208r12713,-3068l320947,418633r11223,-4383l342269,409423r9349,-5255l360227,398027r7102,-6132l373315,385317r5236,-6578l381923,371293r2240,-7454l384912,356384r-375,-5693l383413,344988r-2239,-5256l378551,334468r9350,-6579l394262,319568r4862,-9645l402121,299394r2240,-10958l406608,276602r2615,-11396l412969,253371r1865,-4389l417082,245041r2614,-3504l422318,238900r7485,-5255l437654,231455r7859,438l452989,233645r6361,2627l464587,238900r3738,2199l469449,241975r13470,-7016l481421,233207r-1124,-1752l478799,229703r-1491,-1761l533039,199894r-4113,9197l525937,216984r-1873,5702l523689,224876r23195,-9206l550248,206025r4862,-6131l561096,197257r6735,-438l573817,198133r5237,1761l582418,201208r1498,876l599251,195067r-2996,-2628l593265,190250r-2989,-2199l587654,186299r-2989,-1314l582043,183671r-2615,-1314l576806,181481r63590,-22801l637407,163507r-2622,4817l632545,172713r-1873,4380l629174,180605r-750,3066l627683,185423r,876l650870,177093r1498,-5694l654241,167010r2615,-3503l659478,161317r4487,-2199l668453,158242r4862,438l677802,159565r3739,1314l684912,162193r1865,876l687527,163507r15710,-4827l697259,153424r-5612,-4389l686411,145970r-5237,-2628l676304,142028r-4862,-876l667329,141152r-4113,438l660969,142466r-2240,438l656481,143780r-1865,1314l625435,95558r2989,1314l629923,95996r3364,-1314l638531,92930r6353,-1313l651244,92054r5986,2628l662092,100823r3364,9644l668827,111781r19824,7893l688276,118788r-375,-1751l686777,113533r-1865,-3942l682665,105202r-2615,-4817l676679,95120r-3739,-4817l668453,85914r-5237,-3504l657605,79345r-6361,-1762l644134,77145r-7851,1314l627683,81534r-9358,4818l587280,64874r-1499,-3504l583916,57857r-2248,-3504l579054,50850r-2622,-3075l573068,44709r-3747,-2628l565209,39891r-2989,-1323l558848,37692r-3364,-438l547633,37254r-4120,876l539025,39015r-4862,1752l486283,31561r-2247,-1752l481795,27610r-2622,-2190l476559,23668r-2622,-2189l471322,18841r-2997,-2627l465711,13586r8600,-3504l483294,7445r8600,-2627l500120,3066r8234,-1314l516205,876r7484,-438l530799,xe" fillcolor="black" stroked="f" strokeweight="0">
                  <v:stroke opacity="0" miterlimit="10" joinstyle="miter"/>
                  <v:path o:connecttype="custom" o:connectlocs="5603,13;5974,66;6336,197;6572,329;6883,640;7141,1118;7238,1613;7167,2069;6905,2411;6460,2507;5671,2463;4866,2700;4470,3244;4182,4037;3662,4668;2974,4988;2652,5063;2342,5098;1650,5050;591,4379;60,3182;0,2477;86,1924;419,1232;935,754;950,3564;1197,3980;1833,4252;2689,4300;3423,4094;3819,3713;3785,3345;4066,2766;4223,2389;4646,2389;4788,2297;5237,2249;5738,1981;5933,1902;5768,1815;6292,1806;6542,1670;6778,1596;6972,1534;6673,1411;6254,956;6512,921;6883,1188;6767,951;6441,771;5839,579;5652,399;5390,390;4765,237;4833,74;5308,0" o:connectangles="0,0,0,0,0,0,0,0,0,0,0,0,0,0,0,0,0,0,0,0,0,0,0,0,0,0,0,0,0,0,0,0,0,0,0,0,0,0,0,0,0,0,0,0,0,0,0,0,0,0,0,0,0,0,0,0"/>
                </v:shape>
                <v:shape id="Shape 4586" o:spid="_x0000_s1042" style="position:absolute;left:3725;top:3752;width:2820;height:2941;visibility:visible;mso-wrap-style:square;v-text-anchor:top" coordsize="282050,29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" path="m82672,r2989,2628l88657,5255r2615,2628l93894,9644r1866,1752l97258,12710r1124,438l98756,13586r19449,6579l117830,17966r-1124,-2190l115216,14024r-1499,-2190l161597,21041r-1873,875l157859,22792r-1873,876l153746,24544r-1873,1314l149625,26734r-1865,1314l145512,29371r13471,6569l160474,35065r3371,-1314l169082,31999r5986,-876l181420,31561r5986,2628l192269,40329r3371,9645l219201,58732r-374,-875l218078,54791r-1116,-4379l214714,45147r31046,21478l244269,67501r-1124,876l241647,69253r-1124,885l252869,75831r29181,49536l279802,126681r-1872,1314l276064,129309r-1873,1761l272318,132822r-1491,2190l269329,136763r-1498,2190l204240,161754r-7851,-2189l189280,159118r-6361,1323l176933,162630r-4862,3504l167583,170085r-3738,4818l160474,180167r-55732,28048l101371,204712r-3364,-2628l94269,199009r-3746,-2190l86785,195067r-4113,-1752l78559,192001r-4121,-875l70325,190688r-4113,l61725,191126r-4113,875l53491,193315r-3738,1752l45640,197257r-3746,3075l39279,202960r-2622,2627l34042,208653r-2622,3075l29180,215670r-2247,3941l25067,224000r-1873,4818l19831,239785r-2248,10521l15710,259950r-1865,9197l11972,277477r-2615,7017l5237,290197,,294138,,112219r1498,l2997,111781r2240,-438l7484,110467r2240,-438l11972,108706r2247,-876l16085,106516r3746,-3941l22820,97748r2247,-5694l26933,85476r1498,-7017l29930,71014r1865,-7455l34042,55667r2240,-7016l39279,42519r2615,-5265l44141,33751r4488,-6579l53117,21916r4120,-4388l61350,13586r4487,-3066l70700,7007,76311,3504,82672,xe" fillcolor="black" stroked="f" strokeweight="0">
                  <v:stroke opacity="0" miterlimit="10" joinstyle="miter"/>
                  <v:path o:connecttype="custom" o:connectlocs="856,26;913,79;957,114;984,131;1182,202;1167,158;1137,118;1597,219;1560,237;1518,259;1477,280;1590,359;1638,337;1750,311;1874,342;1956,500;2188,578;2169,504;2457,666;2431,684;2405,701;2820,1254;2779,1280;2741,1311;2708,1350;2678,1389;1964,1595;1829,1604;1720,1661;1638,1749;1047,2082;980,2021;905,1968;827,1933;744,1911;662,1907;576,1920;497,1950;419,2003;367,2056;314,2117;269,2196;232,2288;176,2503;138,2691;94,2845;0,2941;15,1122;52,1113;97,1100;142,1078;198,1026;251,920;284,784;318,636;363,486;419,372;486,272;572,175;658,105;763,35" o:connectangles="0,0,0,0,0,0,0,0,0,0,0,0,0,0,0,0,0,0,0,0,0,0,0,0,0,0,0,0,0,0,0,0,0,0,0,0,0,0,0,0,0,0,0,0,0,0,0,0,0,0,0,0,0,0,0,0,0,0,0,0,0"/>
                </v:shape>
                <v:shape id="Shape 4587" o:spid="_x0000_s1043" style="position:absolute;left:4294;top:2174;width:186;height:473;visibility:visible;mso-wrap-style:square;v-text-anchor:top" coordsize="18699,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" path="m11590,r4869,6131l15710,7892,14586,9644r-1123,2190l12714,14024r5985,l15710,25858r-6360,l8601,28057r-375,3503l9350,35064r2989,1761l12714,36825,9724,47346r-749,l8601,46908r-750,-448l7102,46022,2989,42519,749,37701,,32436,375,26296,2240,19726,4488,12710,7851,6131,11590,xe" fillcolor="black" stroked="f" strokeweight="0">
                  <v:stroke opacity="0" miterlimit="10" joinstyle="miter"/>
                  <v:path o:connecttype="custom" o:connectlocs="115,0;164,61;156,79;145,96;134,118;126,140;186,140;156,258;93,258;86,280;82,315;93,350;123,368;126,368;97,473;89,473;86,469;78,464;71,460;30,425;7,377;0,324;4,263;22,197;45,127;78,61;115,0" o:connectangles="0,0,0,0,0,0,0,0,0,0,0,0,0,0,0,0,0,0,0,0,0,0,0,0,0,0,0"/>
                </v:shape>
                <v:shape id="Shape 4588" o:spid="_x0000_s1044" style="position:absolute;left:4391;top:429;width:845;height:2218;visibility:visible;mso-wrap-style:square;v-text-anchor:top" coordsize="84537,22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" path="m84537,l82290,6141,76678,21926,68078,44718,58353,72337,48255,100823r-9725,27619l30671,152120r-5237,16214l25060,170085r374,2637l25434,175350r-374,4379l23936,185432r-1490,7017l20198,199894r-2989,7017l13837,213489r-4113,5256l5237,221382,,221820,2989,211300r3746,-1762l8975,205597r1499,-3942l10848,199894r-4862,438l8975,188498r6361,l15710,187184r749,-3066l16459,180167r-1123,-2627l13463,176664r-1866,l9350,177978r-2615,2627l1865,174474r375,-876l2989,173160r375,-876l3739,171846r1498,-1323l7102,168334r2248,-2628l10848,163516r3739,-7455l19449,146855r4862,-10520l29922,124063r5986,-13158l42269,97319,48255,83295,54615,69262,60593,55676,66205,42966,71075,31132,75562,21050r3739,-8769l82290,5703,83788,1323,84537,xe" fillcolor="black" stroked="f" strokeweight="0">
                  <v:stroke opacity="0" miterlimit="10" joinstyle="miter"/>
                  <v:path o:connecttype="custom" o:connectlocs="845,0;823,61;766,219;680,447;583,723;482,1008;385,1284;307,1521;254,1683;250,1701;254,1727;254,1753;250,1797;239,1854;224,1924;202,1999;172,2069;138,2135;97,2187;52,2214;0,2218;30,2113;67,2095;90,2056;105,2016;108,1999;60,2003;90,1885;153,1885;157,1872;165,1841;165,1802;153,1775;135,1766;116,1766;93,1780;67,1806;19,1745;22,1736;30,1731;34,1723;37,1718;52,1705;71,1683;93,1657;108,1635;146,1560;194,1468;243,1363;299,1241;359,1109;423,973;482,833;546,693;606,557;662,430;710,311;755,210;793,123;823,57;838,13;845,0" o:connectangles="0,0,0,0,0,0,0,0,0,0,0,0,0,0,0,0,0,0,0,0,0,0,0,0,0,0,0,0,0,0,0,0,0,0,0,0,0,0,0,0,0,0,0,0,0,0,0,0,0,0,0,0,0,0,0,0,0,0,0,0,0,0"/>
                </v:shape>
                <w10:anchorlock/>
              </v:group>
            </w:pict>
          </mc:Fallback>
        </mc:AlternateContent>
      </w:r>
    </w:p>
    <w:p w14:paraId="4103047D" w14:textId="77777777" w:rsidR="001607B4" w:rsidRDefault="001607B4" w:rsidP="006741AD">
      <w:pPr>
        <w:tabs>
          <w:tab w:val="center" w:pos="361"/>
          <w:tab w:val="center" w:pos="721"/>
          <w:tab w:val="center" w:pos="1440"/>
          <w:tab w:val="center" w:pos="2161"/>
          <w:tab w:val="center" w:pos="2881"/>
          <w:tab w:val="center" w:pos="3602"/>
          <w:tab w:val="center" w:pos="4322"/>
          <w:tab w:val="center" w:pos="5042"/>
          <w:tab w:val="center" w:pos="5762"/>
          <w:tab w:val="center" w:pos="6482"/>
          <w:tab w:val="center" w:pos="7203"/>
          <w:tab w:val="center" w:pos="8579"/>
          <w:tab w:val="center" w:pos="9363"/>
          <w:tab w:val="center" w:pos="10083"/>
        </w:tabs>
        <w:spacing w:after="0"/>
        <w:rPr>
          <w:rFonts w:ascii="Arial" w:hAnsi="Arial" w:cs="Arial"/>
          <w:b/>
          <w:sz w:val="24"/>
        </w:rPr>
      </w:pPr>
    </w:p>
    <w:p w14:paraId="2BD00CD9" w14:textId="77777777" w:rsidR="001607B4" w:rsidRDefault="001607B4" w:rsidP="006741AD">
      <w:pPr>
        <w:tabs>
          <w:tab w:val="center" w:pos="361"/>
          <w:tab w:val="center" w:pos="721"/>
          <w:tab w:val="center" w:pos="1440"/>
          <w:tab w:val="center" w:pos="2161"/>
          <w:tab w:val="center" w:pos="2881"/>
          <w:tab w:val="center" w:pos="3602"/>
          <w:tab w:val="center" w:pos="4322"/>
          <w:tab w:val="center" w:pos="5042"/>
          <w:tab w:val="center" w:pos="5762"/>
          <w:tab w:val="center" w:pos="6482"/>
          <w:tab w:val="center" w:pos="7203"/>
          <w:tab w:val="center" w:pos="8579"/>
          <w:tab w:val="center" w:pos="9363"/>
          <w:tab w:val="center" w:pos="10083"/>
        </w:tabs>
        <w:spacing w:after="0"/>
        <w:rPr>
          <w:rFonts w:ascii="Arial" w:hAnsi="Arial" w:cs="Arial"/>
          <w:b/>
          <w:sz w:val="24"/>
        </w:rPr>
      </w:pPr>
    </w:p>
    <w:p w14:paraId="6789A7B6" w14:textId="77777777" w:rsidR="001607B4" w:rsidRDefault="001607B4" w:rsidP="006741AD">
      <w:pPr>
        <w:tabs>
          <w:tab w:val="center" w:pos="361"/>
          <w:tab w:val="center" w:pos="721"/>
          <w:tab w:val="center" w:pos="1440"/>
          <w:tab w:val="center" w:pos="2161"/>
          <w:tab w:val="center" w:pos="2881"/>
          <w:tab w:val="center" w:pos="3602"/>
          <w:tab w:val="center" w:pos="4322"/>
          <w:tab w:val="center" w:pos="5042"/>
          <w:tab w:val="center" w:pos="5762"/>
          <w:tab w:val="center" w:pos="6482"/>
          <w:tab w:val="center" w:pos="7203"/>
          <w:tab w:val="center" w:pos="8579"/>
          <w:tab w:val="center" w:pos="9363"/>
          <w:tab w:val="center" w:pos="10083"/>
        </w:tabs>
        <w:spacing w:after="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1607B4" w14:paraId="061285DC" w14:textId="77777777">
        <w:trPr>
          <w:trHeight w:val="328"/>
        </w:trPr>
        <w:tc>
          <w:tcPr>
            <w:tcW w:w="1913" w:type="dxa"/>
            <w:tcBorders>
              <w:top w:val="single" w:sz="2" w:space="0" w:color="000000"/>
              <w:left w:val="single" w:sz="2" w:space="0" w:color="000000"/>
              <w:bottom w:val="single" w:sz="2" w:space="0" w:color="000000"/>
              <w:right w:val="nil"/>
            </w:tcBorders>
          </w:tcPr>
          <w:p w14:paraId="26F3EAE1" w14:textId="77777777" w:rsidR="001607B4" w:rsidRDefault="001607B4" w:rsidP="00C67B3F">
            <w:pPr>
              <w:spacing w:after="0" w:line="240" w:lineRule="auto"/>
              <w:ind w:left="112"/>
            </w:pPr>
            <w:r w:rsidRPr="00C67B3F">
              <w:rPr>
                <w:rFonts w:ascii="Arial" w:hAnsi="Arial" w:cs="Arial"/>
                <w:b/>
                <w:sz w:val="24"/>
              </w:rPr>
              <w:t xml:space="preserve">CLASS     300 </w:t>
            </w:r>
          </w:p>
        </w:tc>
        <w:tc>
          <w:tcPr>
            <w:tcW w:w="720" w:type="dxa"/>
            <w:tcBorders>
              <w:top w:val="single" w:sz="2" w:space="0" w:color="000000"/>
              <w:left w:val="nil"/>
              <w:bottom w:val="single" w:sz="2" w:space="0" w:color="000000"/>
              <w:right w:val="nil"/>
            </w:tcBorders>
          </w:tcPr>
          <w:p w14:paraId="76867394"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1F0CFDA9"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506C10D7" w14:textId="77777777" w:rsidR="001607B4" w:rsidRDefault="001607B4" w:rsidP="00C67B3F">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5CCED6C7" w14:textId="77777777" w:rsidR="001607B4" w:rsidRDefault="001607B4" w:rsidP="00C67B3F">
            <w:pPr>
              <w:spacing w:after="0" w:line="240" w:lineRule="auto"/>
            </w:pPr>
            <w:r w:rsidRPr="00C67B3F">
              <w:rPr>
                <w:rFonts w:ascii="Arial" w:hAnsi="Arial" w:cs="Arial"/>
                <w:b/>
                <w:sz w:val="24"/>
              </w:rPr>
              <w:t xml:space="preserve">FASHION COMPETITION </w:t>
            </w:r>
          </w:p>
        </w:tc>
      </w:tr>
    </w:tbl>
    <w:p w14:paraId="0FA5FC2D" w14:textId="77777777" w:rsidR="001607B4" w:rsidRDefault="001607B4">
      <w:pPr>
        <w:spacing w:after="10" w:line="249" w:lineRule="auto"/>
        <w:ind w:left="731" w:hanging="10"/>
      </w:pPr>
      <w:r>
        <w:rPr>
          <w:rFonts w:ascii="Arial" w:hAnsi="Arial" w:cs="Arial"/>
          <w:b/>
          <w:sz w:val="24"/>
        </w:rPr>
        <w:t xml:space="preserve">Lot: </w:t>
      </w:r>
    </w:p>
    <w:tbl>
      <w:tblPr>
        <w:tblW w:w="6697" w:type="dxa"/>
        <w:tblCellMar>
          <w:left w:w="0" w:type="dxa"/>
          <w:right w:w="0" w:type="dxa"/>
        </w:tblCellMar>
        <w:tblLook w:val="00A0" w:firstRow="1" w:lastRow="0" w:firstColumn="1" w:lastColumn="0" w:noHBand="0" w:noVBand="0"/>
      </w:tblPr>
      <w:tblGrid>
        <w:gridCol w:w="4322"/>
        <w:gridCol w:w="2375"/>
      </w:tblGrid>
      <w:tr w:rsidR="001607B4" w14:paraId="17C7E923" w14:textId="77777777">
        <w:trPr>
          <w:trHeight w:val="274"/>
        </w:trPr>
        <w:tc>
          <w:tcPr>
            <w:tcW w:w="4322" w:type="dxa"/>
            <w:tcBorders>
              <w:top w:val="nil"/>
              <w:left w:val="nil"/>
              <w:bottom w:val="nil"/>
              <w:right w:val="nil"/>
            </w:tcBorders>
          </w:tcPr>
          <w:p w14:paraId="6DC8071D" w14:textId="77777777" w:rsidR="001607B4" w:rsidRDefault="001607B4" w:rsidP="00A824A6">
            <w:pPr>
              <w:tabs>
                <w:tab w:val="center" w:pos="2161"/>
                <w:tab w:val="center" w:pos="2881"/>
                <w:tab w:val="center" w:pos="3601"/>
              </w:tabs>
              <w:spacing w:after="0" w:line="240" w:lineRule="auto"/>
            </w:pPr>
            <w:r w:rsidRPr="00C67B3F">
              <w:rPr>
                <w:rFonts w:ascii="Arial" w:hAnsi="Arial" w:cs="Arial"/>
                <w:sz w:val="24"/>
              </w:rPr>
              <w:t xml:space="preserve">1.  Accessory </w:t>
            </w:r>
            <w:r w:rsidRPr="00C67B3F">
              <w:rPr>
                <w:rFonts w:ascii="Arial" w:hAnsi="Arial" w:cs="Arial"/>
                <w:sz w:val="24"/>
              </w:rPr>
              <w:tab/>
              <w:t xml:space="preserve"> </w:t>
            </w:r>
            <w:r w:rsidRPr="00C67B3F">
              <w:rPr>
                <w:rFonts w:ascii="Arial" w:hAnsi="Arial" w:cs="Arial"/>
                <w:sz w:val="24"/>
              </w:rPr>
              <w:tab/>
              <w:t xml:space="preserve"> </w:t>
            </w:r>
            <w:r w:rsidRPr="00C67B3F">
              <w:rPr>
                <w:rFonts w:ascii="Arial" w:hAnsi="Arial" w:cs="Arial"/>
                <w:sz w:val="24"/>
              </w:rPr>
              <w:tab/>
              <w:t xml:space="preserve"> </w:t>
            </w:r>
          </w:p>
        </w:tc>
        <w:tc>
          <w:tcPr>
            <w:tcW w:w="2375" w:type="dxa"/>
            <w:tcBorders>
              <w:top w:val="nil"/>
              <w:left w:val="nil"/>
              <w:bottom w:val="nil"/>
              <w:right w:val="nil"/>
            </w:tcBorders>
          </w:tcPr>
          <w:p w14:paraId="2DC5C94A" w14:textId="77777777" w:rsidR="001607B4" w:rsidRDefault="001607B4" w:rsidP="00A824A6">
            <w:pPr>
              <w:spacing w:after="0" w:line="240" w:lineRule="auto"/>
            </w:pPr>
            <w:r w:rsidRPr="00C67B3F">
              <w:rPr>
                <w:rFonts w:ascii="Arial" w:hAnsi="Arial" w:cs="Arial"/>
                <w:sz w:val="24"/>
              </w:rPr>
              <w:t>10.  Suit (</w:t>
            </w:r>
            <w:r w:rsidRPr="00C67B3F">
              <w:rPr>
                <w:rFonts w:ascii="Arial" w:hAnsi="Arial" w:cs="Arial"/>
                <w:i/>
                <w:sz w:val="24"/>
              </w:rPr>
              <w:t>any type)</w:t>
            </w:r>
            <w:r w:rsidRPr="00C67B3F">
              <w:rPr>
                <w:rFonts w:ascii="Arial" w:hAnsi="Arial" w:cs="Arial"/>
                <w:sz w:val="24"/>
              </w:rPr>
              <w:t xml:space="preserve"> </w:t>
            </w:r>
          </w:p>
        </w:tc>
      </w:tr>
      <w:tr w:rsidR="001607B4" w14:paraId="0E73EE3A" w14:textId="77777777">
        <w:trPr>
          <w:trHeight w:val="276"/>
        </w:trPr>
        <w:tc>
          <w:tcPr>
            <w:tcW w:w="4322" w:type="dxa"/>
            <w:tcBorders>
              <w:top w:val="nil"/>
              <w:left w:val="nil"/>
              <w:bottom w:val="nil"/>
              <w:right w:val="nil"/>
            </w:tcBorders>
          </w:tcPr>
          <w:p w14:paraId="6B47A19A" w14:textId="77777777" w:rsidR="001607B4" w:rsidRDefault="001607B4" w:rsidP="00A824A6">
            <w:pPr>
              <w:tabs>
                <w:tab w:val="center" w:pos="2881"/>
                <w:tab w:val="center" w:pos="3601"/>
              </w:tabs>
              <w:spacing w:after="0" w:line="240" w:lineRule="auto"/>
            </w:pPr>
            <w:r w:rsidRPr="00C67B3F">
              <w:rPr>
                <w:rFonts w:ascii="Arial" w:hAnsi="Arial" w:cs="Arial"/>
                <w:sz w:val="24"/>
              </w:rPr>
              <w:t xml:space="preserve">2.  Christening </w:t>
            </w:r>
            <w:proofErr w:type="gramStart"/>
            <w:r w:rsidRPr="00C67B3F">
              <w:rPr>
                <w:rFonts w:ascii="Arial" w:hAnsi="Arial" w:cs="Arial"/>
                <w:sz w:val="24"/>
              </w:rPr>
              <w:t xml:space="preserve">Set  </w:t>
            </w:r>
            <w:r w:rsidRPr="00C67B3F">
              <w:rPr>
                <w:rFonts w:ascii="Arial" w:hAnsi="Arial" w:cs="Arial"/>
                <w:sz w:val="24"/>
              </w:rPr>
              <w:tab/>
            </w:r>
            <w:proofErr w:type="gramEnd"/>
            <w:r w:rsidRPr="00C67B3F">
              <w:rPr>
                <w:rFonts w:ascii="Arial" w:hAnsi="Arial" w:cs="Arial"/>
                <w:sz w:val="24"/>
              </w:rPr>
              <w:t xml:space="preserve"> </w:t>
            </w:r>
            <w:r w:rsidRPr="00C67B3F">
              <w:rPr>
                <w:rFonts w:ascii="Arial" w:hAnsi="Arial" w:cs="Arial"/>
                <w:sz w:val="24"/>
              </w:rPr>
              <w:tab/>
              <w:t xml:space="preserve"> </w:t>
            </w:r>
          </w:p>
        </w:tc>
        <w:tc>
          <w:tcPr>
            <w:tcW w:w="2375" w:type="dxa"/>
            <w:tcBorders>
              <w:top w:val="nil"/>
              <w:left w:val="nil"/>
              <w:bottom w:val="nil"/>
              <w:right w:val="nil"/>
            </w:tcBorders>
          </w:tcPr>
          <w:p w14:paraId="360F927F" w14:textId="77777777" w:rsidR="001607B4" w:rsidRDefault="001607B4" w:rsidP="00A824A6">
            <w:pPr>
              <w:spacing w:after="0" w:line="240" w:lineRule="auto"/>
            </w:pPr>
            <w:r w:rsidRPr="00C67B3F">
              <w:rPr>
                <w:rFonts w:ascii="Arial" w:hAnsi="Arial" w:cs="Arial"/>
                <w:sz w:val="24"/>
              </w:rPr>
              <w:t>11.  Wedding Apparel</w:t>
            </w:r>
            <w:r w:rsidRPr="00C67B3F">
              <w:rPr>
                <w:rFonts w:ascii="Arial" w:hAnsi="Arial" w:cs="Arial"/>
                <w:i/>
                <w:sz w:val="24"/>
              </w:rPr>
              <w:t xml:space="preserve"> </w:t>
            </w:r>
          </w:p>
        </w:tc>
      </w:tr>
      <w:tr w:rsidR="001607B4" w14:paraId="48CB8D91" w14:textId="77777777">
        <w:trPr>
          <w:trHeight w:val="274"/>
        </w:trPr>
        <w:tc>
          <w:tcPr>
            <w:tcW w:w="4322" w:type="dxa"/>
            <w:tcBorders>
              <w:top w:val="nil"/>
              <w:left w:val="nil"/>
              <w:bottom w:val="nil"/>
              <w:right w:val="nil"/>
            </w:tcBorders>
          </w:tcPr>
          <w:p w14:paraId="1086E39E" w14:textId="77777777" w:rsidR="001607B4" w:rsidRDefault="001607B4" w:rsidP="00A824A6">
            <w:pPr>
              <w:spacing w:after="0" w:line="240" w:lineRule="auto"/>
            </w:pPr>
            <w:r w:rsidRPr="00C67B3F">
              <w:rPr>
                <w:rFonts w:ascii="Arial" w:hAnsi="Arial" w:cs="Arial"/>
                <w:sz w:val="24"/>
              </w:rPr>
              <w:t>3.  Coat (</w:t>
            </w:r>
            <w:r w:rsidRPr="00C67B3F">
              <w:rPr>
                <w:rFonts w:ascii="Arial" w:hAnsi="Arial" w:cs="Arial"/>
                <w:i/>
                <w:sz w:val="24"/>
              </w:rPr>
              <w:t xml:space="preserve">any </w:t>
            </w:r>
            <w:proofErr w:type="gramStart"/>
            <w:r w:rsidRPr="00C67B3F">
              <w:rPr>
                <w:rFonts w:ascii="Arial" w:hAnsi="Arial" w:cs="Arial"/>
                <w:i/>
                <w:sz w:val="24"/>
              </w:rPr>
              <w:t xml:space="preserve">type)   </w:t>
            </w:r>
            <w:proofErr w:type="gramEnd"/>
            <w:r w:rsidRPr="00C67B3F">
              <w:rPr>
                <w:rFonts w:ascii="Arial" w:hAnsi="Arial" w:cs="Arial"/>
                <w:i/>
                <w:sz w:val="24"/>
              </w:rPr>
              <w:t xml:space="preserve">       </w:t>
            </w:r>
            <w:r w:rsidRPr="00C67B3F">
              <w:rPr>
                <w:rFonts w:ascii="Arial" w:hAnsi="Arial" w:cs="Arial"/>
                <w:sz w:val="24"/>
              </w:rPr>
              <w:t xml:space="preserve">             </w:t>
            </w:r>
          </w:p>
        </w:tc>
        <w:tc>
          <w:tcPr>
            <w:tcW w:w="2375" w:type="dxa"/>
            <w:tcBorders>
              <w:top w:val="nil"/>
              <w:left w:val="nil"/>
              <w:bottom w:val="nil"/>
              <w:right w:val="nil"/>
            </w:tcBorders>
          </w:tcPr>
          <w:p w14:paraId="21D6CEE3" w14:textId="77777777" w:rsidR="001607B4" w:rsidRDefault="001607B4" w:rsidP="00A824A6">
            <w:pPr>
              <w:spacing w:after="0" w:line="240" w:lineRule="auto"/>
            </w:pPr>
            <w:r w:rsidRPr="00C67B3F">
              <w:rPr>
                <w:rFonts w:ascii="Arial" w:hAnsi="Arial" w:cs="Arial"/>
                <w:sz w:val="24"/>
              </w:rPr>
              <w:t>12.  Lingerie</w:t>
            </w:r>
            <w:r w:rsidRPr="00C67B3F">
              <w:rPr>
                <w:rFonts w:ascii="Arial" w:hAnsi="Arial" w:cs="Arial"/>
                <w:i/>
                <w:sz w:val="24"/>
              </w:rPr>
              <w:t xml:space="preserve"> </w:t>
            </w:r>
          </w:p>
        </w:tc>
      </w:tr>
      <w:tr w:rsidR="001607B4" w14:paraId="0230B84C" w14:textId="77777777">
        <w:trPr>
          <w:trHeight w:val="272"/>
        </w:trPr>
        <w:tc>
          <w:tcPr>
            <w:tcW w:w="4322" w:type="dxa"/>
            <w:tcBorders>
              <w:top w:val="nil"/>
              <w:left w:val="nil"/>
              <w:bottom w:val="nil"/>
              <w:right w:val="nil"/>
            </w:tcBorders>
          </w:tcPr>
          <w:p w14:paraId="4402C8DF" w14:textId="77777777" w:rsidR="001607B4" w:rsidRDefault="001607B4" w:rsidP="00A824A6">
            <w:pPr>
              <w:spacing w:after="0" w:line="240" w:lineRule="auto"/>
            </w:pPr>
            <w:r w:rsidRPr="00C67B3F">
              <w:rPr>
                <w:rFonts w:ascii="Arial" w:hAnsi="Arial" w:cs="Arial"/>
                <w:sz w:val="24"/>
              </w:rPr>
              <w:t>4.  Dress (</w:t>
            </w:r>
            <w:r w:rsidRPr="00C67B3F">
              <w:rPr>
                <w:rFonts w:ascii="Arial" w:hAnsi="Arial" w:cs="Arial"/>
                <w:i/>
                <w:sz w:val="24"/>
              </w:rPr>
              <w:t xml:space="preserve">any </w:t>
            </w:r>
            <w:proofErr w:type="gramStart"/>
            <w:r w:rsidRPr="00C67B3F">
              <w:rPr>
                <w:rFonts w:ascii="Arial" w:hAnsi="Arial" w:cs="Arial"/>
                <w:i/>
                <w:sz w:val="24"/>
              </w:rPr>
              <w:t xml:space="preserve">type)   </w:t>
            </w:r>
            <w:proofErr w:type="gramEnd"/>
            <w:r w:rsidRPr="00C67B3F">
              <w:rPr>
                <w:rFonts w:ascii="Arial" w:hAnsi="Arial" w:cs="Arial"/>
                <w:i/>
                <w:sz w:val="24"/>
              </w:rPr>
              <w:t xml:space="preserve">                    </w:t>
            </w:r>
          </w:p>
        </w:tc>
        <w:tc>
          <w:tcPr>
            <w:tcW w:w="2375" w:type="dxa"/>
            <w:tcBorders>
              <w:top w:val="nil"/>
              <w:left w:val="nil"/>
              <w:bottom w:val="nil"/>
              <w:right w:val="nil"/>
            </w:tcBorders>
          </w:tcPr>
          <w:p w14:paraId="39E0DAA5" w14:textId="77777777" w:rsidR="001607B4" w:rsidRDefault="001607B4" w:rsidP="00A824A6">
            <w:pPr>
              <w:spacing w:after="0" w:line="240" w:lineRule="auto"/>
            </w:pPr>
            <w:r w:rsidRPr="00C67B3F">
              <w:rPr>
                <w:rFonts w:ascii="Arial" w:hAnsi="Arial" w:cs="Arial"/>
                <w:sz w:val="24"/>
              </w:rPr>
              <w:t xml:space="preserve">13.  Vest </w:t>
            </w:r>
          </w:p>
        </w:tc>
      </w:tr>
    </w:tbl>
    <w:p w14:paraId="221AF29C" w14:textId="77777777" w:rsidR="001607B4" w:rsidRDefault="00A824A6" w:rsidP="00A824A6">
      <w:pPr>
        <w:spacing w:after="5" w:line="251" w:lineRule="auto"/>
      </w:pPr>
      <w:r>
        <w:rPr>
          <w:rFonts w:ascii="Arial" w:hAnsi="Arial" w:cs="Arial"/>
          <w:sz w:val="24"/>
        </w:rPr>
        <w:t>5.</w:t>
      </w:r>
      <w:r w:rsidR="001607B4">
        <w:rPr>
          <w:rFonts w:ascii="Arial" w:hAnsi="Arial" w:cs="Arial"/>
          <w:sz w:val="24"/>
        </w:rPr>
        <w:t>Jacket (</w:t>
      </w:r>
      <w:r w:rsidR="001607B4">
        <w:rPr>
          <w:rFonts w:ascii="Arial" w:hAnsi="Arial" w:cs="Arial"/>
          <w:i/>
          <w:sz w:val="24"/>
        </w:rPr>
        <w:t>any type)</w:t>
      </w:r>
      <w:r w:rsidR="001607B4">
        <w:rPr>
          <w:rFonts w:ascii="Arial" w:hAnsi="Arial" w:cs="Arial"/>
          <w:sz w:val="24"/>
        </w:rPr>
        <w:t xml:space="preserve"> </w:t>
      </w:r>
      <w:r w:rsidR="001607B4">
        <w:rPr>
          <w:rFonts w:ascii="Arial" w:hAnsi="Arial" w:cs="Arial"/>
          <w:sz w:val="24"/>
        </w:rPr>
        <w:tab/>
        <w:t xml:space="preserve">                     </w:t>
      </w:r>
      <w:r>
        <w:rPr>
          <w:rFonts w:ascii="Arial" w:hAnsi="Arial" w:cs="Arial"/>
          <w:sz w:val="24"/>
        </w:rPr>
        <w:t xml:space="preserve">           </w:t>
      </w:r>
      <w:r w:rsidR="001607B4">
        <w:rPr>
          <w:rFonts w:ascii="Arial" w:hAnsi="Arial" w:cs="Arial"/>
          <w:sz w:val="24"/>
        </w:rPr>
        <w:t>14.  Purses</w:t>
      </w:r>
    </w:p>
    <w:p w14:paraId="7EDA0A96" w14:textId="77777777" w:rsidR="001607B4" w:rsidRDefault="00A824A6" w:rsidP="00A824A6">
      <w:pPr>
        <w:spacing w:after="5" w:line="251" w:lineRule="auto"/>
      </w:pPr>
      <w:r>
        <w:rPr>
          <w:rFonts w:ascii="Arial" w:hAnsi="Arial" w:cs="Arial"/>
          <w:sz w:val="24"/>
        </w:rPr>
        <w:t>6.</w:t>
      </w:r>
      <w:r w:rsidR="001607B4">
        <w:rPr>
          <w:rFonts w:ascii="Arial" w:hAnsi="Arial" w:cs="Arial"/>
          <w:sz w:val="24"/>
        </w:rPr>
        <w:t>Shirt (</w:t>
      </w:r>
      <w:r w:rsidR="001607B4">
        <w:rPr>
          <w:rFonts w:ascii="Arial" w:hAnsi="Arial" w:cs="Arial"/>
          <w:i/>
          <w:sz w:val="24"/>
        </w:rPr>
        <w:t xml:space="preserve">any </w:t>
      </w:r>
      <w:proofErr w:type="gramStart"/>
      <w:r w:rsidR="001607B4">
        <w:rPr>
          <w:rFonts w:ascii="Arial" w:hAnsi="Arial" w:cs="Arial"/>
          <w:i/>
          <w:sz w:val="24"/>
        </w:rPr>
        <w:t xml:space="preserve">type) </w:t>
      </w:r>
      <w:r>
        <w:rPr>
          <w:rFonts w:ascii="Arial" w:hAnsi="Arial" w:cs="Arial"/>
          <w:sz w:val="24"/>
        </w:rPr>
        <w:t xml:space="preserve">  </w:t>
      </w:r>
      <w:proofErr w:type="gramEnd"/>
      <w:r>
        <w:rPr>
          <w:rFonts w:ascii="Arial" w:hAnsi="Arial" w:cs="Arial"/>
          <w:sz w:val="24"/>
        </w:rPr>
        <w:tab/>
        <w:t xml:space="preserve">           </w:t>
      </w:r>
      <w:r>
        <w:rPr>
          <w:rFonts w:ascii="Arial" w:hAnsi="Arial" w:cs="Arial"/>
          <w:sz w:val="24"/>
        </w:rPr>
        <w:tab/>
        <w:t xml:space="preserve">          </w:t>
      </w:r>
      <w:r w:rsidR="001607B4">
        <w:rPr>
          <w:rFonts w:ascii="Arial" w:hAnsi="Arial" w:cs="Arial"/>
          <w:sz w:val="24"/>
        </w:rPr>
        <w:t xml:space="preserve">15.  Tote Bags </w:t>
      </w:r>
    </w:p>
    <w:p w14:paraId="0DD50B04" w14:textId="77777777" w:rsidR="001607B4" w:rsidRDefault="00A824A6" w:rsidP="00A824A6">
      <w:pPr>
        <w:spacing w:after="5" w:line="251" w:lineRule="auto"/>
      </w:pPr>
      <w:r>
        <w:rPr>
          <w:rFonts w:ascii="Arial" w:hAnsi="Arial" w:cs="Arial"/>
          <w:sz w:val="24"/>
        </w:rPr>
        <w:t>7.</w:t>
      </w:r>
      <w:r w:rsidR="001607B4">
        <w:rPr>
          <w:rFonts w:ascii="Arial" w:hAnsi="Arial" w:cs="Arial"/>
          <w:sz w:val="24"/>
        </w:rPr>
        <w:t xml:space="preserve">Short Set </w:t>
      </w:r>
      <w:r w:rsidR="001607B4">
        <w:rPr>
          <w:rFonts w:ascii="Arial" w:hAnsi="Arial" w:cs="Arial"/>
          <w:i/>
          <w:sz w:val="24"/>
        </w:rPr>
        <w:t xml:space="preserve">(mix &amp; </w:t>
      </w:r>
      <w:proofErr w:type="gramStart"/>
      <w:r w:rsidR="001607B4">
        <w:rPr>
          <w:rFonts w:ascii="Arial" w:hAnsi="Arial" w:cs="Arial"/>
          <w:i/>
          <w:sz w:val="24"/>
        </w:rPr>
        <w:t xml:space="preserve">match) </w:t>
      </w:r>
      <w:r w:rsidR="001607B4">
        <w:rPr>
          <w:rFonts w:ascii="Arial" w:hAnsi="Arial" w:cs="Arial"/>
          <w:sz w:val="24"/>
        </w:rPr>
        <w:t xml:space="preserve"> </w:t>
      </w:r>
      <w:r w:rsidR="001607B4">
        <w:rPr>
          <w:rFonts w:ascii="Arial" w:hAnsi="Arial" w:cs="Arial"/>
          <w:sz w:val="24"/>
        </w:rPr>
        <w:tab/>
      </w:r>
      <w:proofErr w:type="gramEnd"/>
      <w:r w:rsidR="001607B4">
        <w:rPr>
          <w:rFonts w:ascii="Arial" w:hAnsi="Arial" w:cs="Arial"/>
          <w:sz w:val="24"/>
        </w:rPr>
        <w:t xml:space="preserve">          16.  Repurposed materials </w:t>
      </w:r>
      <w:r>
        <w:rPr>
          <w:rFonts w:ascii="Arial" w:hAnsi="Arial" w:cs="Arial"/>
          <w:sz w:val="24"/>
        </w:rPr>
        <w:t>(3 pcs)</w:t>
      </w:r>
      <w:r w:rsidR="001607B4">
        <w:rPr>
          <w:rFonts w:ascii="Arial" w:hAnsi="Arial" w:cs="Arial"/>
          <w:sz w:val="24"/>
        </w:rPr>
        <w:t xml:space="preserve"> </w:t>
      </w:r>
    </w:p>
    <w:p w14:paraId="411448EF" w14:textId="77777777" w:rsidR="00A824A6" w:rsidRDefault="00A824A6" w:rsidP="00A824A6">
      <w:pPr>
        <w:tabs>
          <w:tab w:val="center" w:pos="2425"/>
          <w:tab w:val="center" w:pos="3602"/>
          <w:tab w:val="center" w:pos="5517"/>
        </w:tabs>
        <w:spacing w:after="5" w:line="251" w:lineRule="auto"/>
      </w:pPr>
      <w:r>
        <w:rPr>
          <w:rFonts w:ascii="Arial" w:hAnsi="Arial" w:cs="Arial"/>
          <w:sz w:val="24"/>
        </w:rPr>
        <w:t xml:space="preserve">8.Skirt and Blouse or Vest </w:t>
      </w:r>
      <w:r>
        <w:rPr>
          <w:rFonts w:ascii="Arial" w:hAnsi="Arial" w:cs="Arial"/>
          <w:sz w:val="24"/>
        </w:rPr>
        <w:tab/>
        <w:t xml:space="preserve">                      17.  Skirt </w:t>
      </w:r>
    </w:p>
    <w:p w14:paraId="423EC04E" w14:textId="77777777" w:rsidR="001607B4" w:rsidRPr="00A824A6" w:rsidRDefault="00A824A6" w:rsidP="00A824A6">
      <w:pPr>
        <w:spacing w:after="5" w:line="251" w:lineRule="auto"/>
        <w:rPr>
          <w:rFonts w:ascii="Arial" w:hAnsi="Arial" w:cs="Arial"/>
          <w:sz w:val="24"/>
        </w:rPr>
      </w:pPr>
      <w:r>
        <w:rPr>
          <w:rFonts w:ascii="Arial" w:hAnsi="Arial" w:cs="Arial"/>
          <w:sz w:val="24"/>
        </w:rPr>
        <w:t>9.Slacks (</w:t>
      </w:r>
      <w:r>
        <w:rPr>
          <w:rFonts w:ascii="Arial" w:hAnsi="Arial" w:cs="Arial"/>
          <w:i/>
          <w:sz w:val="24"/>
        </w:rPr>
        <w:t xml:space="preserve">any </w:t>
      </w:r>
      <w:proofErr w:type="gramStart"/>
      <w:r>
        <w:rPr>
          <w:rFonts w:ascii="Arial" w:hAnsi="Arial" w:cs="Arial"/>
          <w:i/>
          <w:sz w:val="24"/>
        </w:rPr>
        <w:t>type)</w:t>
      </w:r>
      <w:r>
        <w:rPr>
          <w:rFonts w:ascii="Arial" w:hAnsi="Arial" w:cs="Arial"/>
          <w:sz w:val="24"/>
        </w:rPr>
        <w:t xml:space="preserve">   </w:t>
      </w:r>
      <w:proofErr w:type="gramEnd"/>
      <w:r>
        <w:rPr>
          <w:rFonts w:ascii="Arial" w:hAnsi="Arial" w:cs="Arial"/>
          <w:sz w:val="24"/>
        </w:rPr>
        <w:t xml:space="preserve">                               </w:t>
      </w:r>
      <w:r w:rsidR="001607B4">
        <w:rPr>
          <w:rFonts w:ascii="Arial" w:hAnsi="Arial" w:cs="Arial"/>
          <w:sz w:val="24"/>
        </w:rPr>
        <w:t xml:space="preserve">18.  Theme-based item </w:t>
      </w:r>
    </w:p>
    <w:p w14:paraId="7C64551C" w14:textId="77777777" w:rsidR="001607B4" w:rsidRDefault="001607B4" w:rsidP="00A824A6">
      <w:pPr>
        <w:spacing w:after="5" w:line="251" w:lineRule="auto"/>
        <w:rPr>
          <w:rFonts w:ascii="Arial" w:hAnsi="Arial" w:cs="Arial"/>
          <w:sz w:val="24"/>
        </w:rPr>
      </w:pPr>
      <w:r>
        <w:rPr>
          <w:rFonts w:ascii="Arial" w:hAnsi="Arial" w:cs="Arial"/>
          <w:sz w:val="24"/>
        </w:rPr>
        <w:tab/>
        <w:t xml:space="preserve"> </w:t>
      </w:r>
      <w:r>
        <w:rPr>
          <w:rFonts w:ascii="Arial" w:hAnsi="Arial" w:cs="Arial"/>
          <w:sz w:val="24"/>
        </w:rPr>
        <w:tab/>
        <w:t xml:space="preserve"> </w:t>
      </w:r>
      <w:r>
        <w:rPr>
          <w:rFonts w:ascii="Arial" w:hAnsi="Arial" w:cs="Arial"/>
          <w:sz w:val="24"/>
        </w:rPr>
        <w:tab/>
      </w:r>
      <w:r w:rsidR="00A824A6">
        <w:rPr>
          <w:rFonts w:ascii="Arial" w:hAnsi="Arial" w:cs="Arial"/>
          <w:sz w:val="24"/>
        </w:rPr>
        <w:t xml:space="preserve">                                </w:t>
      </w:r>
      <w:r>
        <w:rPr>
          <w:rFonts w:ascii="Arial" w:hAnsi="Arial" w:cs="Arial"/>
          <w:sz w:val="24"/>
        </w:rPr>
        <w:t xml:space="preserve">19.  Any Other Article of Merit </w:t>
      </w:r>
    </w:p>
    <w:p w14:paraId="30221F24" w14:textId="77777777" w:rsidR="00A824A6" w:rsidRDefault="00A824A6" w:rsidP="00A824A6">
      <w:pPr>
        <w:spacing w:after="5" w:line="251" w:lineRule="auto"/>
      </w:pPr>
    </w:p>
    <w:p w14:paraId="2811673F" w14:textId="77777777" w:rsidR="001607B4" w:rsidRDefault="001607B4" w:rsidP="00A824A6">
      <w:pPr>
        <w:spacing w:after="0"/>
        <w:ind w:left="361"/>
      </w:pPr>
      <w:r>
        <w:rPr>
          <w:rFonts w:ascii="Arial" w:hAnsi="Arial" w:cs="Arial"/>
          <w:b/>
          <w:sz w:val="24"/>
        </w:rPr>
        <w:t xml:space="preserve"> </w:t>
      </w:r>
    </w:p>
    <w:p w14:paraId="3EB29415" w14:textId="77777777" w:rsidR="001607B4" w:rsidRPr="00502300" w:rsidRDefault="001607B4" w:rsidP="00A824A6">
      <w:pPr>
        <w:spacing w:after="5" w:line="251" w:lineRule="auto"/>
        <w:ind w:left="371" w:hanging="10"/>
        <w:rPr>
          <w:color w:val="FF0000"/>
        </w:rPr>
      </w:pPr>
      <w:r w:rsidRPr="00502300">
        <w:rPr>
          <w:rFonts w:ascii="Arial" w:hAnsi="Arial" w:cs="Arial"/>
          <w:b/>
          <w:color w:val="FF0000"/>
          <w:sz w:val="24"/>
        </w:rPr>
        <w:t>NOTE:</w:t>
      </w:r>
      <w:r w:rsidRPr="00502300">
        <w:rPr>
          <w:rFonts w:ascii="Arial" w:hAnsi="Arial" w:cs="Arial"/>
          <w:color w:val="FF0000"/>
          <w:sz w:val="24"/>
        </w:rPr>
        <w:t xml:space="preserve">  A coordinated outfit shall not exceed three pieces. </w:t>
      </w:r>
    </w:p>
    <w:p w14:paraId="63E7CC4F" w14:textId="77777777" w:rsidR="001607B4" w:rsidRDefault="001607B4" w:rsidP="00A824A6">
      <w:pPr>
        <w:spacing w:after="0"/>
        <w:ind w:left="361"/>
      </w:pPr>
      <w:r>
        <w:rPr>
          <w:rFonts w:ascii="Arial" w:hAnsi="Arial" w:cs="Arial"/>
          <w:sz w:val="24"/>
        </w:rPr>
        <w:t xml:space="preserve"> </w:t>
      </w:r>
    </w:p>
    <w:p w14:paraId="1B7EC4DF" w14:textId="0BB77299" w:rsidR="001607B4" w:rsidRDefault="001607B4" w:rsidP="002316C3">
      <w:pPr>
        <w:spacing w:after="0"/>
        <w:ind w:left="361"/>
        <w:rPr>
          <w:rFonts w:ascii="Arial" w:hAnsi="Arial" w:cs="Arial"/>
          <w:sz w:val="24"/>
        </w:rPr>
      </w:pPr>
      <w:r>
        <w:rPr>
          <w:rFonts w:ascii="Arial" w:hAnsi="Arial" w:cs="Arial"/>
          <w:sz w:val="24"/>
        </w:rPr>
        <w:t xml:space="preserve"> </w:t>
      </w:r>
      <w:r>
        <w:rPr>
          <w:rFonts w:ascii="Arial" w:hAnsi="Arial" w:cs="Arial"/>
          <w:sz w:val="24"/>
        </w:rPr>
        <w:tab/>
        <w:t xml:space="preserve">  </w:t>
      </w:r>
    </w:p>
    <w:p w14:paraId="69537135" w14:textId="77777777" w:rsidR="001607B4" w:rsidRDefault="001607B4">
      <w:pPr>
        <w:spacing w:after="0"/>
        <w:ind w:left="361"/>
      </w:pPr>
    </w:p>
    <w:p w14:paraId="412AE20F" w14:textId="77777777" w:rsidR="001607B4" w:rsidRDefault="001607B4">
      <w:pPr>
        <w:pStyle w:val="Heading1"/>
        <w:ind w:left="10" w:right="6"/>
        <w:rPr>
          <w:color w:val="auto"/>
        </w:rPr>
      </w:pPr>
      <w:r w:rsidRPr="009934DE">
        <w:rPr>
          <w:rFonts w:ascii="Century Gothic" w:hAnsi="Century Gothic" w:cs="Century Gothic"/>
          <w:color w:val="C45911"/>
          <w:sz w:val="48"/>
          <w:szCs w:val="48"/>
        </w:rPr>
        <w:t>G</w:t>
      </w:r>
      <w:r>
        <w:rPr>
          <w:rFonts w:ascii="Century Gothic" w:hAnsi="Century Gothic" w:cs="Century Gothic"/>
          <w:b w:val="0"/>
        </w:rPr>
        <w:t xml:space="preserve"> - </w:t>
      </w:r>
      <w:r w:rsidRPr="009934DE">
        <w:rPr>
          <w:color w:val="auto"/>
        </w:rPr>
        <w:t xml:space="preserve">THE WORLD OF COOKING DEPARTMENT </w:t>
      </w:r>
    </w:p>
    <w:p w14:paraId="252F3131" w14:textId="77777777" w:rsidR="00A824A6" w:rsidRPr="00A824A6" w:rsidRDefault="00A824A6" w:rsidP="00A824A6"/>
    <w:p w14:paraId="1E7EF32E" w14:textId="77777777" w:rsidR="001607B4" w:rsidRDefault="001607B4">
      <w:pPr>
        <w:spacing w:after="30" w:line="250" w:lineRule="auto"/>
        <w:ind w:left="356" w:hanging="10"/>
      </w:pPr>
      <w:r>
        <w:rPr>
          <w:rFonts w:ascii="Arial" w:hAnsi="Arial" w:cs="Arial"/>
          <w:b/>
          <w:color w:val="993300"/>
          <w:sz w:val="24"/>
        </w:rPr>
        <w:t xml:space="preserve">The World of Cooking is open to Middle School, Secondary and Adult Divisions only.  Exhibitors may enter one item per lot.  No entry fee is required. </w:t>
      </w:r>
    </w:p>
    <w:p w14:paraId="01AF19A4" w14:textId="77777777" w:rsidR="002316C3" w:rsidRDefault="002316C3">
      <w:pPr>
        <w:pStyle w:val="Heading2"/>
        <w:ind w:left="360" w:right="1"/>
      </w:pPr>
      <w:r>
        <w:t>Best of Show</w:t>
      </w:r>
    </w:p>
    <w:p w14:paraId="0743DF0A" w14:textId="3D196D86" w:rsidR="001607B4" w:rsidRPr="002316C3" w:rsidRDefault="002316C3" w:rsidP="002316C3">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r w:rsidR="001607B4">
        <w:rPr>
          <w:u w:color="000000"/>
        </w:rPr>
        <w:t xml:space="preserve"> </w:t>
      </w:r>
    </w:p>
    <w:p w14:paraId="51D0465E" w14:textId="77777777" w:rsidR="001607B4" w:rsidRDefault="001607B4">
      <w:pPr>
        <w:spacing w:after="24"/>
        <w:ind w:left="424"/>
        <w:jc w:val="center"/>
      </w:pPr>
      <w:r>
        <w:rPr>
          <w:rFonts w:ascii="Arial" w:hAnsi="Arial" w:cs="Arial"/>
          <w:b/>
          <w:sz w:val="24"/>
        </w:rPr>
        <w:t xml:space="preserve"> </w:t>
      </w:r>
    </w:p>
    <w:p w14:paraId="3E2865C8" w14:textId="71F7036C" w:rsidR="001607B4" w:rsidRDefault="001607B4">
      <w:pPr>
        <w:spacing w:after="5" w:line="251" w:lineRule="auto"/>
        <w:ind w:left="2515" w:hanging="10"/>
      </w:pPr>
      <w:r>
        <w:rPr>
          <w:rFonts w:ascii="Arial" w:hAnsi="Arial" w:cs="Arial"/>
          <w:sz w:val="24"/>
        </w:rPr>
        <w:t xml:space="preserve">Best of Show ……………….…Rosette and $25.00 </w:t>
      </w:r>
    </w:p>
    <w:p w14:paraId="4E482626" w14:textId="2FBA87B3" w:rsidR="001607B4" w:rsidRDefault="001607B4">
      <w:pPr>
        <w:spacing w:after="0"/>
        <w:ind w:left="435"/>
        <w:jc w:val="center"/>
      </w:pPr>
    </w:p>
    <w:p w14:paraId="40EC4EA1" w14:textId="77777777" w:rsidR="001607B4" w:rsidRDefault="001607B4">
      <w:pPr>
        <w:pStyle w:val="Heading2"/>
        <w:ind w:left="360" w:right="2"/>
      </w:pPr>
      <w:r>
        <w:t>Awards Per Lot/Per Division</w:t>
      </w:r>
      <w:r>
        <w:rPr>
          <w:u w:val="none" w:color="000000"/>
        </w:rPr>
        <w:t xml:space="preserve"> </w:t>
      </w:r>
    </w:p>
    <w:p w14:paraId="449153A0" w14:textId="77777777" w:rsidR="001607B4" w:rsidRDefault="001607B4">
      <w:pPr>
        <w:spacing w:after="10"/>
        <w:ind w:left="361"/>
      </w:pPr>
      <w:r>
        <w:rPr>
          <w:rFonts w:ascii="Arial" w:hAnsi="Arial" w:cs="Arial"/>
          <w:b/>
          <w:color w:val="993300"/>
          <w:sz w:val="24"/>
        </w:rPr>
        <w:t xml:space="preserve">  </w:t>
      </w:r>
    </w:p>
    <w:p w14:paraId="1641F280" w14:textId="34FE4D14" w:rsidR="001607B4" w:rsidRDefault="001607B4" w:rsidP="0036316E">
      <w:pPr>
        <w:spacing w:after="5" w:line="269" w:lineRule="auto"/>
        <w:ind w:left="4320" w:right="2817"/>
      </w:pPr>
      <w:r>
        <w:rPr>
          <w:rFonts w:ascii="Arial" w:hAnsi="Arial" w:cs="Arial"/>
          <w:sz w:val="24"/>
        </w:rPr>
        <w:t>1</w:t>
      </w:r>
      <w:r>
        <w:rPr>
          <w:rFonts w:ascii="Arial" w:hAnsi="Arial" w:cs="Arial"/>
          <w:sz w:val="24"/>
          <w:vertAlign w:val="superscript"/>
        </w:rPr>
        <w:t>st</w:t>
      </w:r>
      <w:r>
        <w:rPr>
          <w:rFonts w:ascii="Arial" w:hAnsi="Arial" w:cs="Arial"/>
          <w:sz w:val="24"/>
        </w:rPr>
        <w:t xml:space="preserve"> Place…….…. Blue Ribbon                       2</w:t>
      </w:r>
      <w:r w:rsidRPr="009934DE">
        <w:rPr>
          <w:rFonts w:ascii="Arial" w:hAnsi="Arial" w:cs="Arial"/>
          <w:sz w:val="24"/>
          <w:vertAlign w:val="superscript"/>
        </w:rPr>
        <w:t>nd</w:t>
      </w:r>
      <w:r>
        <w:rPr>
          <w:rFonts w:ascii="Arial" w:hAnsi="Arial" w:cs="Arial"/>
          <w:sz w:val="24"/>
        </w:rPr>
        <w:t xml:space="preserve"> Place………. Red Ribbo</w:t>
      </w:r>
      <w:r w:rsidR="00DB3C7A">
        <w:rPr>
          <w:rFonts w:ascii="Arial" w:hAnsi="Arial" w:cs="Arial"/>
          <w:sz w:val="24"/>
        </w:rPr>
        <w:t>n</w:t>
      </w:r>
      <w:r>
        <w:rPr>
          <w:rFonts w:ascii="Arial" w:hAnsi="Arial" w:cs="Arial"/>
          <w:sz w:val="24"/>
        </w:rPr>
        <w:t xml:space="preserve"> </w:t>
      </w:r>
    </w:p>
    <w:p w14:paraId="7B00D603" w14:textId="5857A7B6" w:rsidR="001607B4" w:rsidRDefault="001607B4" w:rsidP="0036316E">
      <w:pPr>
        <w:spacing w:after="5" w:line="269" w:lineRule="auto"/>
        <w:ind w:left="3967" w:firstLine="353"/>
      </w:pPr>
      <w:r>
        <w:rPr>
          <w:rFonts w:ascii="Arial" w:hAnsi="Arial" w:cs="Arial"/>
          <w:sz w:val="24"/>
        </w:rPr>
        <w:t>3</w:t>
      </w:r>
      <w:r>
        <w:rPr>
          <w:rFonts w:ascii="Arial" w:hAnsi="Arial" w:cs="Arial"/>
          <w:sz w:val="24"/>
          <w:vertAlign w:val="superscript"/>
        </w:rPr>
        <w:t>rd</w:t>
      </w:r>
      <w:r>
        <w:rPr>
          <w:rFonts w:ascii="Arial" w:hAnsi="Arial" w:cs="Arial"/>
          <w:sz w:val="24"/>
        </w:rPr>
        <w:t xml:space="preserve"> Place……</w:t>
      </w:r>
      <w:proofErr w:type="gramStart"/>
      <w:r>
        <w:rPr>
          <w:rFonts w:ascii="Arial" w:hAnsi="Arial" w:cs="Arial"/>
          <w:sz w:val="24"/>
        </w:rPr>
        <w:t>…..</w:t>
      </w:r>
      <w:proofErr w:type="gramEnd"/>
      <w:r>
        <w:rPr>
          <w:rFonts w:ascii="Arial" w:hAnsi="Arial" w:cs="Arial"/>
          <w:sz w:val="24"/>
        </w:rPr>
        <w:t xml:space="preserve"> White Ribbon</w:t>
      </w:r>
    </w:p>
    <w:p w14:paraId="6A1F3629" w14:textId="77777777" w:rsidR="001607B4" w:rsidRDefault="001607B4">
      <w:pPr>
        <w:spacing w:after="0"/>
        <w:ind w:left="424"/>
        <w:jc w:val="center"/>
      </w:pPr>
      <w:r>
        <w:rPr>
          <w:rFonts w:ascii="Arial" w:hAnsi="Arial" w:cs="Arial"/>
          <w:sz w:val="24"/>
        </w:rPr>
        <w:t xml:space="preserve"> </w:t>
      </w:r>
    </w:p>
    <w:p w14:paraId="4A6DB383" w14:textId="77777777" w:rsidR="001607B4" w:rsidRDefault="001607B4">
      <w:pPr>
        <w:spacing w:after="10" w:line="249" w:lineRule="auto"/>
        <w:ind w:left="2183" w:hanging="10"/>
      </w:pPr>
      <w:r>
        <w:rPr>
          <w:rFonts w:ascii="Arial" w:hAnsi="Arial" w:cs="Arial"/>
          <w:b/>
          <w:sz w:val="24"/>
        </w:rPr>
        <w:t xml:space="preserve">Exhibitors may enter three (3) distinctive entries in each lot. </w:t>
      </w:r>
    </w:p>
    <w:p w14:paraId="6D8C82A7" w14:textId="77777777" w:rsidR="001607B4" w:rsidRDefault="001607B4">
      <w:pPr>
        <w:spacing w:after="5" w:line="250" w:lineRule="auto"/>
        <w:ind w:left="1450" w:hanging="1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1607B4" w14:paraId="6B8D1CC3" w14:textId="77777777">
        <w:trPr>
          <w:trHeight w:val="328"/>
        </w:trPr>
        <w:tc>
          <w:tcPr>
            <w:tcW w:w="1913" w:type="dxa"/>
            <w:tcBorders>
              <w:top w:val="single" w:sz="2" w:space="0" w:color="000000"/>
              <w:left w:val="single" w:sz="2" w:space="0" w:color="000000"/>
              <w:bottom w:val="single" w:sz="2" w:space="0" w:color="000000"/>
              <w:right w:val="nil"/>
            </w:tcBorders>
          </w:tcPr>
          <w:p w14:paraId="427D273F" w14:textId="77777777" w:rsidR="001607B4" w:rsidRDefault="001607B4" w:rsidP="00C67B3F">
            <w:pPr>
              <w:spacing w:after="0" w:line="240" w:lineRule="auto"/>
              <w:ind w:left="112"/>
            </w:pPr>
            <w:r w:rsidRPr="00C67B3F">
              <w:rPr>
                <w:rFonts w:ascii="Arial" w:hAnsi="Arial" w:cs="Arial"/>
                <w:b/>
                <w:sz w:val="24"/>
              </w:rPr>
              <w:t xml:space="preserve">CLASS     310 </w:t>
            </w:r>
          </w:p>
        </w:tc>
        <w:tc>
          <w:tcPr>
            <w:tcW w:w="720" w:type="dxa"/>
            <w:tcBorders>
              <w:top w:val="single" w:sz="2" w:space="0" w:color="000000"/>
              <w:left w:val="nil"/>
              <w:bottom w:val="single" w:sz="2" w:space="0" w:color="000000"/>
              <w:right w:val="nil"/>
            </w:tcBorders>
          </w:tcPr>
          <w:p w14:paraId="565768FD"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7263883A"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6F6DFC7F" w14:textId="77777777" w:rsidR="001607B4" w:rsidRDefault="001607B4" w:rsidP="00C67B3F">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697C95D6" w14:textId="77777777" w:rsidR="001607B4" w:rsidRDefault="001607B4" w:rsidP="00C67B3F">
            <w:pPr>
              <w:spacing w:after="0" w:line="240" w:lineRule="auto"/>
            </w:pPr>
            <w:r w:rsidRPr="00C67B3F">
              <w:rPr>
                <w:rFonts w:ascii="Arial" w:hAnsi="Arial" w:cs="Arial"/>
                <w:b/>
                <w:sz w:val="24"/>
              </w:rPr>
              <w:t xml:space="preserve">FOOD PRESERVATION </w:t>
            </w:r>
          </w:p>
        </w:tc>
      </w:tr>
    </w:tbl>
    <w:p w14:paraId="1F9565DE" w14:textId="77777777" w:rsidR="00A824A6" w:rsidRDefault="001607B4">
      <w:pPr>
        <w:spacing w:after="10" w:line="249" w:lineRule="auto"/>
        <w:ind w:left="356" w:hanging="10"/>
        <w:rPr>
          <w:rFonts w:ascii="Arial" w:hAnsi="Arial" w:cs="Arial"/>
          <w:b/>
          <w:sz w:val="24"/>
        </w:rPr>
      </w:pPr>
      <w:r>
        <w:rPr>
          <w:rFonts w:ascii="Arial" w:hAnsi="Arial" w:cs="Arial"/>
          <w:b/>
          <w:sz w:val="24"/>
        </w:rPr>
        <w:t xml:space="preserve">   </w:t>
      </w:r>
    </w:p>
    <w:p w14:paraId="4171C765" w14:textId="77777777" w:rsidR="001607B4" w:rsidRDefault="001607B4">
      <w:pPr>
        <w:spacing w:after="10" w:line="249" w:lineRule="auto"/>
        <w:ind w:left="356" w:hanging="10"/>
      </w:pPr>
      <w:r>
        <w:rPr>
          <w:rFonts w:ascii="Arial" w:hAnsi="Arial" w:cs="Arial"/>
          <w:b/>
          <w:sz w:val="24"/>
        </w:rPr>
        <w:t xml:space="preserve">  Lot: </w:t>
      </w:r>
    </w:p>
    <w:p w14:paraId="44FB4E0D" w14:textId="77777777" w:rsidR="001607B4" w:rsidRDefault="001607B4">
      <w:pPr>
        <w:numPr>
          <w:ilvl w:val="0"/>
          <w:numId w:val="20"/>
        </w:numPr>
        <w:spacing w:after="5" w:line="251" w:lineRule="auto"/>
        <w:ind w:hanging="335"/>
      </w:pPr>
      <w:proofErr w:type="gramStart"/>
      <w:r>
        <w:rPr>
          <w:rFonts w:ascii="Arial" w:hAnsi="Arial" w:cs="Arial"/>
          <w:sz w:val="24"/>
        </w:rPr>
        <w:t xml:space="preserve">Dehydrated  </w:t>
      </w:r>
      <w:r>
        <w:rPr>
          <w:rFonts w:ascii="Arial" w:hAnsi="Arial" w:cs="Arial"/>
          <w:sz w:val="24"/>
        </w:rPr>
        <w:tab/>
      </w:r>
      <w:proofErr w:type="gramEnd"/>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8.  Marmalades </w:t>
      </w:r>
    </w:p>
    <w:p w14:paraId="77EE12D3" w14:textId="77777777" w:rsidR="001607B4" w:rsidRDefault="001607B4">
      <w:pPr>
        <w:numPr>
          <w:ilvl w:val="0"/>
          <w:numId w:val="20"/>
        </w:numPr>
        <w:spacing w:after="5" w:line="251" w:lineRule="auto"/>
        <w:ind w:hanging="335"/>
      </w:pPr>
      <w:proofErr w:type="gramStart"/>
      <w:r>
        <w:rPr>
          <w:rFonts w:ascii="Arial" w:hAnsi="Arial" w:cs="Arial"/>
          <w:sz w:val="24"/>
        </w:rPr>
        <w:t xml:space="preserve">Meat  </w:t>
      </w:r>
      <w:r>
        <w:rPr>
          <w:rFonts w:ascii="Arial" w:hAnsi="Arial" w:cs="Arial"/>
          <w:sz w:val="24"/>
        </w:rPr>
        <w:tab/>
      </w:r>
      <w:proofErr w:type="gramEnd"/>
      <w:r>
        <w:rPr>
          <w:rFonts w:ascii="Arial" w:hAnsi="Arial" w:cs="Arial"/>
          <w:sz w:val="24"/>
        </w:rPr>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9.  Butter/Jams </w:t>
      </w:r>
    </w:p>
    <w:p w14:paraId="03551B26" w14:textId="77777777" w:rsidR="001607B4" w:rsidRDefault="001607B4">
      <w:pPr>
        <w:numPr>
          <w:ilvl w:val="0"/>
          <w:numId w:val="20"/>
        </w:numPr>
        <w:spacing w:after="5" w:line="251" w:lineRule="auto"/>
        <w:ind w:hanging="335"/>
      </w:pPr>
      <w:r>
        <w:rPr>
          <w:rFonts w:ascii="Arial" w:hAnsi="Arial" w:cs="Arial"/>
          <w:sz w:val="24"/>
        </w:rPr>
        <w:t xml:space="preserve">Vegetables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10. Sweet Spreads </w:t>
      </w:r>
    </w:p>
    <w:p w14:paraId="72FF22E5" w14:textId="77777777" w:rsidR="001607B4" w:rsidRDefault="001607B4">
      <w:pPr>
        <w:numPr>
          <w:ilvl w:val="0"/>
          <w:numId w:val="20"/>
        </w:numPr>
        <w:spacing w:after="5" w:line="251" w:lineRule="auto"/>
        <w:ind w:hanging="335"/>
      </w:pPr>
      <w:r>
        <w:rPr>
          <w:rFonts w:ascii="Arial" w:hAnsi="Arial" w:cs="Arial"/>
          <w:sz w:val="24"/>
        </w:rPr>
        <w:t xml:space="preserve">Fruit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11. Pickles, Relish and Salsa </w:t>
      </w:r>
    </w:p>
    <w:p w14:paraId="40EA9DD6" w14:textId="77777777" w:rsidR="001607B4" w:rsidRDefault="001607B4">
      <w:pPr>
        <w:numPr>
          <w:ilvl w:val="0"/>
          <w:numId w:val="20"/>
        </w:numPr>
        <w:spacing w:after="5" w:line="251" w:lineRule="auto"/>
        <w:ind w:hanging="335"/>
      </w:pPr>
      <w:r>
        <w:rPr>
          <w:rFonts w:ascii="Arial" w:hAnsi="Arial" w:cs="Arial"/>
          <w:sz w:val="24"/>
        </w:rPr>
        <w:t>Juice (</w:t>
      </w:r>
      <w:r>
        <w:rPr>
          <w:rFonts w:ascii="Arial" w:hAnsi="Arial" w:cs="Arial"/>
          <w:i/>
          <w:sz w:val="24"/>
        </w:rPr>
        <w:t xml:space="preserve">Fruit or </w:t>
      </w:r>
      <w:proofErr w:type="gramStart"/>
      <w:r>
        <w:rPr>
          <w:rFonts w:ascii="Arial" w:hAnsi="Arial" w:cs="Arial"/>
          <w:i/>
          <w:sz w:val="24"/>
        </w:rPr>
        <w:t>Vegetable)</w:t>
      </w:r>
      <w:r>
        <w:rPr>
          <w:rFonts w:ascii="Arial" w:hAnsi="Arial" w:cs="Arial"/>
          <w:sz w:val="24"/>
        </w:rPr>
        <w:t xml:space="preserve">  </w:t>
      </w:r>
      <w:r>
        <w:rPr>
          <w:rFonts w:ascii="Arial" w:hAnsi="Arial" w:cs="Arial"/>
          <w:sz w:val="24"/>
        </w:rPr>
        <w:tab/>
      </w:r>
      <w:proofErr w:type="gramEnd"/>
      <w:r>
        <w:rPr>
          <w:rFonts w:ascii="Arial" w:hAnsi="Arial" w:cs="Arial"/>
          <w:sz w:val="24"/>
        </w:rPr>
        <w:t xml:space="preserve">           12. Tomatoes </w:t>
      </w:r>
    </w:p>
    <w:p w14:paraId="03B5E1DA" w14:textId="77777777" w:rsidR="001607B4" w:rsidRDefault="001607B4">
      <w:pPr>
        <w:numPr>
          <w:ilvl w:val="0"/>
          <w:numId w:val="20"/>
        </w:numPr>
        <w:spacing w:after="5" w:line="251" w:lineRule="auto"/>
        <w:ind w:hanging="335"/>
      </w:pPr>
      <w:r>
        <w:rPr>
          <w:rFonts w:ascii="Arial" w:hAnsi="Arial" w:cs="Arial"/>
          <w:sz w:val="24"/>
        </w:rPr>
        <w:t xml:space="preserve">Vinegar </w:t>
      </w:r>
      <w:r>
        <w:rPr>
          <w:rFonts w:ascii="Arial" w:hAnsi="Arial" w:cs="Arial"/>
          <w:sz w:val="24"/>
        </w:rPr>
        <w:tab/>
        <w:t xml:space="preserve"> </w:t>
      </w:r>
      <w:r>
        <w:rPr>
          <w:rFonts w:ascii="Arial" w:hAnsi="Arial" w:cs="Arial"/>
          <w:sz w:val="24"/>
        </w:rPr>
        <w:tab/>
        <w:t xml:space="preserve"> </w:t>
      </w:r>
      <w:r>
        <w:rPr>
          <w:rFonts w:ascii="Arial" w:hAnsi="Arial" w:cs="Arial"/>
          <w:sz w:val="24"/>
        </w:rPr>
        <w:tab/>
        <w:t xml:space="preserve">           13.  Article not listed </w:t>
      </w:r>
    </w:p>
    <w:p w14:paraId="73A62A21" w14:textId="77777777" w:rsidR="001607B4" w:rsidRDefault="001607B4">
      <w:pPr>
        <w:numPr>
          <w:ilvl w:val="0"/>
          <w:numId w:val="20"/>
        </w:numPr>
        <w:spacing w:after="5" w:line="251" w:lineRule="auto"/>
        <w:ind w:hanging="335"/>
      </w:pPr>
      <w:r>
        <w:rPr>
          <w:rFonts w:ascii="Arial" w:hAnsi="Arial" w:cs="Arial"/>
          <w:sz w:val="24"/>
        </w:rPr>
        <w:t xml:space="preserve">Jellies </w:t>
      </w:r>
    </w:p>
    <w:p w14:paraId="48AB2E32" w14:textId="77777777" w:rsidR="001607B4" w:rsidRDefault="001607B4">
      <w:pPr>
        <w:spacing w:after="0"/>
        <w:ind w:left="361"/>
      </w:pPr>
      <w:r>
        <w:rPr>
          <w:rFonts w:ascii="Arial" w:hAnsi="Arial" w:cs="Arial"/>
          <w:sz w:val="24"/>
        </w:rPr>
        <w:t xml:space="preserve"> </w:t>
      </w:r>
    </w:p>
    <w:p w14:paraId="6A1817E4" w14:textId="77777777" w:rsidR="001607B4" w:rsidRDefault="001607B4">
      <w:pPr>
        <w:spacing w:after="5" w:line="251" w:lineRule="auto"/>
        <w:ind w:left="371" w:hanging="10"/>
      </w:pPr>
      <w:r>
        <w:rPr>
          <w:rFonts w:ascii="Arial" w:hAnsi="Arial" w:cs="Arial"/>
          <w:b/>
          <w:sz w:val="24"/>
        </w:rPr>
        <w:t xml:space="preserve">NOTE:  </w:t>
      </w:r>
      <w:r>
        <w:rPr>
          <w:rFonts w:ascii="Arial" w:hAnsi="Arial" w:cs="Arial"/>
          <w:sz w:val="24"/>
        </w:rPr>
        <w:t xml:space="preserve">Consideration in judging will be given to appearance, design, technique, workmanship and finishing </w:t>
      </w:r>
    </w:p>
    <w:p w14:paraId="39597CF7" w14:textId="77777777" w:rsidR="001607B4" w:rsidRDefault="001607B4">
      <w:pPr>
        <w:spacing w:after="0"/>
        <w:ind w:left="361"/>
      </w:pPr>
      <w:r>
        <w:rPr>
          <w:rFonts w:ascii="Arial" w:hAnsi="Arial" w:cs="Arial"/>
          <w:sz w:val="24"/>
        </w:rPr>
        <w:t xml:space="preserve"> </w:t>
      </w:r>
    </w:p>
    <w:p w14:paraId="391BE23A" w14:textId="77777777" w:rsidR="001607B4" w:rsidRDefault="001607B4">
      <w:pPr>
        <w:spacing w:after="5" w:line="251" w:lineRule="auto"/>
        <w:ind w:left="371" w:hanging="10"/>
      </w:pPr>
      <w:r>
        <w:rPr>
          <w:rFonts w:ascii="Arial" w:hAnsi="Arial" w:cs="Arial"/>
          <w:b/>
          <w:sz w:val="24"/>
        </w:rPr>
        <w:t xml:space="preserve">NOTE:  </w:t>
      </w:r>
      <w:r>
        <w:rPr>
          <w:rFonts w:ascii="Arial" w:hAnsi="Arial" w:cs="Arial"/>
          <w:sz w:val="24"/>
        </w:rPr>
        <w:t xml:space="preserve">Entries must consist of two (2) jars of the same product.  Jars must be </w:t>
      </w:r>
      <w:proofErr w:type="gramStart"/>
      <w:r>
        <w:rPr>
          <w:rFonts w:ascii="Arial" w:hAnsi="Arial" w:cs="Arial"/>
          <w:sz w:val="24"/>
        </w:rPr>
        <w:t>clean,</w:t>
      </w:r>
      <w:proofErr w:type="gramEnd"/>
      <w:r>
        <w:rPr>
          <w:rFonts w:ascii="Arial" w:hAnsi="Arial" w:cs="Arial"/>
          <w:sz w:val="24"/>
        </w:rPr>
        <w:t xml:space="preserve"> rings and lids should be free of rust.  Regulation jars only…. No other jars will be accepted.  Please do not decorate the jar or otherwise obscure the product. Recipe and processing method must be attached to product on 4 x 6 index card and must be typed or printed.  All food must be prepared according to USDA recommended methods and placed in regulation canning jars filled to appropriate level.  NO PARAFFIN.  All recipes will be the property of the fair after submitted.  Items must have been canned within the last twelve (12) months.  Jellies, jams and other sweet preserves (except reduced sugar products) will be tasted as part of judging.  All entries will be returned to exhibitor. </w:t>
      </w:r>
    </w:p>
    <w:p w14:paraId="7DC2A462" w14:textId="77777777" w:rsidR="001607B4" w:rsidRDefault="001607B4">
      <w:pPr>
        <w:spacing w:after="0"/>
        <w:ind w:left="417"/>
        <w:jc w:val="center"/>
      </w:pPr>
    </w:p>
    <w:p w14:paraId="2F293139" w14:textId="77777777" w:rsidR="001607B4" w:rsidRDefault="001607B4">
      <w:pPr>
        <w:spacing w:after="0"/>
        <w:ind w:left="417"/>
        <w:jc w:val="center"/>
      </w:pPr>
      <w:r>
        <w:rPr>
          <w:rFonts w:ascii="Times New Roman" w:hAnsi="Times New Roman" w:cs="Times New Roman"/>
          <w:sz w:val="24"/>
        </w:rPr>
        <w:lastRenderedPageBreak/>
        <w:t xml:space="preserve"> </w:t>
      </w:r>
    </w:p>
    <w:p w14:paraId="5A5227A7" w14:textId="79353A73" w:rsidR="00A824A6" w:rsidRDefault="001607B4" w:rsidP="00A824A6">
      <w:pPr>
        <w:spacing w:after="0"/>
        <w:ind w:left="417"/>
        <w:jc w:val="center"/>
        <w:rPr>
          <w:rFonts w:ascii="Times New Roman" w:hAnsi="Times New Roman" w:cs="Times New Roman"/>
          <w:sz w:val="24"/>
        </w:rPr>
      </w:pPr>
      <w:r>
        <w:rPr>
          <w:rFonts w:ascii="Times New Roman" w:hAnsi="Times New Roman" w:cs="Times New Roman"/>
          <w:sz w:val="24"/>
        </w:rPr>
        <w:t xml:space="preserve"> </w:t>
      </w:r>
      <w:r w:rsidR="002316C3">
        <w:fldChar w:fldCharType="begin"/>
      </w:r>
      <w:r w:rsidR="002316C3">
        <w:instrText xml:space="preserve"> INCLUDEPICTURE "https://i0.wp.com/www.reevolveclothing.com/wp-content/uploads/2018/05/full-coloring-pages-of-pumpkin-pie-3603-1080-1024-sunsun-page.gif" \* MERGEFORMATINET </w:instrText>
      </w:r>
      <w:r w:rsidR="002316C3">
        <w:fldChar w:fldCharType="separate"/>
      </w:r>
      <w:r w:rsidR="002316C3">
        <w:fldChar w:fldCharType="begin"/>
      </w:r>
      <w:r w:rsidR="002316C3">
        <w:instrText xml:space="preserve"> INCLUDEPICTURE  "https://i0.wp.com/www.reevolveclothing.com/wp-content/uploads/2018/05/full-coloring-pages-of-pumpkin-pie-3603-1080-1024-sunsun-page.gif" \* MERGEFORMATINET </w:instrText>
      </w:r>
      <w:r w:rsidR="002316C3">
        <w:fldChar w:fldCharType="separate"/>
      </w:r>
      <w:r w:rsidR="002316C3">
        <w:fldChar w:fldCharType="begin"/>
      </w:r>
      <w:r w:rsidR="002316C3">
        <w:instrText xml:space="preserve"> INCLUDEPICTURE  "https://i0.wp.com/www.reevolveclothing.com/wp-content/uploads/2018/05/full-coloring-pages-of-pumpkin-pie-3603-1080-1024-sunsun-page.gif" \* MERGEFORMATINET </w:instrText>
      </w:r>
      <w:r w:rsidR="002316C3">
        <w:fldChar w:fldCharType="separate"/>
      </w:r>
      <w:r w:rsidR="001D092E">
        <w:fldChar w:fldCharType="begin"/>
      </w:r>
      <w:r w:rsidR="001D092E">
        <w:instrText xml:space="preserve"> INCLUDEPICTURE  "https://i0.wp.com/www.reevolveclothing.com/wp-content/uploads/2018/05/full-coloring-pages-of-pumpkin-pie-3603-1080-1024-sunsun-page.gif" \* MERGEFORMATINET </w:instrText>
      </w:r>
      <w:r w:rsidR="001D092E">
        <w:fldChar w:fldCharType="separate"/>
      </w:r>
      <w:r w:rsidR="00A3553B">
        <w:fldChar w:fldCharType="begin"/>
      </w:r>
      <w:r w:rsidR="00A3553B">
        <w:instrText xml:space="preserve"> INCLUDEPICTURE  "https://i0.wp.com/www.reevolveclothing.com/wp-content/uploads/2018/05/full-coloring-pages-of-pumpkin-pie-3603-1080-1024-sunsun-page.gif" \* MERGEFORMATINET </w:instrText>
      </w:r>
      <w:r w:rsidR="00A3553B">
        <w:fldChar w:fldCharType="separate"/>
      </w:r>
      <w:r w:rsidR="0035179E">
        <w:fldChar w:fldCharType="begin"/>
      </w:r>
      <w:r w:rsidR="0035179E">
        <w:instrText xml:space="preserve"> INCLUDEPICTURE  "https://i0.wp.com/www.reevolveclothing.com/wp-content/uploads/2018/05/full-coloring-pages-of-pumpkin-pie-3603-1080-1024-sunsun-page.gif" \* MERGEFORMATINET </w:instrText>
      </w:r>
      <w:r w:rsidR="0035179E">
        <w:fldChar w:fldCharType="separate"/>
      </w:r>
      <w:r w:rsidR="00E92ABF">
        <w:fldChar w:fldCharType="begin"/>
      </w:r>
      <w:r w:rsidR="00E92ABF">
        <w:instrText xml:space="preserve"> INCLUDEPICTURE  "https://i0.wp.com/www.reevolveclothing.com/wp-content/uploads/2018/05/full-coloring-pages-of-pumpkin-pie-3603-1080-1024-sunsun-page.gif" \* MERGEFORMATINET </w:instrText>
      </w:r>
      <w:r w:rsidR="00E92ABF">
        <w:fldChar w:fldCharType="separate"/>
      </w:r>
      <w:r w:rsidR="00FC2A27">
        <w:fldChar w:fldCharType="begin"/>
      </w:r>
      <w:r w:rsidR="00FC2A27">
        <w:instrText xml:space="preserve"> INCLUDEPICTURE  "https://i0.wp.com/www.reevolveclothing.com/wp-content/uploads/2018/05/full-coloring-pages-of-pumpkin-pie-3603-1080-1024-sunsun-page.gif" \* MERGEFORMATINET </w:instrText>
      </w:r>
      <w:r w:rsidR="00FC2A27">
        <w:fldChar w:fldCharType="separate"/>
      </w:r>
      <w:r w:rsidR="00C733F2">
        <w:fldChar w:fldCharType="begin"/>
      </w:r>
      <w:r w:rsidR="00C733F2">
        <w:instrText xml:space="preserve"> INCLUDEPICTURE  "https://i0.wp.com/www.reevolveclothing.com/wp-content/uploads/2018/05/full-coloring-pages-of-pumpkin-pie-3603-1080-1024-sunsun-page.gif" \* MERGEFORMATINET </w:instrText>
      </w:r>
      <w:r w:rsidR="00C733F2">
        <w:fldChar w:fldCharType="separate"/>
      </w:r>
      <w:r w:rsidR="00335D4A">
        <w:fldChar w:fldCharType="begin"/>
      </w:r>
      <w:r w:rsidR="00335D4A">
        <w:instrText xml:space="preserve"> INCLUDEPICTURE  "https://i0.wp.com/www.reevolveclothing.com/wp-content/uploads/2018/05/full-coloring-pages-of-pumpkin-pie-3603-1080-1024-sunsun-page.gif" \* MERGEFORMATINET </w:instrText>
      </w:r>
      <w:r w:rsidR="00335D4A">
        <w:fldChar w:fldCharType="separate"/>
      </w:r>
      <w:r w:rsidR="00616115">
        <w:fldChar w:fldCharType="begin"/>
      </w:r>
      <w:r w:rsidR="00616115">
        <w:instrText xml:space="preserve"> </w:instrText>
      </w:r>
      <w:r w:rsidR="00616115">
        <w:instrText>INCLUDEPICTURE  "https://i0.wp.com/www.ree</w:instrText>
      </w:r>
      <w:r w:rsidR="00616115">
        <w:instrText>volveclothing.com/wp-content/uploads/2018/05/full-coloring-pages-of-pumpkin-pie-3603-1080-1024-sunsun-page.gif" \* MERGEFORMATINET</w:instrText>
      </w:r>
      <w:r w:rsidR="00616115">
        <w:instrText xml:space="preserve"> </w:instrText>
      </w:r>
      <w:r w:rsidR="00616115">
        <w:fldChar w:fldCharType="separate"/>
      </w:r>
      <w:r w:rsidR="009B2A2C">
        <w:pict w14:anchorId="733FFF62">
          <v:shape id="_x0000_i1028" type="#_x0000_t75" alt="free coloring pages download : Full Coloring Pages Of Pumpkin Pie 3603 1080 1 12368 Unknown of Pumpkin Pie Coloring Page on xsibe.us" style="width:103pt;height:92.1pt">
            <v:imagedata r:id="rId22" r:href="rId23"/>
          </v:shape>
        </w:pict>
      </w:r>
      <w:r w:rsidR="00616115">
        <w:fldChar w:fldCharType="end"/>
      </w:r>
      <w:r w:rsidR="00335D4A">
        <w:fldChar w:fldCharType="end"/>
      </w:r>
      <w:r w:rsidR="00C733F2">
        <w:fldChar w:fldCharType="end"/>
      </w:r>
      <w:r w:rsidR="00FC2A27">
        <w:fldChar w:fldCharType="end"/>
      </w:r>
      <w:r w:rsidR="00E92ABF">
        <w:fldChar w:fldCharType="end"/>
      </w:r>
      <w:r w:rsidR="0035179E">
        <w:fldChar w:fldCharType="end"/>
      </w:r>
      <w:r w:rsidR="00A3553B">
        <w:fldChar w:fldCharType="end"/>
      </w:r>
      <w:r w:rsidR="001D092E">
        <w:fldChar w:fldCharType="end"/>
      </w:r>
      <w:r w:rsidR="002316C3">
        <w:fldChar w:fldCharType="end"/>
      </w:r>
      <w:r w:rsidR="002316C3">
        <w:fldChar w:fldCharType="end"/>
      </w:r>
      <w:r w:rsidR="002316C3">
        <w:fldChar w:fldCharType="end"/>
      </w:r>
    </w:p>
    <w:p w14:paraId="1BEF094A" w14:textId="77777777" w:rsidR="00A824A6" w:rsidRDefault="00A824A6" w:rsidP="002316C3">
      <w:pPr>
        <w:spacing w:after="5" w:line="250" w:lineRule="auto"/>
      </w:pPr>
    </w:p>
    <w:p w14:paraId="3C4423F7" w14:textId="77777777" w:rsidR="00A824A6" w:rsidRDefault="00A824A6" w:rsidP="00A824A6">
      <w:pPr>
        <w:spacing w:after="5" w:line="250" w:lineRule="auto"/>
        <w:ind w:left="1450" w:hanging="1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A824A6" w14:paraId="5D09B2B4" w14:textId="77777777">
        <w:trPr>
          <w:trHeight w:val="328"/>
        </w:trPr>
        <w:tc>
          <w:tcPr>
            <w:tcW w:w="1913" w:type="dxa"/>
            <w:tcBorders>
              <w:top w:val="single" w:sz="2" w:space="0" w:color="000000"/>
              <w:left w:val="single" w:sz="2" w:space="0" w:color="000000"/>
              <w:bottom w:val="single" w:sz="2" w:space="0" w:color="000000"/>
              <w:right w:val="nil"/>
            </w:tcBorders>
          </w:tcPr>
          <w:p w14:paraId="1D248A88" w14:textId="77777777" w:rsidR="00A824A6" w:rsidRDefault="00A824A6" w:rsidP="00613372">
            <w:pPr>
              <w:spacing w:after="0" w:line="240" w:lineRule="auto"/>
              <w:ind w:left="112"/>
            </w:pPr>
            <w:r w:rsidRPr="00C67B3F">
              <w:rPr>
                <w:rFonts w:ascii="Arial" w:hAnsi="Arial" w:cs="Arial"/>
                <w:b/>
                <w:sz w:val="24"/>
              </w:rPr>
              <w:t>CLASS     3</w:t>
            </w:r>
            <w:r>
              <w:rPr>
                <w:rFonts w:ascii="Arial" w:hAnsi="Arial" w:cs="Arial"/>
                <w:b/>
                <w:sz w:val="24"/>
              </w:rPr>
              <w:t>30</w:t>
            </w:r>
          </w:p>
        </w:tc>
        <w:tc>
          <w:tcPr>
            <w:tcW w:w="720" w:type="dxa"/>
            <w:tcBorders>
              <w:top w:val="single" w:sz="2" w:space="0" w:color="000000"/>
              <w:left w:val="nil"/>
              <w:bottom w:val="single" w:sz="2" w:space="0" w:color="000000"/>
              <w:right w:val="nil"/>
            </w:tcBorders>
          </w:tcPr>
          <w:p w14:paraId="1DE3480B" w14:textId="77777777" w:rsidR="00A824A6" w:rsidRDefault="00A824A6" w:rsidP="00613372">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334F9029" w14:textId="77777777" w:rsidR="00A824A6" w:rsidRDefault="00A824A6" w:rsidP="00613372">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0E5A3749" w14:textId="77777777" w:rsidR="00A824A6" w:rsidRDefault="00A824A6" w:rsidP="00613372">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36079C73" w14:textId="77777777" w:rsidR="00A824A6" w:rsidRDefault="00A824A6" w:rsidP="00613372">
            <w:pPr>
              <w:spacing w:after="0" w:line="240" w:lineRule="auto"/>
            </w:pPr>
            <w:r>
              <w:rPr>
                <w:rFonts w:ascii="Arial" w:hAnsi="Arial" w:cs="Arial"/>
                <w:b/>
                <w:sz w:val="24"/>
              </w:rPr>
              <w:t>Baking</w:t>
            </w:r>
          </w:p>
        </w:tc>
      </w:tr>
    </w:tbl>
    <w:p w14:paraId="581995CE" w14:textId="77777777" w:rsidR="001607B4" w:rsidRDefault="001607B4" w:rsidP="00A824A6">
      <w:pPr>
        <w:spacing w:after="0"/>
        <w:ind w:left="-72"/>
      </w:pPr>
    </w:p>
    <w:p w14:paraId="6894E7AF" w14:textId="77777777" w:rsidR="001607B4" w:rsidRDefault="001607B4">
      <w:pPr>
        <w:spacing w:after="0"/>
        <w:ind w:left="87"/>
        <w:jc w:val="center"/>
      </w:pPr>
      <w:r>
        <w:rPr>
          <w:rFonts w:ascii="Times New Roman" w:hAnsi="Times New Roman" w:cs="Times New Roman"/>
          <w:color w:val="008000"/>
          <w:sz w:val="36"/>
        </w:rPr>
        <w:t xml:space="preserve"> </w:t>
      </w:r>
    </w:p>
    <w:p w14:paraId="33891B56" w14:textId="77777777" w:rsidR="001607B4" w:rsidRPr="00BD3037" w:rsidRDefault="001607B4">
      <w:pPr>
        <w:spacing w:after="4" w:line="237" w:lineRule="auto"/>
        <w:rPr>
          <w:rFonts w:ascii="Arial" w:hAnsi="Arial" w:cs="Arial"/>
          <w:sz w:val="24"/>
          <w:szCs w:val="24"/>
        </w:rPr>
      </w:pPr>
      <w:r w:rsidRPr="00BD3037">
        <w:rPr>
          <w:rFonts w:ascii="Arial" w:hAnsi="Arial" w:cs="Arial"/>
          <w:color w:val="993300"/>
          <w:sz w:val="24"/>
          <w:szCs w:val="24"/>
        </w:rPr>
        <w:t>Baking Competition is open to Elementary (Gr. 1-5</w:t>
      </w:r>
      <w:proofErr w:type="gramStart"/>
      <w:r w:rsidRPr="00BD3037">
        <w:rPr>
          <w:rFonts w:ascii="Arial" w:hAnsi="Arial" w:cs="Arial"/>
          <w:color w:val="993300"/>
          <w:sz w:val="24"/>
          <w:szCs w:val="24"/>
        </w:rPr>
        <w:t xml:space="preserve">),   </w:t>
      </w:r>
      <w:proofErr w:type="gramEnd"/>
      <w:r w:rsidRPr="00BD3037">
        <w:rPr>
          <w:rFonts w:ascii="Arial" w:hAnsi="Arial" w:cs="Arial"/>
          <w:color w:val="993300"/>
          <w:sz w:val="24"/>
          <w:szCs w:val="24"/>
        </w:rPr>
        <w:t xml:space="preserve">Middle School (Gr. 6-8), Secondary, (Gr. 9-12) and Adult Divisions.  Exhibitors may enter one item per lot.  No entry fee is required. </w:t>
      </w:r>
    </w:p>
    <w:p w14:paraId="2DEA8843" w14:textId="77777777" w:rsidR="001607B4" w:rsidRDefault="001607B4">
      <w:pPr>
        <w:spacing w:after="0"/>
        <w:rPr>
          <w:rFonts w:ascii="Times New Roman" w:hAnsi="Times New Roman" w:cs="Times New Roman"/>
          <w:color w:val="993300"/>
          <w:sz w:val="28"/>
        </w:rPr>
      </w:pPr>
      <w:r>
        <w:rPr>
          <w:rFonts w:ascii="Times New Roman" w:hAnsi="Times New Roman" w:cs="Times New Roman"/>
          <w:color w:val="993300"/>
          <w:sz w:val="28"/>
        </w:rPr>
        <w:t xml:space="preserve"> </w:t>
      </w:r>
    </w:p>
    <w:p w14:paraId="197A39E6" w14:textId="77777777" w:rsidR="00A824A6" w:rsidRDefault="00A824A6">
      <w:pPr>
        <w:spacing w:after="0"/>
      </w:pPr>
    </w:p>
    <w:p w14:paraId="010BF1F1" w14:textId="77777777" w:rsidR="001607B4" w:rsidRDefault="001607B4">
      <w:pPr>
        <w:spacing w:after="0"/>
      </w:pPr>
      <w:r>
        <w:rPr>
          <w:rFonts w:ascii="Arial" w:hAnsi="Arial" w:cs="Arial"/>
          <w:sz w:val="26"/>
          <w:u w:val="single" w:color="000000"/>
        </w:rPr>
        <w:t>Lot:</w:t>
      </w:r>
      <w:r>
        <w:rPr>
          <w:rFonts w:ascii="Arial" w:hAnsi="Arial" w:cs="Arial"/>
          <w:sz w:val="26"/>
        </w:rPr>
        <w:t xml:space="preserve"> </w:t>
      </w:r>
    </w:p>
    <w:p w14:paraId="424D65AB" w14:textId="77777777" w:rsidR="001607B4" w:rsidRDefault="001607B4">
      <w:pPr>
        <w:numPr>
          <w:ilvl w:val="0"/>
          <w:numId w:val="21"/>
        </w:numPr>
        <w:spacing w:after="5" w:line="250" w:lineRule="auto"/>
        <w:ind w:hanging="288"/>
      </w:pPr>
      <w:proofErr w:type="gramStart"/>
      <w:r>
        <w:rPr>
          <w:rFonts w:ascii="Arial" w:hAnsi="Arial" w:cs="Arial"/>
          <w:sz w:val="26"/>
        </w:rPr>
        <w:t xml:space="preserve">Breads  </w:t>
      </w:r>
      <w:r>
        <w:rPr>
          <w:rFonts w:ascii="Arial" w:hAnsi="Arial" w:cs="Arial"/>
          <w:sz w:val="26"/>
        </w:rPr>
        <w:tab/>
      </w:r>
      <w:proofErr w:type="gramEnd"/>
      <w:r>
        <w:rPr>
          <w:rFonts w:ascii="Arial" w:hAnsi="Arial" w:cs="Arial"/>
          <w:sz w:val="26"/>
        </w:rPr>
        <w:tab/>
        <w:t xml:space="preserve">4.  Two-Crust Fruit Pies     </w:t>
      </w:r>
      <w:r>
        <w:rPr>
          <w:rFonts w:ascii="Arial" w:hAnsi="Arial" w:cs="Arial"/>
          <w:sz w:val="26"/>
        </w:rPr>
        <w:tab/>
        <w:t xml:space="preserve">7. Whole Grain Items </w:t>
      </w:r>
    </w:p>
    <w:p w14:paraId="2E423707" w14:textId="77777777" w:rsidR="001607B4" w:rsidRDefault="001607B4">
      <w:pPr>
        <w:numPr>
          <w:ilvl w:val="0"/>
          <w:numId w:val="21"/>
        </w:numPr>
        <w:spacing w:after="5" w:line="250" w:lineRule="auto"/>
        <w:ind w:hanging="288"/>
      </w:pPr>
      <w:proofErr w:type="gramStart"/>
      <w:r>
        <w:rPr>
          <w:rFonts w:ascii="Arial" w:hAnsi="Arial" w:cs="Arial"/>
          <w:sz w:val="26"/>
        </w:rPr>
        <w:t xml:space="preserve">Cakes  </w:t>
      </w:r>
      <w:r>
        <w:rPr>
          <w:rFonts w:ascii="Arial" w:hAnsi="Arial" w:cs="Arial"/>
          <w:sz w:val="26"/>
        </w:rPr>
        <w:tab/>
      </w:r>
      <w:proofErr w:type="gramEnd"/>
      <w:r>
        <w:rPr>
          <w:rFonts w:ascii="Arial" w:hAnsi="Arial" w:cs="Arial"/>
          <w:sz w:val="26"/>
        </w:rPr>
        <w:tab/>
        <w:t xml:space="preserve">5.  </w:t>
      </w:r>
      <w:proofErr w:type="gramStart"/>
      <w:r>
        <w:rPr>
          <w:rFonts w:ascii="Arial" w:hAnsi="Arial" w:cs="Arial"/>
          <w:sz w:val="26"/>
        </w:rPr>
        <w:t xml:space="preserve">Candies  </w:t>
      </w:r>
      <w:r>
        <w:rPr>
          <w:rFonts w:ascii="Arial" w:hAnsi="Arial" w:cs="Arial"/>
          <w:sz w:val="26"/>
        </w:rPr>
        <w:tab/>
      </w:r>
      <w:proofErr w:type="gramEnd"/>
      <w:r>
        <w:rPr>
          <w:rFonts w:ascii="Arial" w:hAnsi="Arial" w:cs="Arial"/>
          <w:sz w:val="26"/>
        </w:rPr>
        <w:t xml:space="preserve"> </w:t>
      </w:r>
      <w:r>
        <w:rPr>
          <w:rFonts w:ascii="Arial" w:hAnsi="Arial" w:cs="Arial"/>
          <w:sz w:val="26"/>
        </w:rPr>
        <w:tab/>
        <w:t xml:space="preserve"> </w:t>
      </w:r>
      <w:r>
        <w:rPr>
          <w:rFonts w:ascii="Arial" w:hAnsi="Arial" w:cs="Arial"/>
          <w:sz w:val="26"/>
        </w:rPr>
        <w:tab/>
        <w:t xml:space="preserve">8. Citrus Items </w:t>
      </w:r>
    </w:p>
    <w:p w14:paraId="3D45C7AF" w14:textId="77777777" w:rsidR="001607B4" w:rsidRDefault="001607B4">
      <w:pPr>
        <w:numPr>
          <w:ilvl w:val="0"/>
          <w:numId w:val="21"/>
        </w:numPr>
        <w:spacing w:after="5" w:line="250" w:lineRule="auto"/>
        <w:ind w:hanging="288"/>
      </w:pPr>
      <w:r>
        <w:rPr>
          <w:rFonts w:ascii="Arial" w:hAnsi="Arial" w:cs="Arial"/>
          <w:sz w:val="26"/>
        </w:rPr>
        <w:t xml:space="preserve">Cookies </w:t>
      </w:r>
      <w:r>
        <w:rPr>
          <w:rFonts w:ascii="Arial" w:hAnsi="Arial" w:cs="Arial"/>
          <w:sz w:val="26"/>
        </w:rPr>
        <w:tab/>
      </w:r>
      <w:r>
        <w:rPr>
          <w:rFonts w:ascii="Arial" w:hAnsi="Arial" w:cs="Arial"/>
          <w:sz w:val="26"/>
        </w:rPr>
        <w:tab/>
        <w:t xml:space="preserve">6.  Any Modified </w:t>
      </w:r>
      <w:proofErr w:type="gramStart"/>
      <w:r>
        <w:rPr>
          <w:rFonts w:ascii="Arial" w:hAnsi="Arial" w:cs="Arial"/>
          <w:sz w:val="26"/>
        </w:rPr>
        <w:t xml:space="preserve">Recipe  </w:t>
      </w:r>
      <w:r>
        <w:rPr>
          <w:rFonts w:ascii="Arial" w:hAnsi="Arial" w:cs="Arial"/>
          <w:sz w:val="26"/>
        </w:rPr>
        <w:tab/>
      </w:r>
      <w:proofErr w:type="gramEnd"/>
      <w:r>
        <w:rPr>
          <w:rFonts w:ascii="Arial" w:hAnsi="Arial" w:cs="Arial"/>
          <w:sz w:val="26"/>
        </w:rPr>
        <w:t xml:space="preserve">9. Article not listed </w:t>
      </w:r>
    </w:p>
    <w:p w14:paraId="390A4AA2" w14:textId="77777777" w:rsidR="001607B4" w:rsidRDefault="001607B4">
      <w:pPr>
        <w:spacing w:after="0"/>
        <w:rPr>
          <w:rFonts w:ascii="Times New Roman" w:hAnsi="Times New Roman" w:cs="Times New Roman"/>
          <w:sz w:val="28"/>
        </w:rPr>
      </w:pPr>
      <w:r>
        <w:rPr>
          <w:rFonts w:ascii="Times New Roman" w:hAnsi="Times New Roman" w:cs="Times New Roman"/>
          <w:sz w:val="28"/>
        </w:rPr>
        <w:t xml:space="preserve"> </w:t>
      </w:r>
    </w:p>
    <w:p w14:paraId="5ADDFC52" w14:textId="77777777" w:rsidR="00A824A6" w:rsidRDefault="00A824A6">
      <w:pPr>
        <w:spacing w:after="0"/>
      </w:pPr>
    </w:p>
    <w:p w14:paraId="1125BCF8" w14:textId="77777777" w:rsidR="00A824A6" w:rsidRDefault="00A824A6">
      <w:pPr>
        <w:spacing w:after="0"/>
      </w:pPr>
    </w:p>
    <w:p w14:paraId="6FCF2E23" w14:textId="77777777" w:rsidR="001607B4" w:rsidRDefault="001607B4">
      <w:pPr>
        <w:spacing w:after="2"/>
      </w:pPr>
      <w:r>
        <w:rPr>
          <w:rFonts w:ascii="Times New Roman" w:hAnsi="Times New Roman" w:cs="Times New Roman"/>
          <w:sz w:val="28"/>
        </w:rPr>
        <w:t xml:space="preserve"> </w:t>
      </w:r>
    </w:p>
    <w:p w14:paraId="35E235EA" w14:textId="0A1044B1" w:rsidR="00A824A6" w:rsidRPr="002316C3" w:rsidRDefault="001607B4" w:rsidP="002316C3">
      <w:pPr>
        <w:pBdr>
          <w:top w:val="single" w:sz="2" w:space="0" w:color="000000"/>
          <w:left w:val="single" w:sz="2" w:space="0" w:color="000000"/>
          <w:bottom w:val="single" w:sz="2" w:space="0" w:color="000000"/>
          <w:right w:val="single" w:sz="2" w:space="4" w:color="000000"/>
        </w:pBdr>
        <w:spacing w:after="0" w:line="242" w:lineRule="auto"/>
        <w:ind w:left="1272" w:right="1118"/>
        <w:jc w:val="center"/>
      </w:pPr>
      <w:r>
        <w:rPr>
          <w:rFonts w:ascii="Arial" w:hAnsi="Arial" w:cs="Arial"/>
          <w:b/>
          <w:sz w:val="28"/>
        </w:rPr>
        <w:t xml:space="preserve">Consideration in judging shall be given to texture, </w:t>
      </w:r>
      <w:proofErr w:type="gramStart"/>
      <w:r>
        <w:rPr>
          <w:rFonts w:ascii="Arial" w:hAnsi="Arial" w:cs="Arial"/>
          <w:b/>
          <w:sz w:val="28"/>
        </w:rPr>
        <w:t>color,  flavor</w:t>
      </w:r>
      <w:proofErr w:type="gramEnd"/>
      <w:r>
        <w:rPr>
          <w:rFonts w:ascii="Arial" w:hAnsi="Arial" w:cs="Arial"/>
          <w:b/>
          <w:sz w:val="28"/>
        </w:rPr>
        <w:t xml:space="preserve"> and general appearance. </w:t>
      </w:r>
    </w:p>
    <w:p w14:paraId="423B17C4" w14:textId="77777777" w:rsidR="00A824A6" w:rsidRPr="00A824A6" w:rsidRDefault="001607B4" w:rsidP="00A824A6">
      <w:pPr>
        <w:spacing w:after="0"/>
      </w:pPr>
      <w:r>
        <w:rPr>
          <w:rFonts w:ascii="Times New Roman" w:hAnsi="Times New Roman" w:cs="Times New Roman"/>
          <w:b/>
          <w:sz w:val="24"/>
        </w:rPr>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p>
    <w:p w14:paraId="700B9829" w14:textId="77777777" w:rsidR="001607B4" w:rsidRDefault="001607B4">
      <w:pPr>
        <w:spacing w:after="0"/>
      </w:pPr>
      <w:r>
        <w:rPr>
          <w:rFonts w:ascii="Times New Roman" w:hAnsi="Times New Roman" w:cs="Times New Roman"/>
          <w:b/>
          <w:sz w:val="24"/>
        </w:rPr>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r>
        <w:rPr>
          <w:rFonts w:ascii="Times New Roman" w:hAnsi="Times New Roman" w:cs="Times New Roman"/>
          <w:b/>
          <w:sz w:val="24"/>
        </w:rPr>
        <w:tab/>
        <w:t xml:space="preserve">           </w:t>
      </w:r>
    </w:p>
    <w:p w14:paraId="07D9548F" w14:textId="77777777" w:rsidR="001607B4" w:rsidRDefault="001607B4">
      <w:pPr>
        <w:spacing w:after="10" w:line="249" w:lineRule="auto"/>
        <w:ind w:left="10" w:hanging="10"/>
      </w:pPr>
      <w:r>
        <w:rPr>
          <w:rFonts w:ascii="Arial" w:hAnsi="Arial" w:cs="Arial"/>
          <w:b/>
          <w:sz w:val="24"/>
        </w:rPr>
        <w:t xml:space="preserve">NOTE:   </w:t>
      </w:r>
    </w:p>
    <w:p w14:paraId="378DA893" w14:textId="77777777" w:rsidR="001607B4" w:rsidRDefault="001607B4">
      <w:pPr>
        <w:numPr>
          <w:ilvl w:val="1"/>
          <w:numId w:val="21"/>
        </w:numPr>
        <w:spacing w:after="10" w:line="249" w:lineRule="auto"/>
        <w:ind w:hanging="360"/>
      </w:pPr>
      <w:r>
        <w:rPr>
          <w:rFonts w:ascii="Arial" w:hAnsi="Arial" w:cs="Arial"/>
          <w:b/>
          <w:sz w:val="24"/>
        </w:rPr>
        <w:t xml:space="preserve">No mixes may be used.  Entry must be accompanied by the recipe on a 4x6 card and must be either typed or printed.  The recipe must be complete showing all ingredients used, as well as the method of preparation. </w:t>
      </w:r>
      <w:r>
        <w:rPr>
          <w:rFonts w:ascii="Arial" w:hAnsi="Arial" w:cs="Arial"/>
          <w:b/>
          <w:i/>
          <w:sz w:val="24"/>
        </w:rPr>
        <w:t xml:space="preserve"> </w:t>
      </w:r>
      <w:r>
        <w:rPr>
          <w:rFonts w:ascii="Arial" w:hAnsi="Arial" w:cs="Arial"/>
          <w:i/>
          <w:sz w:val="24"/>
        </w:rPr>
        <w:t xml:space="preserve">(Name and address of the exhibitor must appear on the reverse side.) </w:t>
      </w:r>
      <w:r>
        <w:rPr>
          <w:rFonts w:ascii="Arial" w:hAnsi="Arial" w:cs="Arial"/>
          <w:i/>
          <w:sz w:val="24"/>
        </w:rPr>
        <w:tab/>
        <w:t xml:space="preserve"> </w:t>
      </w:r>
      <w:r>
        <w:rPr>
          <w:rFonts w:ascii="Arial" w:hAnsi="Arial" w:cs="Arial"/>
          <w:i/>
          <w:sz w:val="24"/>
        </w:rPr>
        <w:tab/>
        <w:t xml:space="preserve"> </w:t>
      </w:r>
    </w:p>
    <w:p w14:paraId="5088D2D6" w14:textId="77777777" w:rsidR="001607B4" w:rsidRDefault="001607B4">
      <w:pPr>
        <w:numPr>
          <w:ilvl w:val="1"/>
          <w:numId w:val="21"/>
        </w:numPr>
        <w:spacing w:after="5" w:line="251" w:lineRule="auto"/>
        <w:ind w:hanging="360"/>
      </w:pPr>
      <w:r>
        <w:rPr>
          <w:rFonts w:ascii="Arial" w:hAnsi="Arial" w:cs="Arial"/>
          <w:sz w:val="24"/>
        </w:rPr>
        <w:t xml:space="preserve">Entry will consist of one of cake, pie, bread or </w:t>
      </w:r>
      <w:proofErr w:type="gramStart"/>
      <w:r>
        <w:rPr>
          <w:rFonts w:ascii="Arial" w:hAnsi="Arial" w:cs="Arial"/>
          <w:sz w:val="24"/>
        </w:rPr>
        <w:t>other</w:t>
      </w:r>
      <w:proofErr w:type="gramEnd"/>
      <w:r>
        <w:rPr>
          <w:rFonts w:ascii="Arial" w:hAnsi="Arial" w:cs="Arial"/>
          <w:sz w:val="24"/>
        </w:rPr>
        <w:t xml:space="preserve"> single item.  Cookies and candy entries must consist of six (6) pieces</w:t>
      </w:r>
      <w:r>
        <w:rPr>
          <w:rFonts w:ascii="Arial" w:hAnsi="Arial" w:cs="Arial"/>
          <w:sz w:val="28"/>
        </w:rPr>
        <w:t xml:space="preserve">.  </w:t>
      </w:r>
      <w:r>
        <w:rPr>
          <w:rFonts w:ascii="Arial" w:hAnsi="Arial" w:cs="Arial"/>
          <w:sz w:val="24"/>
        </w:rPr>
        <w:t xml:space="preserve">All entries must be entered on disposable containers and placed in a plastic bag. </w:t>
      </w:r>
      <w:r>
        <w:rPr>
          <w:rFonts w:ascii="Arial" w:hAnsi="Arial" w:cs="Arial"/>
          <w:i/>
          <w:sz w:val="24"/>
        </w:rPr>
        <w:t>(Ziploc preferred</w:t>
      </w:r>
      <w:r>
        <w:rPr>
          <w:rFonts w:ascii="Arial" w:hAnsi="Arial" w:cs="Arial"/>
          <w:sz w:val="24"/>
        </w:rPr>
        <w:t xml:space="preserve">).  All recipes become the property of the Greater Hillsborough County Fair. </w:t>
      </w:r>
    </w:p>
    <w:p w14:paraId="2C0D47DE" w14:textId="77777777" w:rsidR="001607B4" w:rsidRDefault="001607B4">
      <w:pPr>
        <w:numPr>
          <w:ilvl w:val="1"/>
          <w:numId w:val="21"/>
        </w:numPr>
        <w:spacing w:after="5" w:line="251" w:lineRule="auto"/>
        <w:ind w:hanging="360"/>
      </w:pPr>
      <w:r>
        <w:rPr>
          <w:rFonts w:ascii="Arial" w:hAnsi="Arial" w:cs="Arial"/>
          <w:sz w:val="24"/>
        </w:rPr>
        <w:t xml:space="preserve">Entries that require refrigeration will not be accepted. </w:t>
      </w:r>
    </w:p>
    <w:p w14:paraId="148AC740" w14:textId="77777777" w:rsidR="001607B4" w:rsidRDefault="001607B4">
      <w:pPr>
        <w:numPr>
          <w:ilvl w:val="1"/>
          <w:numId w:val="21"/>
        </w:numPr>
        <w:spacing w:after="5" w:line="251" w:lineRule="auto"/>
        <w:ind w:hanging="360"/>
      </w:pPr>
      <w:r>
        <w:rPr>
          <w:rFonts w:ascii="Arial" w:hAnsi="Arial" w:cs="Arial"/>
          <w:sz w:val="24"/>
        </w:rPr>
        <w:t xml:space="preserve">Modified Recipe Competition – Lot # 6:  Entry must have the original recipe on one 4x6 card and the modified recipe on another 4x6 card. </w:t>
      </w:r>
      <w:r>
        <w:rPr>
          <w:rFonts w:ascii="Segoe UI Symbol" w:hAnsi="Segoe UI Symbol" w:cs="Segoe UI Symbol"/>
          <w:sz w:val="24"/>
        </w:rPr>
        <w:t></w:t>
      </w:r>
      <w:r>
        <w:rPr>
          <w:rFonts w:ascii="Arial" w:hAnsi="Arial" w:cs="Arial"/>
          <w:sz w:val="24"/>
        </w:rPr>
        <w:t xml:space="preserve"> Custard-based pies, cakes and items containing custards will not be accepted. </w:t>
      </w:r>
    </w:p>
    <w:p w14:paraId="2B0A8D2F" w14:textId="77777777" w:rsidR="00A824A6" w:rsidRDefault="001607B4" w:rsidP="00A824A6">
      <w:pPr>
        <w:spacing w:after="0"/>
        <w:ind w:left="60"/>
      </w:pPr>
      <w:r>
        <w:rPr>
          <w:rFonts w:ascii="Times New Roman" w:hAnsi="Times New Roman" w:cs="Times New Roman"/>
          <w:sz w:val="28"/>
        </w:rPr>
        <w:t xml:space="preserve"> </w:t>
      </w:r>
    </w:p>
    <w:p w14:paraId="4ED720FC" w14:textId="77777777" w:rsidR="00A824A6" w:rsidRPr="00A824A6" w:rsidRDefault="00A824A6">
      <w:pPr>
        <w:spacing w:after="0"/>
        <w:ind w:left="3720"/>
      </w:pPr>
      <w:r>
        <w:lastRenderedPageBreak/>
        <w:t xml:space="preserve">        </w:t>
      </w:r>
      <w:r w:rsidR="00166669" w:rsidRPr="00594A15">
        <w:rPr>
          <w:noProof/>
        </w:rPr>
        <w:drawing>
          <wp:inline distT="0" distB="0" distL="0" distR="0" wp14:anchorId="16BDC52D" wp14:editId="0942163C">
            <wp:extent cx="3114675" cy="2190750"/>
            <wp:effectExtent l="0" t="0" r="0" b="0"/>
            <wp:docPr id="22" name="Picture 9" descr="wedding cake art hillsborough coun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dding cake art hillsborough county fa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2190750"/>
                    </a:xfrm>
                    <a:prstGeom prst="rect">
                      <a:avLst/>
                    </a:prstGeom>
                    <a:noFill/>
                    <a:ln>
                      <a:noFill/>
                    </a:ln>
                  </pic:spPr>
                </pic:pic>
              </a:graphicData>
            </a:graphic>
          </wp:inline>
        </w:drawing>
      </w:r>
    </w:p>
    <w:p w14:paraId="2E194661" w14:textId="77777777" w:rsidR="001607B4" w:rsidRDefault="001607B4">
      <w:pPr>
        <w:spacing w:after="0"/>
        <w:ind w:left="3720"/>
      </w:pPr>
    </w:p>
    <w:p w14:paraId="1AADC11F" w14:textId="77777777" w:rsidR="001607B4" w:rsidRDefault="001607B4">
      <w:pPr>
        <w:spacing w:after="0"/>
        <w:ind w:left="372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A824A6" w14:paraId="27CCD24D" w14:textId="77777777">
        <w:trPr>
          <w:trHeight w:val="328"/>
        </w:trPr>
        <w:tc>
          <w:tcPr>
            <w:tcW w:w="1913" w:type="dxa"/>
            <w:tcBorders>
              <w:top w:val="single" w:sz="2" w:space="0" w:color="000000"/>
              <w:left w:val="single" w:sz="2" w:space="0" w:color="000000"/>
              <w:bottom w:val="single" w:sz="2" w:space="0" w:color="000000"/>
              <w:right w:val="nil"/>
            </w:tcBorders>
          </w:tcPr>
          <w:p w14:paraId="16D6797D" w14:textId="77777777" w:rsidR="00A824A6" w:rsidRDefault="00A824A6" w:rsidP="00613372">
            <w:pPr>
              <w:spacing w:after="0" w:line="240" w:lineRule="auto"/>
              <w:ind w:left="112"/>
            </w:pPr>
            <w:r w:rsidRPr="00C67B3F">
              <w:rPr>
                <w:rFonts w:ascii="Arial" w:hAnsi="Arial" w:cs="Arial"/>
                <w:b/>
                <w:sz w:val="24"/>
              </w:rPr>
              <w:t>CLASS     3</w:t>
            </w:r>
            <w:r>
              <w:rPr>
                <w:rFonts w:ascii="Arial" w:hAnsi="Arial" w:cs="Arial"/>
                <w:b/>
                <w:sz w:val="24"/>
              </w:rPr>
              <w:t>50</w:t>
            </w:r>
          </w:p>
        </w:tc>
        <w:tc>
          <w:tcPr>
            <w:tcW w:w="720" w:type="dxa"/>
            <w:tcBorders>
              <w:top w:val="single" w:sz="2" w:space="0" w:color="000000"/>
              <w:left w:val="nil"/>
              <w:bottom w:val="single" w:sz="2" w:space="0" w:color="000000"/>
              <w:right w:val="nil"/>
            </w:tcBorders>
          </w:tcPr>
          <w:p w14:paraId="3CFF5EDE" w14:textId="77777777" w:rsidR="00A824A6" w:rsidRDefault="00A824A6" w:rsidP="00613372">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2BE735CE" w14:textId="77777777" w:rsidR="00A824A6" w:rsidRDefault="00A824A6" w:rsidP="00613372">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6007DA6E" w14:textId="77777777" w:rsidR="00A824A6" w:rsidRDefault="00A824A6" w:rsidP="00613372">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28538973" w14:textId="77777777" w:rsidR="00A824A6" w:rsidRDefault="00A824A6" w:rsidP="00613372">
            <w:pPr>
              <w:spacing w:after="0" w:line="240" w:lineRule="auto"/>
            </w:pPr>
            <w:r>
              <w:rPr>
                <w:rFonts w:ascii="Arial" w:hAnsi="Arial" w:cs="Arial"/>
                <w:b/>
                <w:sz w:val="24"/>
              </w:rPr>
              <w:t>Cake Decorating</w:t>
            </w:r>
          </w:p>
        </w:tc>
      </w:tr>
    </w:tbl>
    <w:p w14:paraId="77AC9F6C" w14:textId="77777777" w:rsidR="00A824A6" w:rsidRDefault="00A824A6" w:rsidP="00A824A6">
      <w:pPr>
        <w:spacing w:after="0"/>
        <w:ind w:left="87"/>
        <w:jc w:val="center"/>
      </w:pPr>
    </w:p>
    <w:p w14:paraId="346CEF11" w14:textId="77777777" w:rsidR="00A824A6" w:rsidRDefault="00A824A6" w:rsidP="00A824A6">
      <w:pPr>
        <w:spacing w:after="4" w:line="237" w:lineRule="auto"/>
        <w:rPr>
          <w:rFonts w:ascii="Arial" w:hAnsi="Arial" w:cs="Arial"/>
          <w:sz w:val="24"/>
          <w:szCs w:val="24"/>
        </w:rPr>
      </w:pPr>
      <w:r w:rsidRPr="00BD3037">
        <w:rPr>
          <w:rFonts w:ascii="Arial" w:hAnsi="Arial" w:cs="Arial"/>
          <w:color w:val="993300"/>
          <w:sz w:val="24"/>
          <w:szCs w:val="24"/>
        </w:rPr>
        <w:t>Baking Competition is open to Elementary (Gr. 1-5</w:t>
      </w:r>
      <w:proofErr w:type="gramStart"/>
      <w:r w:rsidRPr="00BD3037">
        <w:rPr>
          <w:rFonts w:ascii="Arial" w:hAnsi="Arial" w:cs="Arial"/>
          <w:color w:val="993300"/>
          <w:sz w:val="24"/>
          <w:szCs w:val="24"/>
        </w:rPr>
        <w:t xml:space="preserve">),   </w:t>
      </w:r>
      <w:proofErr w:type="gramEnd"/>
      <w:r w:rsidRPr="00BD3037">
        <w:rPr>
          <w:rFonts w:ascii="Arial" w:hAnsi="Arial" w:cs="Arial"/>
          <w:color w:val="993300"/>
          <w:sz w:val="24"/>
          <w:szCs w:val="24"/>
        </w:rPr>
        <w:t>Middle School (Gr. 6-8), Secondary, (Gr. 9-12) and Adult Divisions.  Exhibi</w:t>
      </w:r>
      <w:r>
        <w:rPr>
          <w:rFonts w:ascii="Arial" w:hAnsi="Arial" w:cs="Arial"/>
          <w:color w:val="993300"/>
          <w:sz w:val="24"/>
          <w:szCs w:val="24"/>
        </w:rPr>
        <w:t>tors may enter one item per lot, except for cupcakes in which you must enter no less than 3 and no more than 6.</w:t>
      </w:r>
      <w:r w:rsidRPr="00BD3037">
        <w:rPr>
          <w:rFonts w:ascii="Arial" w:hAnsi="Arial" w:cs="Arial"/>
          <w:color w:val="993300"/>
          <w:sz w:val="24"/>
          <w:szCs w:val="24"/>
        </w:rPr>
        <w:t xml:space="preserve">  No entry fee is required. </w:t>
      </w:r>
    </w:p>
    <w:p w14:paraId="521C2A54" w14:textId="77777777" w:rsidR="00A824A6" w:rsidRPr="00A824A6" w:rsidRDefault="00A824A6" w:rsidP="00A824A6">
      <w:pPr>
        <w:spacing w:after="4" w:line="237" w:lineRule="auto"/>
        <w:rPr>
          <w:rFonts w:ascii="Arial" w:hAnsi="Arial" w:cs="Arial"/>
          <w:sz w:val="24"/>
          <w:szCs w:val="24"/>
        </w:rPr>
      </w:pPr>
    </w:p>
    <w:p w14:paraId="1D90B97A" w14:textId="77777777" w:rsidR="00A824A6" w:rsidRPr="00A824A6" w:rsidRDefault="00A824A6" w:rsidP="00A824A6">
      <w:pPr>
        <w:rPr>
          <w:rFonts w:ascii="Arial" w:hAnsi="Arial" w:cs="Arial"/>
          <w:sz w:val="26"/>
          <w:szCs w:val="26"/>
          <w:u w:val="single"/>
        </w:rPr>
      </w:pPr>
      <w:r w:rsidRPr="00A824A6">
        <w:rPr>
          <w:rFonts w:ascii="Arial" w:hAnsi="Arial" w:cs="Arial"/>
          <w:sz w:val="26"/>
          <w:szCs w:val="26"/>
          <w:u w:val="single"/>
        </w:rPr>
        <w:t>Lot:</w:t>
      </w:r>
      <w:r>
        <w:rPr>
          <w:rFonts w:ascii="Arial" w:hAnsi="Arial" w:cs="Arial"/>
          <w:sz w:val="26"/>
          <w:szCs w:val="26"/>
          <w:u w:val="single"/>
        </w:rPr>
        <w:br/>
      </w:r>
      <w:r w:rsidRPr="00A824A6">
        <w:rPr>
          <w:rFonts w:ascii="Arial" w:hAnsi="Arial" w:cs="Arial"/>
          <w:sz w:val="26"/>
          <w:szCs w:val="26"/>
        </w:rPr>
        <w:t>1. Character                         4. Fun</w:t>
      </w:r>
      <w:r>
        <w:rPr>
          <w:rFonts w:ascii="Arial" w:hAnsi="Arial" w:cs="Arial"/>
          <w:sz w:val="26"/>
          <w:szCs w:val="26"/>
        </w:rPr>
        <w:t xml:space="preserve">                          7. Theme</w:t>
      </w:r>
      <w:r>
        <w:rPr>
          <w:rFonts w:ascii="Arial" w:hAnsi="Arial" w:cs="Arial"/>
          <w:sz w:val="26"/>
          <w:szCs w:val="26"/>
          <w:u w:val="single"/>
        </w:rPr>
        <w:br/>
      </w:r>
      <w:r w:rsidRPr="00A824A6">
        <w:rPr>
          <w:rFonts w:ascii="Arial" w:hAnsi="Arial" w:cs="Arial"/>
          <w:sz w:val="26"/>
          <w:szCs w:val="26"/>
        </w:rPr>
        <w:t xml:space="preserve">2. Formal                              5. </w:t>
      </w:r>
      <w:r>
        <w:rPr>
          <w:rFonts w:ascii="Arial" w:hAnsi="Arial" w:cs="Arial"/>
          <w:sz w:val="26"/>
          <w:szCs w:val="26"/>
        </w:rPr>
        <w:t>Baby                       8. Article not listed</w:t>
      </w:r>
      <w:r>
        <w:rPr>
          <w:rFonts w:ascii="Arial" w:hAnsi="Arial" w:cs="Arial"/>
          <w:sz w:val="26"/>
          <w:szCs w:val="26"/>
          <w:u w:val="single"/>
        </w:rPr>
        <w:br/>
      </w:r>
      <w:r w:rsidRPr="00A824A6">
        <w:rPr>
          <w:rFonts w:ascii="Arial" w:hAnsi="Arial" w:cs="Arial"/>
          <w:sz w:val="26"/>
          <w:szCs w:val="26"/>
        </w:rPr>
        <w:t xml:space="preserve">3. Holiday                             6. </w:t>
      </w:r>
      <w:r>
        <w:rPr>
          <w:rFonts w:ascii="Arial" w:hAnsi="Arial" w:cs="Arial"/>
          <w:sz w:val="26"/>
          <w:szCs w:val="26"/>
        </w:rPr>
        <w:t>Sports</w:t>
      </w:r>
    </w:p>
    <w:p w14:paraId="54283272" w14:textId="77777777" w:rsidR="00A824A6" w:rsidRPr="00A824A6" w:rsidRDefault="00A824A6" w:rsidP="00A824A6">
      <w:pPr>
        <w:jc w:val="center"/>
        <w:rPr>
          <w:rFonts w:ascii="Times New Roman" w:hAnsi="Times New Roman" w:cs="Times New Roman"/>
          <w:color w:val="993300"/>
          <w:sz w:val="26"/>
          <w:szCs w:val="26"/>
        </w:rPr>
      </w:pPr>
    </w:p>
    <w:p w14:paraId="252410F0" w14:textId="77777777" w:rsidR="00A824A6" w:rsidRPr="00A824A6" w:rsidRDefault="00A824A6" w:rsidP="00A824A6">
      <w:pPr>
        <w:rPr>
          <w:rFonts w:ascii="Arial" w:hAnsi="Arial" w:cs="Arial"/>
          <w:sz w:val="26"/>
          <w:szCs w:val="26"/>
        </w:rPr>
      </w:pPr>
      <w:r w:rsidRPr="00A824A6">
        <w:rPr>
          <w:rFonts w:ascii="Arial" w:hAnsi="Arial" w:cs="Arial"/>
          <w:sz w:val="26"/>
          <w:szCs w:val="26"/>
        </w:rPr>
        <w:t>N</w:t>
      </w:r>
      <w:r>
        <w:rPr>
          <w:rFonts w:ascii="Arial" w:hAnsi="Arial" w:cs="Arial"/>
          <w:sz w:val="26"/>
          <w:szCs w:val="26"/>
        </w:rPr>
        <w:t xml:space="preserve">ote: </w:t>
      </w:r>
      <w:r w:rsidRPr="00A824A6">
        <w:rPr>
          <w:rFonts w:ascii="Arial" w:hAnsi="Arial" w:cs="Arial"/>
          <w:sz w:val="26"/>
          <w:szCs w:val="26"/>
        </w:rPr>
        <w:br/>
        <w:t>All cake</w:t>
      </w:r>
      <w:r>
        <w:rPr>
          <w:rFonts w:ascii="Arial" w:hAnsi="Arial" w:cs="Arial"/>
          <w:sz w:val="26"/>
          <w:szCs w:val="26"/>
        </w:rPr>
        <w:t xml:space="preserve"> or cupcake</w:t>
      </w:r>
      <w:r w:rsidRPr="00A824A6">
        <w:rPr>
          <w:rFonts w:ascii="Arial" w:hAnsi="Arial" w:cs="Arial"/>
          <w:sz w:val="26"/>
          <w:szCs w:val="26"/>
        </w:rPr>
        <w:t xml:space="preserve"> entries must be made with Styrofoam dummies or cake substitutes</w:t>
      </w:r>
      <w:r>
        <w:rPr>
          <w:rFonts w:ascii="Arial" w:hAnsi="Arial" w:cs="Arial"/>
          <w:sz w:val="26"/>
          <w:szCs w:val="26"/>
        </w:rPr>
        <w:t xml:space="preserve">. Cakes can be single or multiple layers and </w:t>
      </w:r>
      <w:r w:rsidRPr="00A824A6">
        <w:rPr>
          <w:rFonts w:ascii="Arial" w:hAnsi="Arial" w:cs="Arial"/>
          <w:sz w:val="26"/>
          <w:szCs w:val="26"/>
        </w:rPr>
        <w:t>may include decorations, such as, ribbons, photos, columns, supports, wires, stamens and more but only as embellishments and cannot make up the majority of the decoration.</w:t>
      </w:r>
      <w:r>
        <w:rPr>
          <w:rFonts w:ascii="Arial" w:hAnsi="Arial" w:cs="Arial"/>
          <w:sz w:val="26"/>
          <w:szCs w:val="26"/>
        </w:rPr>
        <w:t xml:space="preserve"> All entries must be </w:t>
      </w:r>
      <w:r>
        <w:rPr>
          <w:sz w:val="28"/>
          <w:szCs w:val="28"/>
        </w:rPr>
        <w:t>the handiwork of the entrant.</w:t>
      </w:r>
      <w:r w:rsidRPr="003D72FB">
        <w:t xml:space="preserve"> </w:t>
      </w:r>
    </w:p>
    <w:p w14:paraId="73AA92A3" w14:textId="77777777" w:rsidR="00A824A6" w:rsidRDefault="00A824A6" w:rsidP="00A824A6">
      <w:pPr>
        <w:rPr>
          <w:rFonts w:ascii="Arial" w:hAnsi="Arial" w:cs="Arial"/>
          <w:sz w:val="28"/>
          <w:szCs w:val="28"/>
        </w:rPr>
      </w:pPr>
    </w:p>
    <w:p w14:paraId="71C8740B" w14:textId="77777777" w:rsidR="00A824A6" w:rsidRDefault="00A824A6" w:rsidP="00A824A6">
      <w:pPr>
        <w:rPr>
          <w:rFonts w:ascii="Arial" w:hAnsi="Arial" w:cs="Arial"/>
          <w:sz w:val="28"/>
          <w:szCs w:val="28"/>
        </w:rPr>
      </w:pPr>
      <w:r>
        <w:rPr>
          <w:rFonts w:ascii="Arial" w:hAnsi="Arial" w:cs="Arial"/>
          <w:sz w:val="28"/>
          <w:szCs w:val="28"/>
        </w:rPr>
        <w:t xml:space="preserve">*Consideration in judging shall be given to creativity, originality, skill, </w:t>
      </w:r>
      <w:proofErr w:type="gramStart"/>
      <w:r>
        <w:rPr>
          <w:rFonts w:ascii="Arial" w:hAnsi="Arial" w:cs="Arial"/>
          <w:sz w:val="28"/>
          <w:szCs w:val="28"/>
        </w:rPr>
        <w:t xml:space="preserve">technique,   </w:t>
      </w:r>
      <w:proofErr w:type="gramEnd"/>
      <w:r>
        <w:rPr>
          <w:rFonts w:ascii="Arial" w:hAnsi="Arial" w:cs="Arial"/>
          <w:sz w:val="28"/>
          <w:szCs w:val="28"/>
        </w:rPr>
        <w:t xml:space="preserve">        neatness and overall appearance.</w:t>
      </w:r>
    </w:p>
    <w:p w14:paraId="3218BB83" w14:textId="77777777" w:rsidR="00A824A6" w:rsidRDefault="00A824A6" w:rsidP="00A824A6">
      <w:pPr>
        <w:rPr>
          <w:rFonts w:ascii="Arial" w:hAnsi="Arial" w:cs="Arial"/>
          <w:sz w:val="28"/>
          <w:szCs w:val="28"/>
        </w:rPr>
      </w:pPr>
      <w:r>
        <w:t xml:space="preserve">                                                                                                                                                       </w:t>
      </w:r>
      <w:r>
        <w:fldChar w:fldCharType="begin"/>
      </w:r>
      <w:r>
        <w:instrText xml:space="preserve"> INCLUDEPICTURE "http://findspeed.co/wp-content/uploads/2018/07/cupcake-print-free-printable-template-wrappers-birthday-toppers.jpg" \* MERGEFORMATINET </w:instrText>
      </w:r>
      <w:r>
        <w:fldChar w:fldCharType="separate"/>
      </w:r>
      <w:r w:rsidR="00371684">
        <w:fldChar w:fldCharType="begin"/>
      </w:r>
      <w:r w:rsidR="00371684">
        <w:instrText xml:space="preserve"> INCLUDEPICTURE  "http://findspeed.co/wp-content/uploads/2018/07/cupcake-print-free-printable-template-wrappers-birthday-toppers.jpg" \* MERGEFORMATINET </w:instrText>
      </w:r>
      <w:r w:rsidR="00371684">
        <w:fldChar w:fldCharType="separate"/>
      </w:r>
      <w:r w:rsidR="0030246E">
        <w:fldChar w:fldCharType="begin"/>
      </w:r>
      <w:r w:rsidR="0030246E">
        <w:instrText xml:space="preserve"> INCLUDEPICTURE  "http://findspeed.co/wp-content/uploads/2018/07/cupcake-print-free-printable-template-wrappers-birthday-toppers.jpg" \* MERGEFORMATINET </w:instrText>
      </w:r>
      <w:r w:rsidR="0030246E">
        <w:fldChar w:fldCharType="separate"/>
      </w:r>
      <w:r w:rsidR="001D092E">
        <w:fldChar w:fldCharType="begin"/>
      </w:r>
      <w:r w:rsidR="001D092E">
        <w:instrText xml:space="preserve"> INCLUDEPICTURE  "http://findspeed.co/wp-content/uploads/2018/07/cupcake-print-free-printable-template-wrappers-birthday-toppers.jpg" \* MERGEFORMATINET </w:instrText>
      </w:r>
      <w:r w:rsidR="001D092E">
        <w:fldChar w:fldCharType="separate"/>
      </w:r>
      <w:r w:rsidR="00A3553B">
        <w:fldChar w:fldCharType="begin"/>
      </w:r>
      <w:r w:rsidR="00A3553B">
        <w:instrText xml:space="preserve"> INCLUDEPICTURE  "http://findspeed.co/wp-content/uploads/2018/07/cupcake-print-free-printable-template-wrappers-birthday-toppers.jpg" \* MERGEFORMATINET </w:instrText>
      </w:r>
      <w:r w:rsidR="00A3553B">
        <w:fldChar w:fldCharType="separate"/>
      </w:r>
      <w:r w:rsidR="0035179E">
        <w:fldChar w:fldCharType="begin"/>
      </w:r>
      <w:r w:rsidR="0035179E">
        <w:instrText xml:space="preserve"> INCLUDEPICTURE  "http://findspeed.co/wp-content/uploads/2018/07/cupcake-print-free-printable-template-wrappers-birthday-toppers.jpg" \* MERGEFORMATINET </w:instrText>
      </w:r>
      <w:r w:rsidR="0035179E">
        <w:fldChar w:fldCharType="separate"/>
      </w:r>
      <w:r w:rsidR="00E92ABF">
        <w:fldChar w:fldCharType="begin"/>
      </w:r>
      <w:r w:rsidR="00E92ABF">
        <w:instrText xml:space="preserve"> INCLUDEPICTURE  "http://findspeed.co/wp-content/uploads/2018/07/cupcake-print-free-printable-template-wrappers-birthday-toppers.jpg" \* MERGEFORMATINET </w:instrText>
      </w:r>
      <w:r w:rsidR="00E92ABF">
        <w:fldChar w:fldCharType="separate"/>
      </w:r>
      <w:r w:rsidR="00FC2A27">
        <w:fldChar w:fldCharType="begin"/>
      </w:r>
      <w:r w:rsidR="00FC2A27">
        <w:instrText xml:space="preserve"> INCLUDEPICTURE  "http://findspeed.co/wp-content/uploads/2018/07/cupcake-print-free-printable-template-wrappers-birthday-toppers.jpg" \* MERGEFORMATINET </w:instrText>
      </w:r>
      <w:r w:rsidR="00FC2A27">
        <w:fldChar w:fldCharType="separate"/>
      </w:r>
      <w:r w:rsidR="00C733F2">
        <w:fldChar w:fldCharType="begin"/>
      </w:r>
      <w:r w:rsidR="00C733F2">
        <w:instrText xml:space="preserve"> INCLUDEPICTURE  "http://findspeed.co/wp-content/uploads/2018/07/cupcake-print-free-printable-template-wrappers-birthday-toppers.jpg" \* MERGEFORMATINET </w:instrText>
      </w:r>
      <w:r w:rsidR="00C733F2">
        <w:fldChar w:fldCharType="separate"/>
      </w:r>
      <w:r w:rsidR="00335D4A">
        <w:fldChar w:fldCharType="begin"/>
      </w:r>
      <w:r w:rsidR="00335D4A">
        <w:instrText xml:space="preserve"> INCLUDEPICTURE  "http://findspeed.co/wp-content/uploads/2018/07/cupcake-print-free-printable-template-wrappers-birthday-toppers.jpg" \* MERGEFORMATINET </w:instrText>
      </w:r>
      <w:r w:rsidR="00335D4A">
        <w:fldChar w:fldCharType="separate"/>
      </w:r>
      <w:r w:rsidR="00616115">
        <w:fldChar w:fldCharType="begin"/>
      </w:r>
      <w:r w:rsidR="00616115">
        <w:instrText xml:space="preserve"> </w:instrText>
      </w:r>
      <w:r w:rsidR="00616115">
        <w:instrText>INCLUDEPICTURE  "http://findspeed.co/wp-content/uploads/2018/07/cupcake-print-free-printable-template-wrappers-birthday-toppers.jpg" \* MERGEFORMATINET</w:instrText>
      </w:r>
      <w:r w:rsidR="00616115">
        <w:instrText xml:space="preserve"> </w:instrText>
      </w:r>
      <w:r w:rsidR="00616115">
        <w:fldChar w:fldCharType="separate"/>
      </w:r>
      <w:r w:rsidR="009B2A2C">
        <w:pict w14:anchorId="475BA8D4">
          <v:shape id="_x0000_i1029" type="#_x0000_t75" alt="Image result for free print cupcake images" style="width:119.7pt;height:108pt">
            <v:imagedata r:id="rId25" r:href="rId26"/>
          </v:shape>
        </w:pict>
      </w:r>
      <w:r w:rsidR="00616115">
        <w:fldChar w:fldCharType="end"/>
      </w:r>
      <w:r w:rsidR="00335D4A">
        <w:fldChar w:fldCharType="end"/>
      </w:r>
      <w:r w:rsidR="00C733F2">
        <w:fldChar w:fldCharType="end"/>
      </w:r>
      <w:r w:rsidR="00FC2A27">
        <w:fldChar w:fldCharType="end"/>
      </w:r>
      <w:r w:rsidR="00E92ABF">
        <w:fldChar w:fldCharType="end"/>
      </w:r>
      <w:r w:rsidR="0035179E">
        <w:fldChar w:fldCharType="end"/>
      </w:r>
      <w:r w:rsidR="00A3553B">
        <w:fldChar w:fldCharType="end"/>
      </w:r>
      <w:r w:rsidR="001D092E">
        <w:fldChar w:fldCharType="end"/>
      </w:r>
      <w:r w:rsidR="0030246E">
        <w:fldChar w:fldCharType="end"/>
      </w:r>
      <w:r w:rsidR="00371684">
        <w:fldChar w:fldCharType="end"/>
      </w:r>
      <w:r>
        <w:fldChar w:fldCharType="end"/>
      </w:r>
    </w:p>
    <w:p w14:paraId="79DE719E" w14:textId="77777777" w:rsidR="001607B4" w:rsidRPr="00A824A6" w:rsidRDefault="00A824A6" w:rsidP="00A824A6">
      <w:pPr>
        <w:rPr>
          <w:rFonts w:ascii="Arial" w:hAnsi="Arial" w:cs="Arial"/>
          <w:sz w:val="28"/>
          <w:szCs w:val="28"/>
        </w:rPr>
      </w:pPr>
      <w:r>
        <w:rPr>
          <w:rFonts w:ascii="Arial" w:hAnsi="Arial" w:cs="Arial"/>
          <w:sz w:val="28"/>
          <w:szCs w:val="28"/>
        </w:rPr>
        <w:t xml:space="preserve">                                                     </w:t>
      </w:r>
    </w:p>
    <w:p w14:paraId="65B9C337" w14:textId="77777777" w:rsidR="001607B4" w:rsidRPr="00BD3037" w:rsidRDefault="001607B4" w:rsidP="00BD3037">
      <w:pPr>
        <w:pStyle w:val="Heading1"/>
        <w:ind w:left="10" w:right="6"/>
      </w:pPr>
      <w:r w:rsidRPr="00EA684E">
        <w:rPr>
          <w:rFonts w:ascii="Century Gothic" w:hAnsi="Century Gothic" w:cs="Century Gothic"/>
          <w:color w:val="C45911"/>
          <w:sz w:val="48"/>
          <w:szCs w:val="48"/>
        </w:rPr>
        <w:lastRenderedPageBreak/>
        <w:t>H</w:t>
      </w:r>
      <w:r w:rsidRPr="00502300">
        <w:rPr>
          <w:b w:val="0"/>
        </w:rPr>
        <w:t xml:space="preserve"> </w:t>
      </w:r>
      <w:r>
        <w:rPr>
          <w:b w:val="0"/>
        </w:rPr>
        <w:t>–</w:t>
      </w:r>
      <w:r w:rsidRPr="00BD3037">
        <w:rPr>
          <w:b w:val="0"/>
        </w:rPr>
        <w:t xml:space="preserve"> </w:t>
      </w:r>
      <w:r w:rsidRPr="00EA684E">
        <w:rPr>
          <w:color w:val="auto"/>
        </w:rPr>
        <w:t xml:space="preserve">INNOVATIVE MECHANICS DEPARTMENT </w:t>
      </w:r>
    </w:p>
    <w:p w14:paraId="228308E6" w14:textId="77777777" w:rsidR="001607B4" w:rsidRDefault="001607B4" w:rsidP="00BD3037">
      <w:pPr>
        <w:spacing w:after="30" w:line="250" w:lineRule="auto"/>
      </w:pPr>
    </w:p>
    <w:p w14:paraId="17F912F5" w14:textId="77777777" w:rsidR="001607B4" w:rsidRDefault="001607B4" w:rsidP="00B16805">
      <w:pPr>
        <w:spacing w:after="4" w:line="237" w:lineRule="auto"/>
        <w:rPr>
          <w:rFonts w:ascii="Arial" w:hAnsi="Arial" w:cs="Arial"/>
          <w:color w:val="993300"/>
          <w:sz w:val="24"/>
          <w:szCs w:val="24"/>
        </w:rPr>
      </w:pPr>
      <w:r w:rsidRPr="00B16805">
        <w:rPr>
          <w:rFonts w:ascii="Arial" w:hAnsi="Arial" w:cs="Arial"/>
          <w:color w:val="993300"/>
          <w:sz w:val="24"/>
          <w:szCs w:val="24"/>
        </w:rPr>
        <w:t>Innovative Mechanics is</w:t>
      </w:r>
      <w:r>
        <w:rPr>
          <w:rFonts w:ascii="Arial" w:hAnsi="Arial" w:cs="Arial"/>
          <w:color w:val="993300"/>
          <w:sz w:val="24"/>
          <w:szCs w:val="24"/>
        </w:rPr>
        <w:t xml:space="preserve"> open to Elementary (Gr. 1-5), </w:t>
      </w:r>
      <w:r w:rsidRPr="00B16805">
        <w:rPr>
          <w:rFonts w:ascii="Arial" w:hAnsi="Arial" w:cs="Arial"/>
          <w:color w:val="993300"/>
          <w:sz w:val="24"/>
          <w:szCs w:val="24"/>
        </w:rPr>
        <w:t>Midd</w:t>
      </w:r>
      <w:r>
        <w:rPr>
          <w:rFonts w:ascii="Arial" w:hAnsi="Arial" w:cs="Arial"/>
          <w:color w:val="993300"/>
          <w:sz w:val="24"/>
          <w:szCs w:val="24"/>
        </w:rPr>
        <w:t xml:space="preserve">le School (Gr. 6-8), Secondary </w:t>
      </w:r>
      <w:r w:rsidRPr="00B16805">
        <w:rPr>
          <w:rFonts w:ascii="Arial" w:hAnsi="Arial" w:cs="Arial"/>
          <w:color w:val="993300"/>
          <w:sz w:val="24"/>
          <w:szCs w:val="24"/>
        </w:rPr>
        <w:t xml:space="preserve">(Gr. 9-12) and Adult Divisions.  Exhibitors may enter one item per lot. </w:t>
      </w:r>
      <w:r>
        <w:rPr>
          <w:rFonts w:ascii="Arial" w:hAnsi="Arial" w:cs="Arial"/>
          <w:color w:val="993300"/>
          <w:sz w:val="24"/>
          <w:szCs w:val="24"/>
        </w:rPr>
        <w:t>All work must be the handiwork of the person entering the item.</w:t>
      </w:r>
      <w:r w:rsidRPr="00B16805">
        <w:rPr>
          <w:rFonts w:ascii="Arial" w:hAnsi="Arial" w:cs="Arial"/>
          <w:color w:val="993300"/>
          <w:sz w:val="24"/>
          <w:szCs w:val="24"/>
        </w:rPr>
        <w:t xml:space="preserve"> No entry fee is required. </w:t>
      </w:r>
    </w:p>
    <w:p w14:paraId="49590BB5" w14:textId="77777777" w:rsidR="001607B4" w:rsidRDefault="001607B4" w:rsidP="00B16805">
      <w:pPr>
        <w:spacing w:after="4" w:line="237" w:lineRule="auto"/>
        <w:rPr>
          <w:rFonts w:ascii="Arial" w:hAnsi="Arial" w:cs="Arial"/>
          <w:color w:val="993300"/>
          <w:sz w:val="24"/>
          <w:szCs w:val="24"/>
        </w:rPr>
      </w:pPr>
    </w:p>
    <w:p w14:paraId="7822FC43" w14:textId="58AFA5C4" w:rsidR="001607B4" w:rsidRDefault="002316C3" w:rsidP="00971E02">
      <w:pPr>
        <w:spacing w:after="4" w:line="237" w:lineRule="auto"/>
        <w:jc w:val="center"/>
        <w:rPr>
          <w:rFonts w:ascii="Arial" w:hAnsi="Arial" w:cs="Arial"/>
          <w:color w:val="993300"/>
          <w:sz w:val="24"/>
          <w:szCs w:val="24"/>
          <w:u w:val="single"/>
        </w:rPr>
      </w:pPr>
      <w:r>
        <w:rPr>
          <w:rFonts w:ascii="Arial" w:hAnsi="Arial" w:cs="Arial"/>
          <w:color w:val="993300"/>
          <w:sz w:val="24"/>
          <w:szCs w:val="24"/>
          <w:u w:val="single"/>
        </w:rPr>
        <w:t>Best of Show</w:t>
      </w:r>
    </w:p>
    <w:p w14:paraId="29B9C0F8" w14:textId="77777777" w:rsidR="002316C3" w:rsidRPr="00A37FB5" w:rsidRDefault="002316C3" w:rsidP="002316C3">
      <w:pPr>
        <w:pStyle w:val="Heading4"/>
        <w:ind w:left="360" w:right="363"/>
        <w:rPr>
          <w:rFonts w:cs="Arial"/>
          <w:color w:val="000000"/>
          <w:szCs w:val="24"/>
        </w:rPr>
      </w:pPr>
      <w:r w:rsidRPr="00A37FB5">
        <w:rPr>
          <w:color w:val="000000" w:themeColor="text1"/>
          <w:szCs w:val="24"/>
        </w:rPr>
        <w:t>Best of Show awards will be given at the discretion of the judges. Best of Show awards must go above and beyond the standard level of craftsmanship and may not be awarded per class</w:t>
      </w:r>
      <w:r>
        <w:rPr>
          <w:color w:val="000000" w:themeColor="text1"/>
          <w:szCs w:val="24"/>
        </w:rPr>
        <w:t xml:space="preserve">/per lot. </w:t>
      </w:r>
    </w:p>
    <w:p w14:paraId="6577385A" w14:textId="77777777" w:rsidR="002316C3" w:rsidRDefault="002316C3" w:rsidP="002316C3">
      <w:pPr>
        <w:spacing w:after="4" w:line="237" w:lineRule="auto"/>
        <w:rPr>
          <w:rFonts w:ascii="Arial" w:hAnsi="Arial" w:cs="Arial"/>
          <w:color w:val="993300"/>
          <w:sz w:val="24"/>
          <w:szCs w:val="24"/>
          <w:u w:val="single"/>
        </w:rPr>
      </w:pPr>
    </w:p>
    <w:p w14:paraId="71348A8D" w14:textId="77777777" w:rsidR="001607B4" w:rsidRDefault="001607B4" w:rsidP="00971E02">
      <w:pPr>
        <w:spacing w:after="4" w:line="237" w:lineRule="auto"/>
        <w:jc w:val="center"/>
        <w:rPr>
          <w:rFonts w:ascii="Arial" w:hAnsi="Arial" w:cs="Arial"/>
          <w:color w:val="993300"/>
          <w:sz w:val="24"/>
          <w:szCs w:val="24"/>
        </w:rPr>
      </w:pPr>
    </w:p>
    <w:p w14:paraId="07B438F0" w14:textId="0075B285" w:rsidR="001607B4" w:rsidRPr="00971E02" w:rsidRDefault="001607B4" w:rsidP="00EA684E">
      <w:pPr>
        <w:spacing w:after="4" w:line="237" w:lineRule="auto"/>
        <w:ind w:left="2160" w:firstLine="720"/>
        <w:rPr>
          <w:rFonts w:ascii="Arial" w:hAnsi="Arial" w:cs="Arial"/>
          <w:sz w:val="24"/>
          <w:szCs w:val="24"/>
        </w:rPr>
      </w:pPr>
      <w:r w:rsidRPr="00971E02">
        <w:rPr>
          <w:rFonts w:ascii="Arial" w:hAnsi="Arial" w:cs="Arial"/>
          <w:sz w:val="24"/>
          <w:szCs w:val="24"/>
        </w:rPr>
        <w:t>Best of Show</w:t>
      </w:r>
      <w:r>
        <w:rPr>
          <w:rFonts w:ascii="Arial" w:hAnsi="Arial" w:cs="Arial"/>
          <w:sz w:val="24"/>
          <w:szCs w:val="24"/>
        </w:rPr>
        <w:t>…</w:t>
      </w:r>
      <w:proofErr w:type="gramStart"/>
      <w:r>
        <w:rPr>
          <w:rFonts w:ascii="Arial" w:hAnsi="Arial" w:cs="Arial"/>
          <w:sz w:val="24"/>
          <w:szCs w:val="24"/>
        </w:rPr>
        <w:t>…..</w:t>
      </w:r>
      <w:proofErr w:type="gramEnd"/>
      <w:r w:rsidRPr="00971E02">
        <w:rPr>
          <w:rFonts w:ascii="Arial" w:hAnsi="Arial" w:cs="Arial"/>
          <w:sz w:val="24"/>
          <w:szCs w:val="24"/>
        </w:rPr>
        <w:t>Rosette and $25.00</w:t>
      </w:r>
    </w:p>
    <w:p w14:paraId="508CAD62" w14:textId="77777777" w:rsidR="001607B4" w:rsidRDefault="001607B4" w:rsidP="00971E02">
      <w:pPr>
        <w:spacing w:after="4" w:line="237" w:lineRule="auto"/>
        <w:jc w:val="center"/>
        <w:rPr>
          <w:rFonts w:ascii="Arial" w:hAnsi="Arial" w:cs="Arial"/>
          <w:color w:val="993300"/>
          <w:sz w:val="24"/>
          <w:szCs w:val="24"/>
        </w:rPr>
      </w:pPr>
    </w:p>
    <w:p w14:paraId="3FE45B2C" w14:textId="77777777" w:rsidR="001607B4" w:rsidRDefault="001607B4" w:rsidP="00971E02">
      <w:pPr>
        <w:spacing w:after="4" w:line="237" w:lineRule="auto"/>
        <w:jc w:val="center"/>
        <w:rPr>
          <w:rFonts w:ascii="Arial" w:hAnsi="Arial" w:cs="Arial"/>
          <w:color w:val="993300"/>
          <w:sz w:val="24"/>
          <w:szCs w:val="24"/>
          <w:u w:val="single"/>
        </w:rPr>
      </w:pPr>
      <w:r w:rsidRPr="00971E02">
        <w:rPr>
          <w:rFonts w:ascii="Arial" w:hAnsi="Arial" w:cs="Arial"/>
          <w:color w:val="993300"/>
          <w:sz w:val="24"/>
          <w:szCs w:val="24"/>
          <w:u w:val="single"/>
        </w:rPr>
        <w:t>Awards Per Lot / Per Division</w:t>
      </w:r>
    </w:p>
    <w:p w14:paraId="368A8745" w14:textId="77777777" w:rsidR="001607B4" w:rsidRDefault="001607B4" w:rsidP="00971E02">
      <w:pPr>
        <w:spacing w:after="4" w:line="237" w:lineRule="auto"/>
        <w:jc w:val="center"/>
        <w:rPr>
          <w:rFonts w:ascii="Arial" w:hAnsi="Arial" w:cs="Arial"/>
          <w:color w:val="993300"/>
          <w:sz w:val="24"/>
          <w:szCs w:val="24"/>
          <w:u w:val="single"/>
        </w:rPr>
      </w:pPr>
    </w:p>
    <w:p w14:paraId="7B742533" w14:textId="1DC87C5A" w:rsidR="001607B4" w:rsidRPr="00971E02" w:rsidRDefault="001607B4" w:rsidP="00971E02">
      <w:pPr>
        <w:spacing w:after="4" w:line="237" w:lineRule="auto"/>
        <w:jc w:val="center"/>
        <w:rPr>
          <w:rFonts w:ascii="Arial" w:hAnsi="Arial" w:cs="Arial"/>
          <w:sz w:val="24"/>
          <w:szCs w:val="24"/>
        </w:rPr>
      </w:pPr>
      <w:r w:rsidRPr="00971E02">
        <w:rPr>
          <w:rFonts w:ascii="Arial" w:hAnsi="Arial" w:cs="Arial"/>
          <w:sz w:val="24"/>
          <w:szCs w:val="24"/>
        </w:rPr>
        <w:t>1</w:t>
      </w:r>
      <w:r w:rsidRPr="00971E02">
        <w:rPr>
          <w:rFonts w:ascii="Arial" w:hAnsi="Arial" w:cs="Arial"/>
          <w:sz w:val="24"/>
          <w:szCs w:val="24"/>
          <w:vertAlign w:val="superscript"/>
        </w:rPr>
        <w:t>st</w:t>
      </w:r>
      <w:r w:rsidRPr="00971E02">
        <w:rPr>
          <w:rFonts w:ascii="Arial" w:hAnsi="Arial" w:cs="Arial"/>
          <w:sz w:val="24"/>
          <w:szCs w:val="24"/>
        </w:rPr>
        <w:t xml:space="preserve"> Place…</w:t>
      </w:r>
      <w:r>
        <w:rPr>
          <w:rFonts w:ascii="Arial" w:hAnsi="Arial" w:cs="Arial"/>
          <w:sz w:val="24"/>
          <w:szCs w:val="24"/>
        </w:rPr>
        <w:t>…....</w:t>
      </w:r>
      <w:r w:rsidRPr="00971E02">
        <w:rPr>
          <w:rFonts w:ascii="Arial" w:hAnsi="Arial" w:cs="Arial"/>
          <w:sz w:val="24"/>
          <w:szCs w:val="24"/>
        </w:rPr>
        <w:t>..Blue Ribbon</w:t>
      </w:r>
    </w:p>
    <w:p w14:paraId="31C40C24" w14:textId="67AF3C0D" w:rsidR="001607B4" w:rsidRPr="00971E02" w:rsidRDefault="001607B4" w:rsidP="00971E02">
      <w:pPr>
        <w:spacing w:after="4" w:line="237" w:lineRule="auto"/>
        <w:jc w:val="center"/>
        <w:rPr>
          <w:rFonts w:ascii="Arial" w:hAnsi="Arial" w:cs="Arial"/>
          <w:sz w:val="24"/>
          <w:szCs w:val="24"/>
        </w:rPr>
      </w:pPr>
      <w:r w:rsidRPr="00971E02">
        <w:rPr>
          <w:rFonts w:ascii="Arial" w:hAnsi="Arial" w:cs="Arial"/>
          <w:sz w:val="24"/>
          <w:szCs w:val="24"/>
        </w:rPr>
        <w:t>2</w:t>
      </w:r>
      <w:r w:rsidRPr="00971E02">
        <w:rPr>
          <w:rFonts w:ascii="Arial" w:hAnsi="Arial" w:cs="Arial"/>
          <w:sz w:val="24"/>
          <w:szCs w:val="24"/>
          <w:vertAlign w:val="superscript"/>
        </w:rPr>
        <w:t>nd</w:t>
      </w:r>
      <w:r w:rsidRPr="00971E02">
        <w:rPr>
          <w:rFonts w:ascii="Arial" w:hAnsi="Arial" w:cs="Arial"/>
          <w:sz w:val="24"/>
          <w:szCs w:val="24"/>
        </w:rPr>
        <w:t xml:space="preserve"> Place…</w:t>
      </w:r>
      <w:r>
        <w:rPr>
          <w:rFonts w:ascii="Arial" w:hAnsi="Arial" w:cs="Arial"/>
          <w:sz w:val="24"/>
          <w:szCs w:val="24"/>
        </w:rPr>
        <w:t>…</w:t>
      </w:r>
      <w:r w:rsidR="0036316E">
        <w:rPr>
          <w:rFonts w:ascii="Arial" w:hAnsi="Arial" w:cs="Arial"/>
          <w:sz w:val="24"/>
          <w:szCs w:val="24"/>
        </w:rPr>
        <w:t>..</w:t>
      </w:r>
      <w:r>
        <w:rPr>
          <w:rFonts w:ascii="Arial" w:hAnsi="Arial" w:cs="Arial"/>
          <w:sz w:val="24"/>
          <w:szCs w:val="24"/>
        </w:rPr>
        <w:t>.....</w:t>
      </w:r>
      <w:r w:rsidRPr="00971E02">
        <w:rPr>
          <w:rFonts w:ascii="Arial" w:hAnsi="Arial" w:cs="Arial"/>
          <w:sz w:val="24"/>
          <w:szCs w:val="24"/>
        </w:rPr>
        <w:t>Red Ribbon</w:t>
      </w:r>
    </w:p>
    <w:p w14:paraId="4912893C" w14:textId="0E080A3F" w:rsidR="001607B4" w:rsidRDefault="001607B4" w:rsidP="00CC1814">
      <w:pPr>
        <w:spacing w:after="4" w:line="237" w:lineRule="auto"/>
        <w:jc w:val="center"/>
        <w:rPr>
          <w:rFonts w:ascii="Arial" w:hAnsi="Arial" w:cs="Arial"/>
          <w:sz w:val="24"/>
          <w:szCs w:val="24"/>
        </w:rPr>
      </w:pPr>
      <w:r>
        <w:rPr>
          <w:rFonts w:ascii="Arial" w:hAnsi="Arial" w:cs="Arial"/>
          <w:sz w:val="24"/>
          <w:szCs w:val="24"/>
        </w:rPr>
        <w:t xml:space="preserve">  </w:t>
      </w:r>
      <w:r w:rsidRPr="00971E02">
        <w:rPr>
          <w:rFonts w:ascii="Arial" w:hAnsi="Arial" w:cs="Arial"/>
          <w:sz w:val="24"/>
          <w:szCs w:val="24"/>
        </w:rPr>
        <w:t>3</w:t>
      </w:r>
      <w:r w:rsidRPr="00971E02">
        <w:rPr>
          <w:rFonts w:ascii="Arial" w:hAnsi="Arial" w:cs="Arial"/>
          <w:sz w:val="24"/>
          <w:szCs w:val="24"/>
          <w:vertAlign w:val="superscript"/>
        </w:rPr>
        <w:t>rd</w:t>
      </w:r>
      <w:r w:rsidRPr="00971E02">
        <w:rPr>
          <w:rFonts w:ascii="Arial" w:hAnsi="Arial" w:cs="Arial"/>
          <w:sz w:val="24"/>
          <w:szCs w:val="24"/>
        </w:rPr>
        <w:t xml:space="preserve"> Place…</w:t>
      </w:r>
      <w:r>
        <w:rPr>
          <w:rFonts w:ascii="Arial" w:hAnsi="Arial" w:cs="Arial"/>
          <w:sz w:val="24"/>
          <w:szCs w:val="24"/>
        </w:rPr>
        <w:t>…</w:t>
      </w:r>
      <w:proofErr w:type="gramStart"/>
      <w:r>
        <w:rPr>
          <w:rFonts w:ascii="Arial" w:hAnsi="Arial" w:cs="Arial"/>
          <w:sz w:val="24"/>
          <w:szCs w:val="24"/>
        </w:rPr>
        <w:t>…..</w:t>
      </w:r>
      <w:proofErr w:type="gramEnd"/>
      <w:r w:rsidRPr="00971E02">
        <w:rPr>
          <w:rFonts w:ascii="Arial" w:hAnsi="Arial" w:cs="Arial"/>
          <w:sz w:val="24"/>
          <w:szCs w:val="24"/>
        </w:rPr>
        <w:t>White Ribbon</w:t>
      </w:r>
    </w:p>
    <w:p w14:paraId="67279990" w14:textId="77777777" w:rsidR="001607B4" w:rsidRDefault="001607B4" w:rsidP="00BD3037">
      <w:pPr>
        <w:spacing w:after="4" w:line="237" w:lineRule="auto"/>
        <w:jc w:val="center"/>
        <w:rPr>
          <w:rFonts w:ascii="Arial" w:hAnsi="Arial" w:cs="Arial"/>
          <w:sz w:val="24"/>
          <w:szCs w:val="24"/>
        </w:rPr>
      </w:pPr>
    </w:p>
    <w:p w14:paraId="753B1030" w14:textId="77777777" w:rsidR="001607B4" w:rsidRPr="00BD3037" w:rsidRDefault="001607B4" w:rsidP="00BD3037">
      <w:pPr>
        <w:spacing w:after="4" w:line="237" w:lineRule="auto"/>
        <w:jc w:val="center"/>
        <w:rPr>
          <w:rFonts w:ascii="Arial" w:hAnsi="Arial" w:cs="Arial"/>
          <w:sz w:val="24"/>
          <w:szCs w:val="24"/>
        </w:rPr>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1607B4" w14:paraId="73CFF221" w14:textId="77777777">
        <w:trPr>
          <w:trHeight w:val="328"/>
        </w:trPr>
        <w:tc>
          <w:tcPr>
            <w:tcW w:w="1913" w:type="dxa"/>
            <w:tcBorders>
              <w:top w:val="single" w:sz="2" w:space="0" w:color="000000"/>
              <w:left w:val="single" w:sz="2" w:space="0" w:color="000000"/>
              <w:bottom w:val="single" w:sz="2" w:space="0" w:color="000000"/>
              <w:right w:val="nil"/>
            </w:tcBorders>
          </w:tcPr>
          <w:p w14:paraId="75E8EA56" w14:textId="77777777" w:rsidR="001607B4" w:rsidRPr="00C67B3F" w:rsidRDefault="001607B4" w:rsidP="00C67B3F">
            <w:pPr>
              <w:spacing w:after="0" w:line="240" w:lineRule="auto"/>
              <w:ind w:left="112"/>
              <w:rPr>
                <w:rFonts w:ascii="Arial" w:hAnsi="Arial" w:cs="Arial"/>
                <w:b/>
                <w:sz w:val="24"/>
              </w:rPr>
            </w:pPr>
            <w:r w:rsidRPr="00C67B3F">
              <w:rPr>
                <w:rFonts w:ascii="Arial" w:hAnsi="Arial" w:cs="Arial"/>
                <w:b/>
                <w:sz w:val="24"/>
              </w:rPr>
              <w:t xml:space="preserve">CLASS    400 </w:t>
            </w:r>
          </w:p>
        </w:tc>
        <w:tc>
          <w:tcPr>
            <w:tcW w:w="720" w:type="dxa"/>
            <w:tcBorders>
              <w:top w:val="single" w:sz="2" w:space="0" w:color="000000"/>
              <w:left w:val="nil"/>
              <w:bottom w:val="single" w:sz="2" w:space="0" w:color="000000"/>
              <w:right w:val="nil"/>
            </w:tcBorders>
          </w:tcPr>
          <w:p w14:paraId="0372CA79"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65CE46B7"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357BD49D" w14:textId="77777777" w:rsidR="001607B4" w:rsidRDefault="001607B4" w:rsidP="00C67B3F">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6A9867B8" w14:textId="77777777" w:rsidR="001607B4" w:rsidRDefault="001607B4" w:rsidP="00C67B3F">
            <w:pPr>
              <w:spacing w:after="0" w:line="240" w:lineRule="auto"/>
            </w:pPr>
            <w:r w:rsidRPr="00C67B3F">
              <w:rPr>
                <w:rFonts w:ascii="Arial" w:hAnsi="Arial" w:cs="Arial"/>
                <w:b/>
                <w:sz w:val="24"/>
              </w:rPr>
              <w:t>Drones</w:t>
            </w:r>
          </w:p>
        </w:tc>
      </w:tr>
    </w:tbl>
    <w:p w14:paraId="0B88D899" w14:textId="77777777" w:rsidR="001607B4" w:rsidRDefault="001607B4" w:rsidP="00542973">
      <w:pPr>
        <w:spacing w:after="0"/>
        <w:rPr>
          <w:rFonts w:ascii="Arial" w:hAnsi="Arial" w:cs="Arial"/>
          <w:sz w:val="24"/>
          <w:szCs w:val="24"/>
        </w:rPr>
      </w:pPr>
      <w:r>
        <w:rPr>
          <w:rFonts w:ascii="Arial" w:hAnsi="Arial" w:cs="Arial"/>
          <w:sz w:val="24"/>
          <w:szCs w:val="24"/>
        </w:rPr>
        <w:tab/>
      </w:r>
    </w:p>
    <w:p w14:paraId="1BEA1BC2" w14:textId="489FBCC0" w:rsidR="001607B4" w:rsidRPr="00001DBC" w:rsidRDefault="001607B4" w:rsidP="0036316E">
      <w:pPr>
        <w:spacing w:after="0"/>
        <w:ind w:firstLine="720"/>
        <w:rPr>
          <w:rFonts w:ascii="Arial" w:hAnsi="Arial" w:cs="Arial"/>
          <w:i/>
          <w:sz w:val="24"/>
          <w:szCs w:val="24"/>
        </w:rPr>
      </w:pPr>
      <w:r>
        <w:rPr>
          <w:rFonts w:ascii="Arial" w:hAnsi="Arial" w:cs="Arial"/>
          <w:sz w:val="24"/>
          <w:szCs w:val="24"/>
        </w:rPr>
        <w:t>-</w:t>
      </w:r>
      <w:r>
        <w:rPr>
          <w:rFonts w:ascii="Arial" w:hAnsi="Arial" w:cs="Arial"/>
          <w:i/>
          <w:sz w:val="24"/>
          <w:szCs w:val="24"/>
        </w:rPr>
        <w:t>An unmanned aerial vehicle (UAV), a specialized robot that is meant to fly, (remote controlled)</w:t>
      </w:r>
    </w:p>
    <w:p w14:paraId="7F37A176" w14:textId="77777777" w:rsidR="001607B4" w:rsidRDefault="001607B4" w:rsidP="00CC1814">
      <w:pPr>
        <w:spacing w:after="0"/>
        <w:rPr>
          <w:rFonts w:ascii="Arial" w:hAnsi="Arial" w:cs="Arial"/>
          <w:sz w:val="24"/>
          <w:szCs w:val="24"/>
        </w:rPr>
      </w:pPr>
      <w:r>
        <w:rPr>
          <w:rFonts w:ascii="Arial" w:hAnsi="Arial" w:cs="Arial"/>
          <w:sz w:val="24"/>
          <w:szCs w:val="24"/>
        </w:rPr>
        <w:t xml:space="preserve">    Lot:</w:t>
      </w:r>
    </w:p>
    <w:p w14:paraId="143A30B8" w14:textId="77777777" w:rsidR="001607B4" w:rsidRDefault="001607B4" w:rsidP="00BD3037">
      <w:pPr>
        <w:pStyle w:val="ListParagraph"/>
        <w:numPr>
          <w:ilvl w:val="0"/>
          <w:numId w:val="31"/>
        </w:numPr>
        <w:spacing w:after="0"/>
        <w:rPr>
          <w:rFonts w:ascii="Arial" w:hAnsi="Arial" w:cs="Arial"/>
          <w:sz w:val="24"/>
          <w:szCs w:val="24"/>
        </w:rPr>
      </w:pPr>
      <w:r>
        <w:rPr>
          <w:rFonts w:ascii="Arial" w:hAnsi="Arial" w:cs="Arial"/>
          <w:sz w:val="24"/>
          <w:szCs w:val="24"/>
        </w:rPr>
        <w:t>Kit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76BB845" w14:textId="77777777" w:rsidR="001607B4" w:rsidRDefault="001607B4" w:rsidP="00BD3037">
      <w:pPr>
        <w:pStyle w:val="ListParagraph"/>
        <w:numPr>
          <w:ilvl w:val="0"/>
          <w:numId w:val="31"/>
        </w:numPr>
        <w:spacing w:after="0"/>
        <w:rPr>
          <w:rFonts w:ascii="Arial" w:hAnsi="Arial" w:cs="Arial"/>
          <w:sz w:val="24"/>
          <w:szCs w:val="24"/>
        </w:rPr>
      </w:pPr>
      <w:r>
        <w:rPr>
          <w:rFonts w:ascii="Arial" w:hAnsi="Arial" w:cs="Arial"/>
          <w:sz w:val="24"/>
          <w:szCs w:val="24"/>
        </w:rPr>
        <w:t>Original Design</w:t>
      </w:r>
    </w:p>
    <w:p w14:paraId="1A88F61A" w14:textId="77777777" w:rsidR="001607B4" w:rsidRPr="00BD3037" w:rsidRDefault="001607B4" w:rsidP="00BD3037">
      <w:pPr>
        <w:pStyle w:val="ListParagraph"/>
        <w:numPr>
          <w:ilvl w:val="0"/>
          <w:numId w:val="31"/>
        </w:numPr>
        <w:spacing w:after="0"/>
        <w:rPr>
          <w:rFonts w:ascii="Arial" w:hAnsi="Arial" w:cs="Arial"/>
          <w:sz w:val="24"/>
          <w:szCs w:val="24"/>
        </w:rPr>
      </w:pPr>
      <w:r>
        <w:rPr>
          <w:rFonts w:ascii="Arial" w:hAnsi="Arial" w:cs="Arial"/>
          <w:sz w:val="24"/>
          <w:szCs w:val="24"/>
        </w:rPr>
        <w:t>Article Not Listed</w:t>
      </w:r>
    </w:p>
    <w:p w14:paraId="1355FE6B" w14:textId="77777777" w:rsidR="001607B4" w:rsidRDefault="001607B4" w:rsidP="00542973">
      <w:pPr>
        <w:spacing w:after="0"/>
      </w:pPr>
    </w:p>
    <w:p w14:paraId="650E0079" w14:textId="77777777" w:rsidR="001607B4" w:rsidRDefault="001607B4" w:rsidP="00542973">
      <w:pPr>
        <w:spacing w:after="0"/>
      </w:pPr>
    </w:p>
    <w:p w14:paraId="6535053C" w14:textId="77777777" w:rsidR="001607B4" w:rsidRDefault="001607B4" w:rsidP="00542973">
      <w:pPr>
        <w:spacing w:after="0"/>
      </w:pPr>
    </w:p>
    <w:tbl>
      <w:tblPr>
        <w:tblW w:w="10667" w:type="dxa"/>
        <w:tblInd w:w="-54" w:type="dxa"/>
        <w:tblCellMar>
          <w:top w:w="27" w:type="dxa"/>
          <w:left w:w="0" w:type="dxa"/>
          <w:right w:w="115" w:type="dxa"/>
        </w:tblCellMar>
        <w:tblLook w:val="00A0" w:firstRow="1" w:lastRow="0" w:firstColumn="1" w:lastColumn="0" w:noHBand="0" w:noVBand="0"/>
      </w:tblPr>
      <w:tblGrid>
        <w:gridCol w:w="1913"/>
        <w:gridCol w:w="720"/>
        <w:gridCol w:w="721"/>
        <w:gridCol w:w="720"/>
        <w:gridCol w:w="6593"/>
      </w:tblGrid>
      <w:tr w:rsidR="001607B4" w14:paraId="0FCAD281" w14:textId="77777777">
        <w:trPr>
          <w:trHeight w:val="328"/>
        </w:trPr>
        <w:tc>
          <w:tcPr>
            <w:tcW w:w="1913" w:type="dxa"/>
            <w:tcBorders>
              <w:top w:val="single" w:sz="2" w:space="0" w:color="000000"/>
              <w:left w:val="single" w:sz="2" w:space="0" w:color="000000"/>
              <w:bottom w:val="single" w:sz="2" w:space="0" w:color="000000"/>
              <w:right w:val="nil"/>
            </w:tcBorders>
          </w:tcPr>
          <w:p w14:paraId="3E16C27D" w14:textId="77777777" w:rsidR="001607B4" w:rsidRPr="00C67B3F" w:rsidRDefault="001607B4" w:rsidP="00C67B3F">
            <w:pPr>
              <w:spacing w:after="0" w:line="240" w:lineRule="auto"/>
              <w:ind w:left="112"/>
              <w:rPr>
                <w:rFonts w:ascii="Arial" w:hAnsi="Arial" w:cs="Arial"/>
                <w:b/>
                <w:sz w:val="24"/>
              </w:rPr>
            </w:pPr>
            <w:r w:rsidRPr="00C67B3F">
              <w:rPr>
                <w:rFonts w:ascii="Arial" w:hAnsi="Arial" w:cs="Arial"/>
                <w:b/>
                <w:sz w:val="24"/>
              </w:rPr>
              <w:t>CLASS    410</w:t>
            </w:r>
          </w:p>
        </w:tc>
        <w:tc>
          <w:tcPr>
            <w:tcW w:w="720" w:type="dxa"/>
            <w:tcBorders>
              <w:top w:val="single" w:sz="2" w:space="0" w:color="000000"/>
              <w:left w:val="nil"/>
              <w:bottom w:val="single" w:sz="2" w:space="0" w:color="000000"/>
              <w:right w:val="nil"/>
            </w:tcBorders>
          </w:tcPr>
          <w:p w14:paraId="0A2FFA46" w14:textId="77777777" w:rsidR="001607B4" w:rsidRDefault="001607B4" w:rsidP="00C67B3F">
            <w:pPr>
              <w:spacing w:after="0" w:line="240" w:lineRule="auto"/>
            </w:pPr>
            <w:r w:rsidRPr="00C67B3F">
              <w:rPr>
                <w:rFonts w:ascii="Arial" w:hAnsi="Arial" w:cs="Arial"/>
                <w:b/>
                <w:sz w:val="24"/>
              </w:rPr>
              <w:t xml:space="preserve"> </w:t>
            </w:r>
          </w:p>
        </w:tc>
        <w:tc>
          <w:tcPr>
            <w:tcW w:w="721" w:type="dxa"/>
            <w:tcBorders>
              <w:top w:val="single" w:sz="2" w:space="0" w:color="000000"/>
              <w:left w:val="nil"/>
              <w:bottom w:val="single" w:sz="2" w:space="0" w:color="000000"/>
              <w:right w:val="nil"/>
            </w:tcBorders>
          </w:tcPr>
          <w:p w14:paraId="6DA10021" w14:textId="77777777" w:rsidR="001607B4" w:rsidRDefault="001607B4" w:rsidP="00C67B3F">
            <w:pPr>
              <w:spacing w:after="0" w:line="240" w:lineRule="auto"/>
            </w:pPr>
            <w:r w:rsidRPr="00C67B3F">
              <w:rPr>
                <w:rFonts w:ascii="Arial" w:hAnsi="Arial" w:cs="Arial"/>
                <w:b/>
                <w:sz w:val="24"/>
              </w:rPr>
              <w:t xml:space="preserve"> </w:t>
            </w:r>
          </w:p>
        </w:tc>
        <w:tc>
          <w:tcPr>
            <w:tcW w:w="720" w:type="dxa"/>
            <w:tcBorders>
              <w:top w:val="single" w:sz="2" w:space="0" w:color="000000"/>
              <w:left w:val="nil"/>
              <w:bottom w:val="single" w:sz="2" w:space="0" w:color="000000"/>
              <w:right w:val="nil"/>
            </w:tcBorders>
          </w:tcPr>
          <w:p w14:paraId="548EF4BD" w14:textId="77777777" w:rsidR="001607B4" w:rsidRDefault="001607B4" w:rsidP="00C67B3F">
            <w:pPr>
              <w:spacing w:after="0" w:line="240" w:lineRule="auto"/>
            </w:pPr>
            <w:r w:rsidRPr="00C67B3F">
              <w:rPr>
                <w:rFonts w:ascii="Arial" w:hAnsi="Arial" w:cs="Arial"/>
                <w:b/>
                <w:sz w:val="24"/>
              </w:rPr>
              <w:t xml:space="preserve"> </w:t>
            </w:r>
          </w:p>
        </w:tc>
        <w:tc>
          <w:tcPr>
            <w:tcW w:w="6594" w:type="dxa"/>
            <w:tcBorders>
              <w:top w:val="single" w:sz="2" w:space="0" w:color="000000"/>
              <w:left w:val="nil"/>
              <w:bottom w:val="single" w:sz="2" w:space="0" w:color="000000"/>
              <w:right w:val="single" w:sz="2" w:space="0" w:color="000000"/>
            </w:tcBorders>
          </w:tcPr>
          <w:p w14:paraId="0B4FCF27" w14:textId="77777777" w:rsidR="001607B4" w:rsidRDefault="001607B4" w:rsidP="00C67B3F">
            <w:pPr>
              <w:spacing w:after="0" w:line="240" w:lineRule="auto"/>
            </w:pPr>
            <w:r w:rsidRPr="00C67B3F">
              <w:rPr>
                <w:rFonts w:ascii="Arial" w:hAnsi="Arial" w:cs="Arial"/>
                <w:b/>
                <w:sz w:val="24"/>
              </w:rPr>
              <w:t xml:space="preserve">Robotics </w:t>
            </w:r>
          </w:p>
        </w:tc>
      </w:tr>
    </w:tbl>
    <w:p w14:paraId="72FA4F57" w14:textId="77777777" w:rsidR="001607B4" w:rsidRDefault="001607B4" w:rsidP="00542973">
      <w:pPr>
        <w:spacing w:after="0"/>
      </w:pPr>
    </w:p>
    <w:p w14:paraId="07C2AA74" w14:textId="77777777" w:rsidR="001607B4" w:rsidRPr="00001DBC" w:rsidRDefault="001607B4" w:rsidP="00542973">
      <w:pPr>
        <w:spacing w:after="0"/>
        <w:rPr>
          <w:rFonts w:ascii="Arial" w:hAnsi="Arial" w:cs="Arial"/>
          <w:i/>
          <w:sz w:val="24"/>
          <w:szCs w:val="24"/>
        </w:rPr>
      </w:pPr>
      <w:r w:rsidRPr="00001DBC">
        <w:rPr>
          <w:rFonts w:ascii="Arial" w:hAnsi="Arial" w:cs="Arial"/>
          <w:sz w:val="24"/>
          <w:szCs w:val="24"/>
        </w:rPr>
        <w:tab/>
      </w:r>
      <w:r w:rsidRPr="00001DBC">
        <w:rPr>
          <w:rFonts w:ascii="Arial" w:hAnsi="Arial" w:cs="Arial"/>
          <w:i/>
          <w:sz w:val="24"/>
          <w:szCs w:val="24"/>
        </w:rPr>
        <w:t xml:space="preserve">-A machine that performs various </w:t>
      </w:r>
      <w:r>
        <w:rPr>
          <w:rFonts w:ascii="Arial" w:hAnsi="Arial" w:cs="Arial"/>
          <w:i/>
          <w:sz w:val="24"/>
          <w:szCs w:val="24"/>
        </w:rPr>
        <w:t>tasks automatically</w:t>
      </w:r>
    </w:p>
    <w:p w14:paraId="5211E2B4" w14:textId="77777777" w:rsidR="001607B4" w:rsidRDefault="001607B4" w:rsidP="00542973">
      <w:pPr>
        <w:spacing w:after="0"/>
        <w:rPr>
          <w:rFonts w:ascii="Arial" w:hAnsi="Arial" w:cs="Arial"/>
          <w:sz w:val="24"/>
          <w:szCs w:val="24"/>
        </w:rPr>
      </w:pPr>
      <w:r>
        <w:rPr>
          <w:rFonts w:ascii="Arial" w:hAnsi="Arial" w:cs="Arial"/>
          <w:sz w:val="24"/>
          <w:szCs w:val="24"/>
        </w:rPr>
        <w:t xml:space="preserve">    Lot:</w:t>
      </w:r>
    </w:p>
    <w:p w14:paraId="133306EF" w14:textId="77777777" w:rsidR="001607B4" w:rsidRDefault="001607B4" w:rsidP="00C73714">
      <w:pPr>
        <w:pStyle w:val="ListParagraph"/>
        <w:numPr>
          <w:ilvl w:val="0"/>
          <w:numId w:val="32"/>
        </w:numPr>
        <w:spacing w:after="0"/>
        <w:rPr>
          <w:rFonts w:ascii="Arial" w:hAnsi="Arial" w:cs="Arial"/>
          <w:sz w:val="24"/>
          <w:szCs w:val="24"/>
        </w:rPr>
      </w:pPr>
      <w:r>
        <w:rPr>
          <w:rFonts w:ascii="Arial" w:hAnsi="Arial" w:cs="Arial"/>
          <w:sz w:val="24"/>
          <w:szCs w:val="24"/>
        </w:rPr>
        <w:t>Kit</w:t>
      </w:r>
    </w:p>
    <w:p w14:paraId="279DB5C0" w14:textId="77777777" w:rsidR="001607B4" w:rsidRDefault="001607B4" w:rsidP="00C73714">
      <w:pPr>
        <w:pStyle w:val="ListParagraph"/>
        <w:numPr>
          <w:ilvl w:val="0"/>
          <w:numId w:val="32"/>
        </w:numPr>
        <w:spacing w:after="0"/>
        <w:rPr>
          <w:rFonts w:ascii="Arial" w:hAnsi="Arial" w:cs="Arial"/>
          <w:sz w:val="24"/>
          <w:szCs w:val="24"/>
        </w:rPr>
      </w:pPr>
      <w:r>
        <w:rPr>
          <w:rFonts w:ascii="Arial" w:hAnsi="Arial" w:cs="Arial"/>
          <w:sz w:val="24"/>
          <w:szCs w:val="24"/>
        </w:rPr>
        <w:t>O</w:t>
      </w:r>
      <w:r w:rsidRPr="00C73714">
        <w:rPr>
          <w:rFonts w:ascii="Arial" w:hAnsi="Arial" w:cs="Arial"/>
          <w:sz w:val="24"/>
          <w:szCs w:val="24"/>
        </w:rPr>
        <w:t>riginal Design</w:t>
      </w:r>
    </w:p>
    <w:p w14:paraId="68523FB2" w14:textId="77777777" w:rsidR="001607B4" w:rsidRPr="001C51F5" w:rsidRDefault="001607B4" w:rsidP="00542973">
      <w:pPr>
        <w:pStyle w:val="ListParagraph"/>
        <w:numPr>
          <w:ilvl w:val="0"/>
          <w:numId w:val="32"/>
        </w:numPr>
        <w:spacing w:after="0"/>
        <w:rPr>
          <w:rFonts w:ascii="Arial" w:hAnsi="Arial" w:cs="Arial"/>
          <w:sz w:val="24"/>
          <w:szCs w:val="24"/>
        </w:rPr>
      </w:pPr>
      <w:r w:rsidRPr="00C73714">
        <w:rPr>
          <w:rFonts w:ascii="Arial" w:hAnsi="Arial" w:cs="Arial"/>
          <w:sz w:val="24"/>
          <w:szCs w:val="24"/>
        </w:rPr>
        <w:t>Article Not Listed</w:t>
      </w:r>
    </w:p>
    <w:p w14:paraId="36626B4D" w14:textId="77777777" w:rsidR="00DD2213" w:rsidRDefault="00616115" w:rsidP="00542973">
      <w:pPr>
        <w:spacing w:after="0"/>
      </w:pPr>
      <w:hyperlink r:id="rId27" w:tooltip="&quot;Search images of free clip art drone&quot; " w:history="1"/>
      <w:r w:rsidR="001607B4">
        <w:tab/>
      </w:r>
      <w:r w:rsidR="001607B4">
        <w:tab/>
        <w:t xml:space="preserve">                   </w:t>
      </w:r>
      <w:r w:rsidR="001607B4">
        <w:tab/>
        <w:t xml:space="preserve">            </w:t>
      </w:r>
      <w:r w:rsidR="001607B4">
        <w:tab/>
      </w:r>
      <w:r w:rsidR="001607B4">
        <w:tab/>
      </w:r>
      <w:r w:rsidR="001607B4">
        <w:tab/>
      </w:r>
    </w:p>
    <w:p w14:paraId="78BB486E" w14:textId="77777777" w:rsidR="00DD2213" w:rsidRDefault="00DD2213" w:rsidP="00542973">
      <w:pPr>
        <w:spacing w:after="0"/>
      </w:pPr>
    </w:p>
    <w:p w14:paraId="43D68D89" w14:textId="77777777" w:rsidR="00DD2213" w:rsidRDefault="00DD2213" w:rsidP="00542973">
      <w:pPr>
        <w:spacing w:after="0"/>
      </w:pPr>
    </w:p>
    <w:p w14:paraId="19009810" w14:textId="77777777" w:rsidR="00DD2213" w:rsidRDefault="00DD2213" w:rsidP="00542973">
      <w:pPr>
        <w:spacing w:after="0"/>
      </w:pPr>
    </w:p>
    <w:p w14:paraId="46D668BE" w14:textId="77777777" w:rsidR="00DD2213" w:rsidRDefault="00DD2213" w:rsidP="00542973">
      <w:pPr>
        <w:spacing w:after="0"/>
      </w:pPr>
    </w:p>
    <w:p w14:paraId="2A7D0D14" w14:textId="77777777" w:rsidR="001607B4" w:rsidRDefault="00616115" w:rsidP="00542973">
      <w:pPr>
        <w:spacing w:after="0"/>
      </w:pPr>
      <w:hyperlink r:id="rId28" w:history="1"/>
    </w:p>
    <w:p w14:paraId="1A6B79C1" w14:textId="77777777" w:rsidR="001607B4" w:rsidRDefault="001607B4" w:rsidP="00CD3D28">
      <w:pPr>
        <w:spacing w:after="0"/>
        <w:rPr>
          <w:color w:val="C00000"/>
          <w:sz w:val="34"/>
          <w:szCs w:val="34"/>
        </w:rPr>
      </w:pPr>
    </w:p>
    <w:p w14:paraId="7A358EBD" w14:textId="71055BA1" w:rsidR="00B064BF" w:rsidRDefault="001607B4" w:rsidP="002316C3">
      <w:pPr>
        <w:spacing w:after="0"/>
        <w:jc w:val="center"/>
        <w:rPr>
          <w:color w:val="C00000"/>
          <w:sz w:val="34"/>
          <w:szCs w:val="34"/>
        </w:rPr>
      </w:pPr>
      <w:r w:rsidRPr="00CD3D28">
        <w:rPr>
          <w:color w:val="C00000"/>
          <w:sz w:val="34"/>
          <w:szCs w:val="34"/>
        </w:rPr>
        <w:lastRenderedPageBreak/>
        <w:t>20</w:t>
      </w:r>
      <w:r w:rsidR="0036316E">
        <w:rPr>
          <w:color w:val="C00000"/>
          <w:sz w:val="34"/>
          <w:szCs w:val="34"/>
        </w:rPr>
        <w:t>2</w:t>
      </w:r>
      <w:r w:rsidR="008563B5">
        <w:rPr>
          <w:color w:val="C00000"/>
          <w:sz w:val="34"/>
          <w:szCs w:val="34"/>
        </w:rPr>
        <w:t xml:space="preserve">1 </w:t>
      </w:r>
      <w:r w:rsidRPr="00CD3D28">
        <w:rPr>
          <w:color w:val="C00000"/>
          <w:sz w:val="34"/>
          <w:szCs w:val="34"/>
        </w:rPr>
        <w:t xml:space="preserve">Greater Hillsborough County Fair </w:t>
      </w:r>
    </w:p>
    <w:p w14:paraId="282AB183" w14:textId="67B7333D" w:rsidR="001607B4" w:rsidRPr="00CD3D28" w:rsidRDefault="001607B4" w:rsidP="002316C3">
      <w:pPr>
        <w:spacing w:after="0"/>
        <w:jc w:val="center"/>
        <w:rPr>
          <w:i/>
          <w:color w:val="C00000"/>
          <w:sz w:val="34"/>
          <w:szCs w:val="34"/>
        </w:rPr>
      </w:pPr>
      <w:r w:rsidRPr="00CD3D28">
        <w:rPr>
          <w:color w:val="C00000"/>
          <w:sz w:val="34"/>
          <w:szCs w:val="34"/>
        </w:rPr>
        <w:t>“</w:t>
      </w:r>
      <w:r w:rsidR="00B064BF">
        <w:rPr>
          <w:i/>
          <w:color w:val="C00000"/>
          <w:sz w:val="34"/>
          <w:szCs w:val="34"/>
        </w:rPr>
        <w:t>From Wagon Wheels to Ferris Wheels”</w:t>
      </w:r>
      <w:r w:rsidR="002316C3">
        <w:rPr>
          <w:i/>
          <w:color w:val="C00000"/>
          <w:sz w:val="34"/>
          <w:szCs w:val="34"/>
        </w:rPr>
        <w:t>”</w:t>
      </w:r>
    </w:p>
    <w:p w14:paraId="08E8C49C" w14:textId="77777777" w:rsidR="001607B4" w:rsidRPr="009D6571" w:rsidRDefault="001607B4" w:rsidP="009D6571">
      <w:pPr>
        <w:spacing w:after="0" w:line="240" w:lineRule="auto"/>
        <w:jc w:val="center"/>
        <w:rPr>
          <w:sz w:val="16"/>
          <w:szCs w:val="16"/>
        </w:rPr>
      </w:pPr>
    </w:p>
    <w:p w14:paraId="64CB5C3A" w14:textId="77777777" w:rsidR="001607B4" w:rsidRDefault="001607B4" w:rsidP="00542973">
      <w:pPr>
        <w:spacing w:after="0"/>
        <w:ind w:left="6"/>
        <w:jc w:val="center"/>
        <w:rPr>
          <w:sz w:val="28"/>
        </w:rPr>
      </w:pPr>
      <w:r>
        <w:rPr>
          <w:b/>
          <w:sz w:val="28"/>
        </w:rPr>
        <w:t xml:space="preserve">     Exhibitors Entry Form – Family Living/Arts &amp; Crafts </w:t>
      </w:r>
      <w:r>
        <w:rPr>
          <w:sz w:val="28"/>
        </w:rPr>
        <w:t xml:space="preserve">(Please Print) </w:t>
      </w:r>
    </w:p>
    <w:p w14:paraId="689E08D1" w14:textId="77777777" w:rsidR="001607B4" w:rsidRDefault="001607B4" w:rsidP="00542973">
      <w:pPr>
        <w:spacing w:after="0"/>
        <w:ind w:left="6"/>
        <w:jc w:val="center"/>
      </w:pPr>
    </w:p>
    <w:p w14:paraId="11C51B69" w14:textId="77777777" w:rsidR="001607B4" w:rsidRDefault="001607B4" w:rsidP="00542973">
      <w:pPr>
        <w:spacing w:after="25"/>
        <w:ind w:left="-5" w:hanging="10"/>
        <w:rPr>
          <w:sz w:val="28"/>
        </w:rPr>
      </w:pPr>
      <w:r>
        <w:rPr>
          <w:sz w:val="28"/>
        </w:rPr>
        <w:t xml:space="preserve">Name: __________________________________________________________________   </w:t>
      </w:r>
    </w:p>
    <w:p w14:paraId="51B94AAF" w14:textId="77777777" w:rsidR="001607B4" w:rsidRDefault="001607B4" w:rsidP="00542973">
      <w:pPr>
        <w:spacing w:after="25"/>
        <w:ind w:left="1440" w:hanging="1440"/>
        <w:rPr>
          <w:sz w:val="28"/>
        </w:rPr>
      </w:pPr>
      <w:r>
        <w:rPr>
          <w:b/>
          <w:i/>
          <w:sz w:val="28"/>
        </w:rPr>
        <w:t>Division</w:t>
      </w:r>
      <w:r>
        <w:rPr>
          <w:sz w:val="28"/>
        </w:rPr>
        <w:t xml:space="preserve">: </w:t>
      </w:r>
      <w:r>
        <w:rPr>
          <w:sz w:val="28"/>
        </w:rPr>
        <w:tab/>
        <w:t>_____ Adult: 18 yrs.</w:t>
      </w:r>
      <w:r w:rsidRPr="004936D1">
        <w:rPr>
          <w:sz w:val="28"/>
        </w:rPr>
        <w:t xml:space="preserve">+ </w:t>
      </w:r>
      <w:r>
        <w:rPr>
          <w:sz w:val="28"/>
        </w:rPr>
        <w:t xml:space="preserve">  </w:t>
      </w:r>
      <w:r>
        <w:rPr>
          <w:sz w:val="28"/>
        </w:rPr>
        <w:tab/>
      </w:r>
      <w:r>
        <w:rPr>
          <w:sz w:val="28"/>
        </w:rPr>
        <w:tab/>
        <w:t xml:space="preserve">_____ Middle School: Gr. 6-8   </w:t>
      </w:r>
    </w:p>
    <w:p w14:paraId="4C72F69D" w14:textId="77777777" w:rsidR="001607B4" w:rsidRDefault="001607B4" w:rsidP="004936D1">
      <w:pPr>
        <w:spacing w:after="25"/>
        <w:ind w:left="2880" w:hanging="1440"/>
        <w:rPr>
          <w:sz w:val="28"/>
        </w:rPr>
      </w:pPr>
      <w:r>
        <w:rPr>
          <w:sz w:val="28"/>
        </w:rPr>
        <w:t>_____ Secondary: Gr. 9-12</w:t>
      </w:r>
      <w:r>
        <w:rPr>
          <w:sz w:val="28"/>
        </w:rPr>
        <w:tab/>
        <w:t>_____ Elementary: Gr. 1-5</w:t>
      </w:r>
    </w:p>
    <w:p w14:paraId="716BB31C" w14:textId="77777777" w:rsidR="001607B4" w:rsidRDefault="001607B4" w:rsidP="004936D1">
      <w:pPr>
        <w:spacing w:after="25"/>
        <w:ind w:left="-5" w:hanging="10"/>
      </w:pPr>
      <w:r>
        <w:rPr>
          <w:sz w:val="28"/>
        </w:rPr>
        <w:t xml:space="preserve">Address: ________________________________________________________________             </w:t>
      </w:r>
    </w:p>
    <w:p w14:paraId="4BC31D5A" w14:textId="77777777" w:rsidR="001607B4" w:rsidRDefault="001607B4" w:rsidP="00542973">
      <w:pPr>
        <w:spacing w:after="25"/>
        <w:ind w:left="-5" w:hanging="10"/>
        <w:rPr>
          <w:sz w:val="28"/>
        </w:rPr>
      </w:pPr>
      <w:r>
        <w:rPr>
          <w:sz w:val="28"/>
        </w:rPr>
        <w:t xml:space="preserve">City: ______________________  Zip: ________   Phone:__________________________ </w:t>
      </w:r>
    </w:p>
    <w:p w14:paraId="1749D9FE" w14:textId="77777777" w:rsidR="001607B4" w:rsidRDefault="001607B4" w:rsidP="00542973">
      <w:pPr>
        <w:spacing w:after="25"/>
        <w:ind w:left="-5" w:hanging="10"/>
      </w:pPr>
      <w:r>
        <w:rPr>
          <w:sz w:val="28"/>
        </w:rPr>
        <w:t xml:space="preserve">Email: ______________________________________ </w:t>
      </w:r>
    </w:p>
    <w:p w14:paraId="073CA604" w14:textId="77777777" w:rsidR="001607B4" w:rsidRDefault="001607B4" w:rsidP="00542973">
      <w:pPr>
        <w:spacing w:after="25"/>
        <w:ind w:left="-5" w:hanging="10"/>
        <w:rPr>
          <w:sz w:val="28"/>
        </w:rPr>
      </w:pPr>
      <w:r>
        <w:rPr>
          <w:sz w:val="28"/>
        </w:rPr>
        <w:t>Group/School/organization: _____________________________________________________</w:t>
      </w:r>
    </w:p>
    <w:p w14:paraId="3CB99888" w14:textId="77777777" w:rsidR="001607B4" w:rsidRDefault="001607B4" w:rsidP="00542973">
      <w:pPr>
        <w:spacing w:after="25"/>
        <w:ind w:left="-5" w:hanging="10"/>
      </w:pPr>
    </w:p>
    <w:p w14:paraId="371D7246" w14:textId="77777777" w:rsidR="00166669" w:rsidRDefault="00166669"/>
    <w:tbl>
      <w:tblPr>
        <w:tblStyle w:val="TableGrid0"/>
        <w:tblW w:w="0" w:type="auto"/>
        <w:tblInd w:w="0" w:type="dxa"/>
        <w:tblLook w:val="04A0" w:firstRow="1" w:lastRow="0" w:firstColumn="1" w:lastColumn="0" w:noHBand="0" w:noVBand="1"/>
      </w:tblPr>
      <w:tblGrid>
        <w:gridCol w:w="1798"/>
        <w:gridCol w:w="1437"/>
        <w:gridCol w:w="1080"/>
        <w:gridCol w:w="1170"/>
        <w:gridCol w:w="1800"/>
        <w:gridCol w:w="3505"/>
      </w:tblGrid>
      <w:tr w:rsidR="00A543BF" w14:paraId="5FFD97E6" w14:textId="77777777" w:rsidTr="00A543BF">
        <w:tc>
          <w:tcPr>
            <w:tcW w:w="1798" w:type="dxa"/>
          </w:tcPr>
          <w:p w14:paraId="7FB5AB3C" w14:textId="77777777" w:rsidR="00A543BF" w:rsidRDefault="00A543BF">
            <w:pPr>
              <w:rPr>
                <w:i/>
                <w:color w:val="C00000"/>
                <w:sz w:val="20"/>
                <w:szCs w:val="20"/>
              </w:rPr>
            </w:pPr>
            <w:r w:rsidRPr="00542973">
              <w:rPr>
                <w:i/>
                <w:color w:val="C00000"/>
                <w:sz w:val="20"/>
                <w:szCs w:val="20"/>
              </w:rPr>
              <w:t xml:space="preserve">Ticket#      </w:t>
            </w:r>
          </w:p>
          <w:p w14:paraId="77772BC2" w14:textId="77777777" w:rsidR="00A543BF" w:rsidRDefault="00A543BF">
            <w:r>
              <w:rPr>
                <w:i/>
                <w:color w:val="C00000"/>
                <w:sz w:val="20"/>
                <w:szCs w:val="20"/>
              </w:rPr>
              <w:t>Filled in @ check-in</w:t>
            </w:r>
          </w:p>
        </w:tc>
        <w:tc>
          <w:tcPr>
            <w:tcW w:w="1437" w:type="dxa"/>
          </w:tcPr>
          <w:p w14:paraId="31D6A132" w14:textId="77777777" w:rsidR="00A543BF" w:rsidRDefault="00A543BF">
            <w:r w:rsidRPr="00542973">
              <w:rPr>
                <w:i/>
                <w:color w:val="C00000"/>
                <w:sz w:val="20"/>
                <w:szCs w:val="20"/>
              </w:rPr>
              <w:t xml:space="preserve">  Dept.  </w:t>
            </w:r>
            <w:r>
              <w:rPr>
                <w:i/>
                <w:color w:val="C00000"/>
                <w:sz w:val="20"/>
                <w:szCs w:val="20"/>
              </w:rPr>
              <w:t xml:space="preserve">      </w:t>
            </w:r>
          </w:p>
        </w:tc>
        <w:tc>
          <w:tcPr>
            <w:tcW w:w="1080" w:type="dxa"/>
          </w:tcPr>
          <w:p w14:paraId="11F2CE6A" w14:textId="77777777" w:rsidR="00A543BF" w:rsidRDefault="00A543BF">
            <w:r>
              <w:rPr>
                <w:i/>
                <w:color w:val="C00000"/>
                <w:sz w:val="20"/>
                <w:szCs w:val="20"/>
              </w:rPr>
              <w:t xml:space="preserve">Class   </w:t>
            </w:r>
          </w:p>
        </w:tc>
        <w:tc>
          <w:tcPr>
            <w:tcW w:w="1170" w:type="dxa"/>
          </w:tcPr>
          <w:p w14:paraId="2AE5646B" w14:textId="77777777" w:rsidR="00A543BF" w:rsidRDefault="00A543BF">
            <w:r>
              <w:rPr>
                <w:i/>
                <w:color w:val="C00000"/>
                <w:sz w:val="20"/>
                <w:szCs w:val="20"/>
              </w:rPr>
              <w:t xml:space="preserve">        Lot             </w:t>
            </w:r>
          </w:p>
        </w:tc>
        <w:tc>
          <w:tcPr>
            <w:tcW w:w="1800" w:type="dxa"/>
          </w:tcPr>
          <w:p w14:paraId="3D4A2148" w14:textId="77777777" w:rsidR="00A543BF" w:rsidRDefault="00A543BF">
            <w:pPr>
              <w:rPr>
                <w:i/>
                <w:color w:val="C00000"/>
                <w:sz w:val="20"/>
                <w:szCs w:val="20"/>
              </w:rPr>
            </w:pPr>
            <w:r w:rsidRPr="00542973">
              <w:rPr>
                <w:i/>
                <w:color w:val="C00000"/>
                <w:sz w:val="20"/>
                <w:szCs w:val="20"/>
              </w:rPr>
              <w:t xml:space="preserve">Rec’d By      </w:t>
            </w:r>
            <w:r>
              <w:rPr>
                <w:i/>
                <w:color w:val="C00000"/>
                <w:sz w:val="20"/>
                <w:szCs w:val="20"/>
              </w:rPr>
              <w:t xml:space="preserve">   </w:t>
            </w:r>
          </w:p>
          <w:p w14:paraId="5FEB9AC6" w14:textId="77777777" w:rsidR="00A543BF" w:rsidRDefault="00A543BF">
            <w:r>
              <w:rPr>
                <w:i/>
                <w:color w:val="C00000"/>
                <w:sz w:val="20"/>
                <w:szCs w:val="20"/>
              </w:rPr>
              <w:t xml:space="preserve">Filled in @ check-in   </w:t>
            </w:r>
            <w:r w:rsidRPr="00542973">
              <w:rPr>
                <w:i/>
                <w:color w:val="C00000"/>
                <w:sz w:val="20"/>
                <w:szCs w:val="20"/>
              </w:rPr>
              <w:t xml:space="preserve"> </w:t>
            </w:r>
          </w:p>
        </w:tc>
        <w:tc>
          <w:tcPr>
            <w:tcW w:w="3505" w:type="dxa"/>
          </w:tcPr>
          <w:p w14:paraId="6C9D930A" w14:textId="77777777" w:rsidR="00A543BF" w:rsidRPr="00542973" w:rsidRDefault="00A543BF" w:rsidP="00A543BF">
            <w:pPr>
              <w:tabs>
                <w:tab w:val="center" w:pos="5871"/>
              </w:tabs>
              <w:spacing w:after="0"/>
              <w:rPr>
                <w:sz w:val="20"/>
                <w:szCs w:val="20"/>
              </w:rPr>
            </w:pPr>
            <w:r w:rsidRPr="00542973">
              <w:rPr>
                <w:i/>
                <w:color w:val="C00000"/>
                <w:sz w:val="20"/>
                <w:szCs w:val="20"/>
              </w:rPr>
              <w:t>Description</w:t>
            </w:r>
          </w:p>
          <w:p w14:paraId="741EE329" w14:textId="77777777" w:rsidR="00A543BF" w:rsidRDefault="00A543BF"/>
        </w:tc>
      </w:tr>
      <w:tr w:rsidR="00A543BF" w14:paraId="1A137ECA" w14:textId="77777777" w:rsidTr="00A543BF">
        <w:tc>
          <w:tcPr>
            <w:tcW w:w="1798" w:type="dxa"/>
          </w:tcPr>
          <w:p w14:paraId="1EB94413" w14:textId="77777777" w:rsidR="00A543BF" w:rsidRDefault="00A543BF"/>
        </w:tc>
        <w:tc>
          <w:tcPr>
            <w:tcW w:w="1437" w:type="dxa"/>
          </w:tcPr>
          <w:p w14:paraId="4475477F" w14:textId="77777777" w:rsidR="00A543BF" w:rsidRDefault="00A543BF"/>
        </w:tc>
        <w:tc>
          <w:tcPr>
            <w:tcW w:w="1080" w:type="dxa"/>
          </w:tcPr>
          <w:p w14:paraId="6244AE9F" w14:textId="77777777" w:rsidR="00A543BF" w:rsidRDefault="00A543BF"/>
        </w:tc>
        <w:tc>
          <w:tcPr>
            <w:tcW w:w="1170" w:type="dxa"/>
          </w:tcPr>
          <w:p w14:paraId="7FEC01A5" w14:textId="77777777" w:rsidR="00A543BF" w:rsidRDefault="00A543BF"/>
        </w:tc>
        <w:tc>
          <w:tcPr>
            <w:tcW w:w="1800" w:type="dxa"/>
          </w:tcPr>
          <w:p w14:paraId="1C0808C3" w14:textId="77777777" w:rsidR="00A543BF" w:rsidRDefault="00A543BF"/>
        </w:tc>
        <w:tc>
          <w:tcPr>
            <w:tcW w:w="3505" w:type="dxa"/>
          </w:tcPr>
          <w:p w14:paraId="7B44D104" w14:textId="77777777" w:rsidR="00A543BF" w:rsidRDefault="00A543BF"/>
        </w:tc>
      </w:tr>
      <w:tr w:rsidR="00A543BF" w14:paraId="56A506F6" w14:textId="77777777" w:rsidTr="00A543BF">
        <w:tc>
          <w:tcPr>
            <w:tcW w:w="1798" w:type="dxa"/>
          </w:tcPr>
          <w:p w14:paraId="78F3DA6E" w14:textId="77777777" w:rsidR="00A543BF" w:rsidRDefault="00A543BF"/>
        </w:tc>
        <w:tc>
          <w:tcPr>
            <w:tcW w:w="1437" w:type="dxa"/>
          </w:tcPr>
          <w:p w14:paraId="3E0FA001" w14:textId="77777777" w:rsidR="00A543BF" w:rsidRDefault="00A543BF"/>
        </w:tc>
        <w:tc>
          <w:tcPr>
            <w:tcW w:w="1080" w:type="dxa"/>
          </w:tcPr>
          <w:p w14:paraId="787A0B85" w14:textId="77777777" w:rsidR="00A543BF" w:rsidRDefault="00A543BF"/>
        </w:tc>
        <w:tc>
          <w:tcPr>
            <w:tcW w:w="1170" w:type="dxa"/>
          </w:tcPr>
          <w:p w14:paraId="7D18E041" w14:textId="77777777" w:rsidR="00A543BF" w:rsidRDefault="00A543BF"/>
        </w:tc>
        <w:tc>
          <w:tcPr>
            <w:tcW w:w="1800" w:type="dxa"/>
          </w:tcPr>
          <w:p w14:paraId="3E601007" w14:textId="77777777" w:rsidR="00A543BF" w:rsidRDefault="00A543BF"/>
        </w:tc>
        <w:tc>
          <w:tcPr>
            <w:tcW w:w="3505" w:type="dxa"/>
          </w:tcPr>
          <w:p w14:paraId="0653C479" w14:textId="77777777" w:rsidR="00A543BF" w:rsidRDefault="00A543BF"/>
        </w:tc>
      </w:tr>
      <w:tr w:rsidR="00A543BF" w14:paraId="34DDEA0D" w14:textId="77777777" w:rsidTr="00A543BF">
        <w:tc>
          <w:tcPr>
            <w:tcW w:w="1798" w:type="dxa"/>
          </w:tcPr>
          <w:p w14:paraId="1408DD44" w14:textId="77777777" w:rsidR="00A543BF" w:rsidRDefault="00A543BF"/>
        </w:tc>
        <w:tc>
          <w:tcPr>
            <w:tcW w:w="1437" w:type="dxa"/>
          </w:tcPr>
          <w:p w14:paraId="331D41A3" w14:textId="77777777" w:rsidR="00A543BF" w:rsidRDefault="00A543BF"/>
        </w:tc>
        <w:tc>
          <w:tcPr>
            <w:tcW w:w="1080" w:type="dxa"/>
          </w:tcPr>
          <w:p w14:paraId="046BCC15" w14:textId="77777777" w:rsidR="00A543BF" w:rsidRDefault="00A543BF"/>
        </w:tc>
        <w:tc>
          <w:tcPr>
            <w:tcW w:w="1170" w:type="dxa"/>
          </w:tcPr>
          <w:p w14:paraId="3680E825" w14:textId="77777777" w:rsidR="00A543BF" w:rsidRDefault="00A543BF"/>
        </w:tc>
        <w:tc>
          <w:tcPr>
            <w:tcW w:w="1800" w:type="dxa"/>
          </w:tcPr>
          <w:p w14:paraId="0A5694DB" w14:textId="77777777" w:rsidR="00A543BF" w:rsidRDefault="00A543BF"/>
        </w:tc>
        <w:tc>
          <w:tcPr>
            <w:tcW w:w="3505" w:type="dxa"/>
          </w:tcPr>
          <w:p w14:paraId="36995EFD" w14:textId="77777777" w:rsidR="00A543BF" w:rsidRDefault="00A543BF"/>
        </w:tc>
      </w:tr>
      <w:tr w:rsidR="00A543BF" w14:paraId="65CBB7BD" w14:textId="77777777" w:rsidTr="00A543BF">
        <w:tc>
          <w:tcPr>
            <w:tcW w:w="1798" w:type="dxa"/>
          </w:tcPr>
          <w:p w14:paraId="4068BBE8" w14:textId="77777777" w:rsidR="00A543BF" w:rsidRDefault="00A543BF"/>
        </w:tc>
        <w:tc>
          <w:tcPr>
            <w:tcW w:w="1437" w:type="dxa"/>
          </w:tcPr>
          <w:p w14:paraId="0CFD7C31" w14:textId="77777777" w:rsidR="00A543BF" w:rsidRDefault="00A543BF"/>
        </w:tc>
        <w:tc>
          <w:tcPr>
            <w:tcW w:w="1080" w:type="dxa"/>
          </w:tcPr>
          <w:p w14:paraId="73920D29" w14:textId="77777777" w:rsidR="00A543BF" w:rsidRDefault="00A543BF"/>
        </w:tc>
        <w:tc>
          <w:tcPr>
            <w:tcW w:w="1170" w:type="dxa"/>
          </w:tcPr>
          <w:p w14:paraId="450FC1EC" w14:textId="77777777" w:rsidR="00A543BF" w:rsidRDefault="00A543BF"/>
        </w:tc>
        <w:tc>
          <w:tcPr>
            <w:tcW w:w="1800" w:type="dxa"/>
          </w:tcPr>
          <w:p w14:paraId="088F6776" w14:textId="77777777" w:rsidR="00A543BF" w:rsidRDefault="00A543BF"/>
        </w:tc>
        <w:tc>
          <w:tcPr>
            <w:tcW w:w="3505" w:type="dxa"/>
          </w:tcPr>
          <w:p w14:paraId="0080BC7D" w14:textId="77777777" w:rsidR="00A543BF" w:rsidRDefault="00A543BF"/>
        </w:tc>
      </w:tr>
      <w:tr w:rsidR="00A543BF" w14:paraId="56AA7D38" w14:textId="77777777" w:rsidTr="00A543BF">
        <w:tc>
          <w:tcPr>
            <w:tcW w:w="1798" w:type="dxa"/>
          </w:tcPr>
          <w:p w14:paraId="5354AD92" w14:textId="77777777" w:rsidR="00A543BF" w:rsidRDefault="00A543BF"/>
        </w:tc>
        <w:tc>
          <w:tcPr>
            <w:tcW w:w="1437" w:type="dxa"/>
          </w:tcPr>
          <w:p w14:paraId="72938C28" w14:textId="77777777" w:rsidR="00A543BF" w:rsidRDefault="00A543BF"/>
        </w:tc>
        <w:tc>
          <w:tcPr>
            <w:tcW w:w="1080" w:type="dxa"/>
          </w:tcPr>
          <w:p w14:paraId="2174DDBC" w14:textId="77777777" w:rsidR="00A543BF" w:rsidRDefault="00A543BF"/>
        </w:tc>
        <w:tc>
          <w:tcPr>
            <w:tcW w:w="1170" w:type="dxa"/>
          </w:tcPr>
          <w:p w14:paraId="1B6B2AE0" w14:textId="77777777" w:rsidR="00A543BF" w:rsidRDefault="00A543BF"/>
        </w:tc>
        <w:tc>
          <w:tcPr>
            <w:tcW w:w="1800" w:type="dxa"/>
          </w:tcPr>
          <w:p w14:paraId="795881FA" w14:textId="77777777" w:rsidR="00A543BF" w:rsidRDefault="00A543BF"/>
        </w:tc>
        <w:tc>
          <w:tcPr>
            <w:tcW w:w="3505" w:type="dxa"/>
          </w:tcPr>
          <w:p w14:paraId="537F5346" w14:textId="77777777" w:rsidR="00A543BF" w:rsidRDefault="00A543BF"/>
        </w:tc>
      </w:tr>
    </w:tbl>
    <w:p w14:paraId="6592B08C" w14:textId="77777777" w:rsidR="00A543BF" w:rsidRDefault="00A543BF"/>
    <w:p w14:paraId="478BD795" w14:textId="77777777" w:rsidR="001607B4" w:rsidRDefault="001607B4" w:rsidP="00542973">
      <w:pPr>
        <w:spacing w:after="59" w:line="227" w:lineRule="auto"/>
        <w:rPr>
          <w:rFonts w:ascii="Arial" w:hAnsi="Arial" w:cs="Arial"/>
        </w:rPr>
      </w:pPr>
      <w:r w:rsidRPr="008F1757">
        <w:rPr>
          <w:rFonts w:ascii="Arial" w:hAnsi="Arial" w:cs="Arial"/>
        </w:rPr>
        <w:t>While all reasonable security will be taken, all entries are submitted at the risk of the exhibitor. With our new building, there is improved security and air conditioning to aid in the protection of exhibits.  However, no claims for injury to any person or damage or loss of any property because</w:t>
      </w:r>
      <w:r>
        <w:rPr>
          <w:rFonts w:ascii="Arial" w:hAnsi="Arial" w:cs="Arial"/>
        </w:rPr>
        <w:t xml:space="preserve"> of</w:t>
      </w:r>
      <w:r w:rsidRPr="008F1757">
        <w:rPr>
          <w:rFonts w:ascii="Arial" w:hAnsi="Arial" w:cs="Arial"/>
        </w:rPr>
        <w:t xml:space="preserve"> fire, theft or any other crime, shall be made against the Greater Hillsborough County Fair Inc., its officers or agents by or on behalf of the exhibitors. </w:t>
      </w:r>
    </w:p>
    <w:p w14:paraId="5ADA381C" w14:textId="77777777" w:rsidR="001607B4" w:rsidRPr="008F1757" w:rsidRDefault="001607B4" w:rsidP="00542973">
      <w:pPr>
        <w:spacing w:after="59" w:line="227" w:lineRule="auto"/>
      </w:pPr>
    </w:p>
    <w:p w14:paraId="00A760DE" w14:textId="77777777" w:rsidR="001607B4" w:rsidRDefault="001607B4" w:rsidP="00542973">
      <w:pPr>
        <w:spacing w:after="0"/>
        <w:ind w:left="-5" w:hanging="10"/>
      </w:pPr>
      <w:r>
        <w:rPr>
          <w:b/>
          <w:sz w:val="28"/>
        </w:rPr>
        <w:t xml:space="preserve">I hereby agree to abide by all rules and regulations of the Greater Hillsborough County Fair. </w:t>
      </w:r>
    </w:p>
    <w:p w14:paraId="303BDE32" w14:textId="77777777" w:rsidR="001607B4" w:rsidRDefault="001607B4" w:rsidP="00542973">
      <w:pPr>
        <w:spacing w:after="0"/>
        <w:ind w:left="-5" w:hanging="10"/>
        <w:rPr>
          <w:b/>
          <w:sz w:val="28"/>
        </w:rPr>
      </w:pPr>
      <w:r>
        <w:rPr>
          <w:b/>
          <w:sz w:val="28"/>
        </w:rPr>
        <w:t xml:space="preserve">Signature of Exhibitor: ____________________________________ </w:t>
      </w:r>
    </w:p>
    <w:p w14:paraId="03C7EAD4" w14:textId="77777777" w:rsidR="001607B4" w:rsidRDefault="001607B4" w:rsidP="00542973">
      <w:pPr>
        <w:spacing w:after="0"/>
        <w:ind w:left="-5" w:hanging="10"/>
      </w:pPr>
      <w:r>
        <w:rPr>
          <w:b/>
          <w:sz w:val="28"/>
        </w:rPr>
        <w:t>Date: ______________________</w:t>
      </w:r>
      <w:r>
        <w:rPr>
          <w:b/>
          <w:sz w:val="24"/>
        </w:rPr>
        <w:t xml:space="preserve"> </w:t>
      </w:r>
    </w:p>
    <w:p w14:paraId="27886AA5" w14:textId="77777777" w:rsidR="001607B4" w:rsidRPr="00542973" w:rsidRDefault="001607B4" w:rsidP="00542973">
      <w:pPr>
        <w:spacing w:after="0"/>
      </w:pPr>
      <w:r>
        <w:rPr>
          <w:b/>
          <w:sz w:val="32"/>
        </w:rPr>
        <w:t>Office use Only</w:t>
      </w:r>
      <w:r>
        <w:rPr>
          <w:b/>
          <w:sz w:val="24"/>
        </w:rPr>
        <w:t xml:space="preserve"> Total Award Rec’d: _______________ </w:t>
      </w:r>
    </w:p>
    <w:p w14:paraId="377010CC" w14:textId="77777777" w:rsidR="001607B4" w:rsidRDefault="001607B4" w:rsidP="002C21C0">
      <w:pPr>
        <w:spacing w:after="20"/>
      </w:pPr>
      <w:r>
        <w:rPr>
          <w:b/>
          <w:sz w:val="24"/>
        </w:rPr>
        <w:t>Signature of Exhibitor:__________________________________________ Date:_________________</w:t>
      </w:r>
      <w:r>
        <w:rPr>
          <w:i/>
          <w:sz w:val="24"/>
        </w:rPr>
        <w:t xml:space="preserve"> </w:t>
      </w:r>
    </w:p>
    <w:sectPr w:rsidR="001607B4" w:rsidSect="006A3ABF">
      <w:headerReference w:type="even" r:id="rId29"/>
      <w:headerReference w:type="default" r:id="rId30"/>
      <w:headerReference w:type="first" r:id="rId3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94609" w14:textId="77777777" w:rsidR="00616115" w:rsidRDefault="00616115">
      <w:pPr>
        <w:spacing w:after="0" w:line="240" w:lineRule="auto"/>
      </w:pPr>
      <w:r>
        <w:separator/>
      </w:r>
    </w:p>
  </w:endnote>
  <w:endnote w:type="continuationSeparator" w:id="0">
    <w:p w14:paraId="6896059C" w14:textId="77777777" w:rsidR="00616115" w:rsidRDefault="00616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altName w:val="Castellar"/>
    <w:charset w:val="00"/>
    <w:family w:val="roman"/>
    <w:pitch w:val="variable"/>
    <w:sig w:usb0="00000003" w:usb1="00000000" w:usb2="00000000" w:usb3="00000000" w:csb0="00000001" w:csb1="00000000"/>
  </w:font>
  <w:font w:name="Freestyle Script">
    <w:charset w:val="00"/>
    <w:family w:val="script"/>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radley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D37ED" w14:textId="77777777" w:rsidR="00616115" w:rsidRDefault="00616115">
      <w:pPr>
        <w:spacing w:after="0" w:line="240" w:lineRule="auto"/>
      </w:pPr>
      <w:r>
        <w:separator/>
      </w:r>
    </w:p>
  </w:footnote>
  <w:footnote w:type="continuationSeparator" w:id="0">
    <w:p w14:paraId="50D90C7F" w14:textId="77777777" w:rsidR="00616115" w:rsidRDefault="00616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0A058" w14:textId="77777777" w:rsidR="00335D4A" w:rsidRDefault="00335D4A">
    <w:pPr>
      <w:spacing w:after="0"/>
      <w:ind w:right="7"/>
      <w:jc w:val="center"/>
    </w:pPr>
    <w:r>
      <w:rPr>
        <w:rFonts w:ascii="Times New Roman" w:hAnsi="Times New Roman" w:cs="Times New Roman"/>
        <w:sz w:val="24"/>
      </w:rPr>
      <w:t xml:space="preserve">Page </w:t>
    </w:r>
    <w:r>
      <w:fldChar w:fldCharType="begin"/>
    </w:r>
    <w:r>
      <w:instrText xml:space="preserve"> PAGE   \* MERGEFORMAT </w:instrText>
    </w:r>
    <w:r>
      <w:fldChar w:fldCharType="separate"/>
    </w:r>
    <w:r>
      <w:rPr>
        <w:rFonts w:ascii="Times New Roman" w:hAnsi="Times New Roman" w:cs="Times New Roman"/>
        <w:b/>
        <w:sz w:val="24"/>
      </w:rPr>
      <w:t>1</w:t>
    </w:r>
    <w:r>
      <w:fldChar w:fldCharType="end"/>
    </w:r>
    <w:r>
      <w:rPr>
        <w:rFonts w:ascii="Times New Roman" w:hAnsi="Times New Roman" w:cs="Times New Roman"/>
        <w:sz w:val="24"/>
      </w:rPr>
      <w:t xml:space="preserve"> of </w:t>
    </w:r>
    <w:r>
      <w:rPr>
        <w:rFonts w:ascii="Times New Roman" w:hAnsi="Times New Roman" w:cs="Times New Roman"/>
        <w:b/>
        <w:sz w:val="24"/>
      </w:rPr>
      <w:fldChar w:fldCharType="begin"/>
    </w:r>
    <w:r>
      <w:rPr>
        <w:rFonts w:ascii="Times New Roman" w:hAnsi="Times New Roman" w:cs="Times New Roman"/>
        <w:b/>
        <w:sz w:val="24"/>
      </w:rPr>
      <w:instrText xml:space="preserve"> NUMPAGES   \* MERGEFORMAT </w:instrText>
    </w:r>
    <w:r>
      <w:rPr>
        <w:rFonts w:ascii="Times New Roman" w:hAnsi="Times New Roman" w:cs="Times New Roman"/>
        <w:b/>
        <w:sz w:val="24"/>
      </w:rPr>
      <w:fldChar w:fldCharType="separate"/>
    </w:r>
    <w:r>
      <w:rPr>
        <w:rFonts w:ascii="Times New Roman" w:hAnsi="Times New Roman" w:cs="Times New Roman"/>
        <w:b/>
        <w:noProof/>
        <w:sz w:val="24"/>
      </w:rPr>
      <w:t>19</w:t>
    </w:r>
    <w:r>
      <w:rPr>
        <w:rFonts w:ascii="Times New Roman" w:hAnsi="Times New Roman" w:cs="Times New Roman"/>
        <w:b/>
        <w:sz w:val="24"/>
      </w:rPr>
      <w:fldChar w:fldCharType="end"/>
    </w:r>
    <w:r>
      <w:rPr>
        <w:rFonts w:ascii="Times New Roman" w:hAnsi="Times New Roman" w:cs="Times New Roman"/>
        <w:sz w:val="24"/>
      </w:rPr>
      <w:t xml:space="preserve"> </w:t>
    </w:r>
  </w:p>
  <w:p w14:paraId="6153FCED" w14:textId="77777777" w:rsidR="00335D4A" w:rsidRDefault="00335D4A">
    <w:pPr>
      <w:spacing w:after="0"/>
    </w:pPr>
    <w:r>
      <w:rPr>
        <w:rFonts w:ascii="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685E6" w14:textId="77777777" w:rsidR="00335D4A" w:rsidRDefault="00335D4A">
    <w:pPr>
      <w:spacing w:after="0"/>
      <w:ind w:right="7"/>
      <w:jc w:val="center"/>
    </w:pPr>
    <w:r>
      <w:rPr>
        <w:rFonts w:ascii="Times New Roman" w:hAnsi="Times New Roman" w:cs="Times New Roman"/>
        <w:sz w:val="24"/>
      </w:rPr>
      <w:t xml:space="preserve">Page </w:t>
    </w:r>
    <w:r>
      <w:fldChar w:fldCharType="begin"/>
    </w:r>
    <w:r>
      <w:instrText xml:space="preserve"> PAGE   \* MERGEFORMAT </w:instrText>
    </w:r>
    <w:r>
      <w:fldChar w:fldCharType="separate"/>
    </w:r>
    <w:r w:rsidRPr="004B72BF">
      <w:rPr>
        <w:rFonts w:ascii="Times New Roman" w:hAnsi="Times New Roman" w:cs="Times New Roman"/>
        <w:b/>
        <w:noProof/>
        <w:sz w:val="24"/>
      </w:rPr>
      <w:t>19</w:t>
    </w:r>
    <w:r>
      <w:fldChar w:fldCharType="end"/>
    </w:r>
    <w:r>
      <w:rPr>
        <w:rFonts w:ascii="Times New Roman" w:hAnsi="Times New Roman" w:cs="Times New Roman"/>
        <w:sz w:val="24"/>
      </w:rPr>
      <w:t xml:space="preserve"> of </w:t>
    </w:r>
    <w:r>
      <w:rPr>
        <w:rFonts w:ascii="Times New Roman" w:hAnsi="Times New Roman" w:cs="Times New Roman"/>
        <w:b/>
        <w:noProof/>
        <w:sz w:val="24"/>
      </w:rPr>
      <w:fldChar w:fldCharType="begin"/>
    </w:r>
    <w:r>
      <w:rPr>
        <w:rFonts w:ascii="Times New Roman" w:hAnsi="Times New Roman" w:cs="Times New Roman"/>
        <w:b/>
        <w:noProof/>
        <w:sz w:val="24"/>
      </w:rPr>
      <w:instrText xml:space="preserve"> NUMPAGES   \* MERGEFORMAT </w:instrText>
    </w:r>
    <w:r>
      <w:rPr>
        <w:rFonts w:ascii="Times New Roman" w:hAnsi="Times New Roman" w:cs="Times New Roman"/>
        <w:b/>
        <w:noProof/>
        <w:sz w:val="24"/>
      </w:rPr>
      <w:fldChar w:fldCharType="separate"/>
    </w:r>
    <w:r>
      <w:rPr>
        <w:rFonts w:ascii="Times New Roman" w:hAnsi="Times New Roman" w:cs="Times New Roman"/>
        <w:b/>
        <w:noProof/>
        <w:sz w:val="24"/>
      </w:rPr>
      <w:t>19</w:t>
    </w:r>
    <w:r>
      <w:rPr>
        <w:rFonts w:ascii="Times New Roman" w:hAnsi="Times New Roman" w:cs="Times New Roman"/>
        <w:b/>
        <w:noProof/>
        <w:sz w:val="24"/>
      </w:rPr>
      <w:fldChar w:fldCharType="end"/>
    </w:r>
    <w:r>
      <w:rPr>
        <w:rFonts w:ascii="Times New Roman" w:hAnsi="Times New Roman" w:cs="Times New Roman"/>
        <w:sz w:val="24"/>
      </w:rPr>
      <w:t xml:space="preserve"> </w:t>
    </w:r>
  </w:p>
  <w:p w14:paraId="72FB938E" w14:textId="77777777" w:rsidR="00335D4A" w:rsidRDefault="00335D4A">
    <w:pPr>
      <w:spacing w:after="0"/>
    </w:pPr>
    <w:r>
      <w:rPr>
        <w:rFonts w:ascii="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0B8D3" w14:textId="77777777" w:rsidR="00335D4A" w:rsidRDefault="00335D4A">
    <w:pPr>
      <w:spacing w:after="0"/>
      <w:ind w:right="7"/>
      <w:jc w:val="center"/>
    </w:pPr>
    <w:r>
      <w:rPr>
        <w:rFonts w:ascii="Times New Roman" w:hAnsi="Times New Roman" w:cs="Times New Roman"/>
        <w:sz w:val="24"/>
      </w:rPr>
      <w:t xml:space="preserve">Page </w:t>
    </w:r>
    <w:r>
      <w:fldChar w:fldCharType="begin"/>
    </w:r>
    <w:r>
      <w:instrText xml:space="preserve"> PAGE   \* MERGEFORMAT </w:instrText>
    </w:r>
    <w:r>
      <w:fldChar w:fldCharType="separate"/>
    </w:r>
    <w:r>
      <w:rPr>
        <w:rFonts w:ascii="Times New Roman" w:hAnsi="Times New Roman" w:cs="Times New Roman"/>
        <w:b/>
        <w:sz w:val="24"/>
      </w:rPr>
      <w:t>1</w:t>
    </w:r>
    <w:r>
      <w:fldChar w:fldCharType="end"/>
    </w:r>
    <w:r>
      <w:rPr>
        <w:rFonts w:ascii="Times New Roman" w:hAnsi="Times New Roman" w:cs="Times New Roman"/>
        <w:sz w:val="24"/>
      </w:rPr>
      <w:t xml:space="preserve"> of </w:t>
    </w:r>
    <w:r>
      <w:rPr>
        <w:rFonts w:ascii="Times New Roman" w:hAnsi="Times New Roman" w:cs="Times New Roman"/>
        <w:b/>
        <w:sz w:val="24"/>
      </w:rPr>
      <w:fldChar w:fldCharType="begin"/>
    </w:r>
    <w:r>
      <w:rPr>
        <w:rFonts w:ascii="Times New Roman" w:hAnsi="Times New Roman" w:cs="Times New Roman"/>
        <w:b/>
        <w:sz w:val="24"/>
      </w:rPr>
      <w:instrText xml:space="preserve"> NUMPAGES   \* MERGEFORMAT </w:instrText>
    </w:r>
    <w:r>
      <w:rPr>
        <w:rFonts w:ascii="Times New Roman" w:hAnsi="Times New Roman" w:cs="Times New Roman"/>
        <w:b/>
        <w:sz w:val="24"/>
      </w:rPr>
      <w:fldChar w:fldCharType="separate"/>
    </w:r>
    <w:r>
      <w:rPr>
        <w:rFonts w:ascii="Times New Roman" w:hAnsi="Times New Roman" w:cs="Times New Roman"/>
        <w:b/>
        <w:noProof/>
        <w:sz w:val="24"/>
      </w:rPr>
      <w:t>19</w:t>
    </w:r>
    <w:r>
      <w:rPr>
        <w:rFonts w:ascii="Times New Roman" w:hAnsi="Times New Roman" w:cs="Times New Roman"/>
        <w:b/>
        <w:sz w:val="24"/>
      </w:rPr>
      <w:fldChar w:fldCharType="end"/>
    </w:r>
    <w:r>
      <w:rPr>
        <w:rFonts w:ascii="Times New Roman" w:hAnsi="Times New Roman" w:cs="Times New Roman"/>
        <w:sz w:val="24"/>
      </w:rPr>
      <w:t xml:space="preserve"> </w:t>
    </w:r>
  </w:p>
  <w:p w14:paraId="342F476D" w14:textId="77777777" w:rsidR="00335D4A" w:rsidRDefault="00335D4A">
    <w:pPr>
      <w:spacing w:after="0"/>
    </w:pPr>
    <w:r>
      <w:rPr>
        <w:rFonts w:ascii="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1E76"/>
    <w:multiLevelType w:val="hybridMultilevel"/>
    <w:tmpl w:val="BDD669CC"/>
    <w:lvl w:ilvl="0" w:tplc="3132BD9C">
      <w:start w:val="1"/>
      <w:numFmt w:val="decimal"/>
      <w:lvlText w:val="%1."/>
      <w:lvlJc w:val="left"/>
      <w:pPr>
        <w:ind w:left="829"/>
      </w:pPr>
      <w:rPr>
        <w:rFonts w:ascii="Arial" w:eastAsia="Times New Roman" w:hAnsi="Arial" w:cs="Arial"/>
        <w:b w:val="0"/>
        <w:i w:val="0"/>
        <w:strike w:val="0"/>
        <w:dstrike w:val="0"/>
        <w:color w:val="000000"/>
        <w:sz w:val="24"/>
        <w:szCs w:val="24"/>
        <w:u w:val="none"/>
        <w:vertAlign w:val="baseline"/>
      </w:rPr>
    </w:lvl>
    <w:lvl w:ilvl="1" w:tplc="8DF43A88">
      <w:start w:val="1"/>
      <w:numFmt w:val="lowerLetter"/>
      <w:lvlText w:val="%2"/>
      <w:lvlJc w:val="left"/>
      <w:pPr>
        <w:ind w:left="2160"/>
      </w:pPr>
      <w:rPr>
        <w:rFonts w:ascii="Arial" w:eastAsia="Times New Roman" w:hAnsi="Arial" w:cs="Arial"/>
        <w:b w:val="0"/>
        <w:i w:val="0"/>
        <w:strike w:val="0"/>
        <w:dstrike w:val="0"/>
        <w:color w:val="000000"/>
        <w:sz w:val="24"/>
        <w:szCs w:val="24"/>
        <w:u w:val="none"/>
        <w:vertAlign w:val="baseline"/>
      </w:rPr>
    </w:lvl>
    <w:lvl w:ilvl="2" w:tplc="C6AC3E5C">
      <w:start w:val="1"/>
      <w:numFmt w:val="lowerRoman"/>
      <w:lvlText w:val="%3"/>
      <w:lvlJc w:val="left"/>
      <w:pPr>
        <w:ind w:left="2880"/>
      </w:pPr>
      <w:rPr>
        <w:rFonts w:ascii="Arial" w:eastAsia="Times New Roman" w:hAnsi="Arial" w:cs="Arial"/>
        <w:b w:val="0"/>
        <w:i w:val="0"/>
        <w:strike w:val="0"/>
        <w:dstrike w:val="0"/>
        <w:color w:val="000000"/>
        <w:sz w:val="24"/>
        <w:szCs w:val="24"/>
        <w:u w:val="none"/>
        <w:vertAlign w:val="baseline"/>
      </w:rPr>
    </w:lvl>
    <w:lvl w:ilvl="3" w:tplc="A906CB6A">
      <w:start w:val="1"/>
      <w:numFmt w:val="decimal"/>
      <w:lvlText w:val="%4"/>
      <w:lvlJc w:val="left"/>
      <w:pPr>
        <w:ind w:left="3600"/>
      </w:pPr>
      <w:rPr>
        <w:rFonts w:ascii="Arial" w:eastAsia="Times New Roman" w:hAnsi="Arial" w:cs="Arial"/>
        <w:b w:val="0"/>
        <w:i w:val="0"/>
        <w:strike w:val="0"/>
        <w:dstrike w:val="0"/>
        <w:color w:val="000000"/>
        <w:sz w:val="24"/>
        <w:szCs w:val="24"/>
        <w:u w:val="none"/>
        <w:vertAlign w:val="baseline"/>
      </w:rPr>
    </w:lvl>
    <w:lvl w:ilvl="4" w:tplc="55FE5196">
      <w:start w:val="1"/>
      <w:numFmt w:val="lowerLetter"/>
      <w:lvlText w:val="%5"/>
      <w:lvlJc w:val="left"/>
      <w:pPr>
        <w:ind w:left="4320"/>
      </w:pPr>
      <w:rPr>
        <w:rFonts w:ascii="Arial" w:eastAsia="Times New Roman" w:hAnsi="Arial" w:cs="Arial"/>
        <w:b w:val="0"/>
        <w:i w:val="0"/>
        <w:strike w:val="0"/>
        <w:dstrike w:val="0"/>
        <w:color w:val="000000"/>
        <w:sz w:val="24"/>
        <w:szCs w:val="24"/>
        <w:u w:val="none"/>
        <w:vertAlign w:val="baseline"/>
      </w:rPr>
    </w:lvl>
    <w:lvl w:ilvl="5" w:tplc="4C8CF39C">
      <w:start w:val="1"/>
      <w:numFmt w:val="lowerRoman"/>
      <w:lvlText w:val="%6"/>
      <w:lvlJc w:val="left"/>
      <w:pPr>
        <w:ind w:left="5040"/>
      </w:pPr>
      <w:rPr>
        <w:rFonts w:ascii="Arial" w:eastAsia="Times New Roman" w:hAnsi="Arial" w:cs="Arial"/>
        <w:b w:val="0"/>
        <w:i w:val="0"/>
        <w:strike w:val="0"/>
        <w:dstrike w:val="0"/>
        <w:color w:val="000000"/>
        <w:sz w:val="24"/>
        <w:szCs w:val="24"/>
        <w:u w:val="none"/>
        <w:vertAlign w:val="baseline"/>
      </w:rPr>
    </w:lvl>
    <w:lvl w:ilvl="6" w:tplc="5B52B84C">
      <w:start w:val="1"/>
      <w:numFmt w:val="decimal"/>
      <w:lvlText w:val="%7"/>
      <w:lvlJc w:val="left"/>
      <w:pPr>
        <w:ind w:left="5760"/>
      </w:pPr>
      <w:rPr>
        <w:rFonts w:ascii="Arial" w:eastAsia="Times New Roman" w:hAnsi="Arial" w:cs="Arial"/>
        <w:b w:val="0"/>
        <w:i w:val="0"/>
        <w:strike w:val="0"/>
        <w:dstrike w:val="0"/>
        <w:color w:val="000000"/>
        <w:sz w:val="24"/>
        <w:szCs w:val="24"/>
        <w:u w:val="none"/>
        <w:vertAlign w:val="baseline"/>
      </w:rPr>
    </w:lvl>
    <w:lvl w:ilvl="7" w:tplc="AFF86170">
      <w:start w:val="1"/>
      <w:numFmt w:val="lowerLetter"/>
      <w:lvlText w:val="%8"/>
      <w:lvlJc w:val="left"/>
      <w:pPr>
        <w:ind w:left="6480"/>
      </w:pPr>
      <w:rPr>
        <w:rFonts w:ascii="Arial" w:eastAsia="Times New Roman" w:hAnsi="Arial" w:cs="Arial"/>
        <w:b w:val="0"/>
        <w:i w:val="0"/>
        <w:strike w:val="0"/>
        <w:dstrike w:val="0"/>
        <w:color w:val="000000"/>
        <w:sz w:val="24"/>
        <w:szCs w:val="24"/>
        <w:u w:val="none"/>
        <w:vertAlign w:val="baseline"/>
      </w:rPr>
    </w:lvl>
    <w:lvl w:ilvl="8" w:tplc="9F9A879A">
      <w:start w:val="1"/>
      <w:numFmt w:val="lowerRoman"/>
      <w:lvlText w:val="%9"/>
      <w:lvlJc w:val="left"/>
      <w:pPr>
        <w:ind w:left="7200"/>
      </w:pPr>
      <w:rPr>
        <w:rFonts w:ascii="Arial" w:eastAsia="Times New Roman" w:hAnsi="Arial" w:cs="Arial"/>
        <w:b w:val="0"/>
        <w:i w:val="0"/>
        <w:strike w:val="0"/>
        <w:dstrike w:val="0"/>
        <w:color w:val="000000"/>
        <w:sz w:val="24"/>
        <w:szCs w:val="24"/>
        <w:u w:val="none"/>
        <w:vertAlign w:val="baseline"/>
      </w:rPr>
    </w:lvl>
  </w:abstractNum>
  <w:abstractNum w:abstractNumId="1" w15:restartNumberingAfterBreak="0">
    <w:nsid w:val="051D6361"/>
    <w:multiLevelType w:val="hybridMultilevel"/>
    <w:tmpl w:val="A3660DE6"/>
    <w:lvl w:ilvl="0" w:tplc="A9CC8932">
      <w:start w:val="3"/>
      <w:numFmt w:val="decimal"/>
      <w:lvlText w:val="%1."/>
      <w:lvlJc w:val="left"/>
      <w:pPr>
        <w:ind w:left="807"/>
      </w:pPr>
      <w:rPr>
        <w:rFonts w:ascii="Arial" w:eastAsia="Times New Roman" w:hAnsi="Arial" w:cs="Arial"/>
        <w:b w:val="0"/>
        <w:i w:val="0"/>
        <w:strike w:val="0"/>
        <w:dstrike w:val="0"/>
        <w:color w:val="000000"/>
        <w:sz w:val="24"/>
        <w:szCs w:val="24"/>
        <w:u w:val="none"/>
        <w:vertAlign w:val="baseline"/>
      </w:rPr>
    </w:lvl>
    <w:lvl w:ilvl="1" w:tplc="B01A590E">
      <w:start w:val="1"/>
      <w:numFmt w:val="lowerLetter"/>
      <w:lvlText w:val="%2"/>
      <w:lvlJc w:val="left"/>
      <w:pPr>
        <w:ind w:left="1552"/>
      </w:pPr>
      <w:rPr>
        <w:rFonts w:ascii="Arial" w:eastAsia="Times New Roman" w:hAnsi="Arial" w:cs="Arial"/>
        <w:b w:val="0"/>
        <w:i w:val="0"/>
        <w:strike w:val="0"/>
        <w:dstrike w:val="0"/>
        <w:color w:val="000000"/>
        <w:sz w:val="24"/>
        <w:szCs w:val="24"/>
        <w:u w:val="none"/>
        <w:vertAlign w:val="baseline"/>
      </w:rPr>
    </w:lvl>
    <w:lvl w:ilvl="2" w:tplc="02CA3FDA">
      <w:start w:val="1"/>
      <w:numFmt w:val="lowerRoman"/>
      <w:lvlText w:val="%3"/>
      <w:lvlJc w:val="left"/>
      <w:pPr>
        <w:ind w:left="2272"/>
      </w:pPr>
      <w:rPr>
        <w:rFonts w:ascii="Arial" w:eastAsia="Times New Roman" w:hAnsi="Arial" w:cs="Arial"/>
        <w:b w:val="0"/>
        <w:i w:val="0"/>
        <w:strike w:val="0"/>
        <w:dstrike w:val="0"/>
        <w:color w:val="000000"/>
        <w:sz w:val="24"/>
        <w:szCs w:val="24"/>
        <w:u w:val="none"/>
        <w:vertAlign w:val="baseline"/>
      </w:rPr>
    </w:lvl>
    <w:lvl w:ilvl="3" w:tplc="1E9ED7B4">
      <w:start w:val="1"/>
      <w:numFmt w:val="decimal"/>
      <w:lvlText w:val="%4"/>
      <w:lvlJc w:val="left"/>
      <w:pPr>
        <w:ind w:left="2992"/>
      </w:pPr>
      <w:rPr>
        <w:rFonts w:ascii="Arial" w:eastAsia="Times New Roman" w:hAnsi="Arial" w:cs="Arial"/>
        <w:b w:val="0"/>
        <w:i w:val="0"/>
        <w:strike w:val="0"/>
        <w:dstrike w:val="0"/>
        <w:color w:val="000000"/>
        <w:sz w:val="24"/>
        <w:szCs w:val="24"/>
        <w:u w:val="none"/>
        <w:vertAlign w:val="baseline"/>
      </w:rPr>
    </w:lvl>
    <w:lvl w:ilvl="4" w:tplc="CF50A5AE">
      <w:start w:val="1"/>
      <w:numFmt w:val="lowerLetter"/>
      <w:lvlText w:val="%5"/>
      <w:lvlJc w:val="left"/>
      <w:pPr>
        <w:ind w:left="3712"/>
      </w:pPr>
      <w:rPr>
        <w:rFonts w:ascii="Arial" w:eastAsia="Times New Roman" w:hAnsi="Arial" w:cs="Arial"/>
        <w:b w:val="0"/>
        <w:i w:val="0"/>
        <w:strike w:val="0"/>
        <w:dstrike w:val="0"/>
        <w:color w:val="000000"/>
        <w:sz w:val="24"/>
        <w:szCs w:val="24"/>
        <w:u w:val="none"/>
        <w:vertAlign w:val="baseline"/>
      </w:rPr>
    </w:lvl>
    <w:lvl w:ilvl="5" w:tplc="8520B95C">
      <w:start w:val="1"/>
      <w:numFmt w:val="lowerRoman"/>
      <w:lvlText w:val="%6"/>
      <w:lvlJc w:val="left"/>
      <w:pPr>
        <w:ind w:left="4432"/>
      </w:pPr>
      <w:rPr>
        <w:rFonts w:ascii="Arial" w:eastAsia="Times New Roman" w:hAnsi="Arial" w:cs="Arial"/>
        <w:b w:val="0"/>
        <w:i w:val="0"/>
        <w:strike w:val="0"/>
        <w:dstrike w:val="0"/>
        <w:color w:val="000000"/>
        <w:sz w:val="24"/>
        <w:szCs w:val="24"/>
        <w:u w:val="none"/>
        <w:vertAlign w:val="baseline"/>
      </w:rPr>
    </w:lvl>
    <w:lvl w:ilvl="6" w:tplc="AB44D5AC">
      <w:start w:val="1"/>
      <w:numFmt w:val="decimal"/>
      <w:lvlText w:val="%7"/>
      <w:lvlJc w:val="left"/>
      <w:pPr>
        <w:ind w:left="5152"/>
      </w:pPr>
      <w:rPr>
        <w:rFonts w:ascii="Arial" w:eastAsia="Times New Roman" w:hAnsi="Arial" w:cs="Arial"/>
        <w:b w:val="0"/>
        <w:i w:val="0"/>
        <w:strike w:val="0"/>
        <w:dstrike w:val="0"/>
        <w:color w:val="000000"/>
        <w:sz w:val="24"/>
        <w:szCs w:val="24"/>
        <w:u w:val="none"/>
        <w:vertAlign w:val="baseline"/>
      </w:rPr>
    </w:lvl>
    <w:lvl w:ilvl="7" w:tplc="D3980C80">
      <w:start w:val="1"/>
      <w:numFmt w:val="lowerLetter"/>
      <w:lvlText w:val="%8"/>
      <w:lvlJc w:val="left"/>
      <w:pPr>
        <w:ind w:left="5872"/>
      </w:pPr>
      <w:rPr>
        <w:rFonts w:ascii="Arial" w:eastAsia="Times New Roman" w:hAnsi="Arial" w:cs="Arial"/>
        <w:b w:val="0"/>
        <w:i w:val="0"/>
        <w:strike w:val="0"/>
        <w:dstrike w:val="0"/>
        <w:color w:val="000000"/>
        <w:sz w:val="24"/>
        <w:szCs w:val="24"/>
        <w:u w:val="none"/>
        <w:vertAlign w:val="baseline"/>
      </w:rPr>
    </w:lvl>
    <w:lvl w:ilvl="8" w:tplc="0C2A1814">
      <w:start w:val="1"/>
      <w:numFmt w:val="lowerRoman"/>
      <w:lvlText w:val="%9"/>
      <w:lvlJc w:val="left"/>
      <w:pPr>
        <w:ind w:left="6592"/>
      </w:pPr>
      <w:rPr>
        <w:rFonts w:ascii="Arial" w:eastAsia="Times New Roman" w:hAnsi="Arial" w:cs="Arial"/>
        <w:b w:val="0"/>
        <w:i w:val="0"/>
        <w:strike w:val="0"/>
        <w:dstrike w:val="0"/>
        <w:color w:val="000000"/>
        <w:sz w:val="24"/>
        <w:szCs w:val="24"/>
        <w:u w:val="none"/>
        <w:vertAlign w:val="baseline"/>
      </w:rPr>
    </w:lvl>
  </w:abstractNum>
  <w:abstractNum w:abstractNumId="2" w15:restartNumberingAfterBreak="0">
    <w:nsid w:val="05594863"/>
    <w:multiLevelType w:val="hybridMultilevel"/>
    <w:tmpl w:val="9C6C66DA"/>
    <w:lvl w:ilvl="0" w:tplc="129419F0">
      <w:start w:val="1"/>
      <w:numFmt w:val="decimal"/>
      <w:lvlText w:val="%1"/>
      <w:lvlJc w:val="left"/>
      <w:pPr>
        <w:ind w:left="360"/>
      </w:pPr>
      <w:rPr>
        <w:rFonts w:ascii="Arial" w:eastAsia="Times New Roman" w:hAnsi="Arial" w:cs="Arial"/>
        <w:b w:val="0"/>
        <w:i w:val="0"/>
        <w:strike w:val="0"/>
        <w:dstrike w:val="0"/>
        <w:color w:val="000000"/>
        <w:sz w:val="24"/>
        <w:szCs w:val="24"/>
        <w:u w:val="none"/>
        <w:vertAlign w:val="baseline"/>
      </w:rPr>
    </w:lvl>
    <w:lvl w:ilvl="1" w:tplc="4DEAA0E6">
      <w:start w:val="1"/>
      <w:numFmt w:val="decimal"/>
      <w:lvlText w:val="%2."/>
      <w:lvlJc w:val="left"/>
      <w:pPr>
        <w:ind w:left="1352"/>
      </w:pPr>
      <w:rPr>
        <w:rFonts w:ascii="Arial" w:eastAsia="Times New Roman" w:hAnsi="Arial" w:cs="Arial"/>
        <w:b w:val="0"/>
        <w:i w:val="0"/>
        <w:strike w:val="0"/>
        <w:dstrike w:val="0"/>
        <w:color w:val="000000"/>
        <w:sz w:val="24"/>
        <w:szCs w:val="24"/>
        <w:u w:val="none"/>
        <w:vertAlign w:val="baseline"/>
      </w:rPr>
    </w:lvl>
    <w:lvl w:ilvl="2" w:tplc="1CA2CDCA">
      <w:start w:val="1"/>
      <w:numFmt w:val="lowerRoman"/>
      <w:lvlText w:val="%3"/>
      <w:lvlJc w:val="left"/>
      <w:pPr>
        <w:ind w:left="2161"/>
      </w:pPr>
      <w:rPr>
        <w:rFonts w:ascii="Arial" w:eastAsia="Times New Roman" w:hAnsi="Arial" w:cs="Arial"/>
        <w:b w:val="0"/>
        <w:i w:val="0"/>
        <w:strike w:val="0"/>
        <w:dstrike w:val="0"/>
        <w:color w:val="000000"/>
        <w:sz w:val="24"/>
        <w:szCs w:val="24"/>
        <w:u w:val="none"/>
        <w:vertAlign w:val="baseline"/>
      </w:rPr>
    </w:lvl>
    <w:lvl w:ilvl="3" w:tplc="59F0CFF8">
      <w:start w:val="1"/>
      <w:numFmt w:val="decimal"/>
      <w:lvlText w:val="%4"/>
      <w:lvlJc w:val="left"/>
      <w:pPr>
        <w:ind w:left="2881"/>
      </w:pPr>
      <w:rPr>
        <w:rFonts w:ascii="Arial" w:eastAsia="Times New Roman" w:hAnsi="Arial" w:cs="Arial"/>
        <w:b w:val="0"/>
        <w:i w:val="0"/>
        <w:strike w:val="0"/>
        <w:dstrike w:val="0"/>
        <w:color w:val="000000"/>
        <w:sz w:val="24"/>
        <w:szCs w:val="24"/>
        <w:u w:val="none"/>
        <w:vertAlign w:val="baseline"/>
      </w:rPr>
    </w:lvl>
    <w:lvl w:ilvl="4" w:tplc="03986206">
      <w:start w:val="1"/>
      <w:numFmt w:val="lowerLetter"/>
      <w:lvlText w:val="%5"/>
      <w:lvlJc w:val="left"/>
      <w:pPr>
        <w:ind w:left="3601"/>
      </w:pPr>
      <w:rPr>
        <w:rFonts w:ascii="Arial" w:eastAsia="Times New Roman" w:hAnsi="Arial" w:cs="Arial"/>
        <w:b w:val="0"/>
        <w:i w:val="0"/>
        <w:strike w:val="0"/>
        <w:dstrike w:val="0"/>
        <w:color w:val="000000"/>
        <w:sz w:val="24"/>
        <w:szCs w:val="24"/>
        <w:u w:val="none"/>
        <w:vertAlign w:val="baseline"/>
      </w:rPr>
    </w:lvl>
    <w:lvl w:ilvl="5" w:tplc="0A4E9990">
      <w:start w:val="1"/>
      <w:numFmt w:val="lowerRoman"/>
      <w:lvlText w:val="%6"/>
      <w:lvlJc w:val="left"/>
      <w:pPr>
        <w:ind w:left="4321"/>
      </w:pPr>
      <w:rPr>
        <w:rFonts w:ascii="Arial" w:eastAsia="Times New Roman" w:hAnsi="Arial" w:cs="Arial"/>
        <w:b w:val="0"/>
        <w:i w:val="0"/>
        <w:strike w:val="0"/>
        <w:dstrike w:val="0"/>
        <w:color w:val="000000"/>
        <w:sz w:val="24"/>
        <w:szCs w:val="24"/>
        <w:u w:val="none"/>
        <w:vertAlign w:val="baseline"/>
      </w:rPr>
    </w:lvl>
    <w:lvl w:ilvl="6" w:tplc="B4C8DA88">
      <w:start w:val="1"/>
      <w:numFmt w:val="decimal"/>
      <w:lvlText w:val="%7"/>
      <w:lvlJc w:val="left"/>
      <w:pPr>
        <w:ind w:left="5041"/>
      </w:pPr>
      <w:rPr>
        <w:rFonts w:ascii="Arial" w:eastAsia="Times New Roman" w:hAnsi="Arial" w:cs="Arial"/>
        <w:b w:val="0"/>
        <w:i w:val="0"/>
        <w:strike w:val="0"/>
        <w:dstrike w:val="0"/>
        <w:color w:val="000000"/>
        <w:sz w:val="24"/>
        <w:szCs w:val="24"/>
        <w:u w:val="none"/>
        <w:vertAlign w:val="baseline"/>
      </w:rPr>
    </w:lvl>
    <w:lvl w:ilvl="7" w:tplc="5364B2F6">
      <w:start w:val="1"/>
      <w:numFmt w:val="lowerLetter"/>
      <w:lvlText w:val="%8"/>
      <w:lvlJc w:val="left"/>
      <w:pPr>
        <w:ind w:left="5761"/>
      </w:pPr>
      <w:rPr>
        <w:rFonts w:ascii="Arial" w:eastAsia="Times New Roman" w:hAnsi="Arial" w:cs="Arial"/>
        <w:b w:val="0"/>
        <w:i w:val="0"/>
        <w:strike w:val="0"/>
        <w:dstrike w:val="0"/>
        <w:color w:val="000000"/>
        <w:sz w:val="24"/>
        <w:szCs w:val="24"/>
        <w:u w:val="none"/>
        <w:vertAlign w:val="baseline"/>
      </w:rPr>
    </w:lvl>
    <w:lvl w:ilvl="8" w:tplc="0AC6CE40">
      <w:start w:val="1"/>
      <w:numFmt w:val="lowerRoman"/>
      <w:lvlText w:val="%9"/>
      <w:lvlJc w:val="left"/>
      <w:pPr>
        <w:ind w:left="6481"/>
      </w:pPr>
      <w:rPr>
        <w:rFonts w:ascii="Arial" w:eastAsia="Times New Roman" w:hAnsi="Arial" w:cs="Arial"/>
        <w:b w:val="0"/>
        <w:i w:val="0"/>
        <w:strike w:val="0"/>
        <w:dstrike w:val="0"/>
        <w:color w:val="000000"/>
        <w:sz w:val="24"/>
        <w:szCs w:val="24"/>
        <w:u w:val="none"/>
        <w:vertAlign w:val="baseline"/>
      </w:rPr>
    </w:lvl>
  </w:abstractNum>
  <w:abstractNum w:abstractNumId="3" w15:restartNumberingAfterBreak="0">
    <w:nsid w:val="0B847A31"/>
    <w:multiLevelType w:val="hybridMultilevel"/>
    <w:tmpl w:val="ED06BCB8"/>
    <w:lvl w:ilvl="0" w:tplc="7D7A2CFE">
      <w:start w:val="1"/>
      <w:numFmt w:val="decimal"/>
      <w:lvlText w:val="%1."/>
      <w:lvlJc w:val="left"/>
      <w:pPr>
        <w:ind w:left="761"/>
      </w:pPr>
      <w:rPr>
        <w:rFonts w:ascii="Arial" w:eastAsia="Times New Roman" w:hAnsi="Arial" w:cs="Arial"/>
        <w:b/>
        <w:bCs/>
        <w:i w:val="0"/>
        <w:strike w:val="0"/>
        <w:dstrike w:val="0"/>
        <w:color w:val="000000"/>
        <w:sz w:val="24"/>
        <w:szCs w:val="24"/>
        <w:u w:val="none"/>
        <w:vertAlign w:val="baseline"/>
      </w:rPr>
    </w:lvl>
    <w:lvl w:ilvl="1" w:tplc="540E1488">
      <w:start w:val="1"/>
      <w:numFmt w:val="lowerLetter"/>
      <w:lvlText w:val="%2"/>
      <w:lvlJc w:val="left"/>
      <w:pPr>
        <w:ind w:left="2160"/>
      </w:pPr>
      <w:rPr>
        <w:rFonts w:ascii="Arial" w:eastAsia="Times New Roman" w:hAnsi="Arial" w:cs="Arial"/>
        <w:b/>
        <w:bCs/>
        <w:i w:val="0"/>
        <w:strike w:val="0"/>
        <w:dstrike w:val="0"/>
        <w:color w:val="000000"/>
        <w:sz w:val="24"/>
        <w:szCs w:val="24"/>
        <w:u w:val="none"/>
        <w:vertAlign w:val="baseline"/>
      </w:rPr>
    </w:lvl>
    <w:lvl w:ilvl="2" w:tplc="2592DC48">
      <w:start w:val="1"/>
      <w:numFmt w:val="lowerRoman"/>
      <w:lvlText w:val="%3"/>
      <w:lvlJc w:val="left"/>
      <w:pPr>
        <w:ind w:left="2880"/>
      </w:pPr>
      <w:rPr>
        <w:rFonts w:ascii="Arial" w:eastAsia="Times New Roman" w:hAnsi="Arial" w:cs="Arial"/>
        <w:b/>
        <w:bCs/>
        <w:i w:val="0"/>
        <w:strike w:val="0"/>
        <w:dstrike w:val="0"/>
        <w:color w:val="000000"/>
        <w:sz w:val="24"/>
        <w:szCs w:val="24"/>
        <w:u w:val="none"/>
        <w:vertAlign w:val="baseline"/>
      </w:rPr>
    </w:lvl>
    <w:lvl w:ilvl="3" w:tplc="75269DC0">
      <w:start w:val="1"/>
      <w:numFmt w:val="decimal"/>
      <w:lvlText w:val="%4"/>
      <w:lvlJc w:val="left"/>
      <w:pPr>
        <w:ind w:left="3600"/>
      </w:pPr>
      <w:rPr>
        <w:rFonts w:ascii="Arial" w:eastAsia="Times New Roman" w:hAnsi="Arial" w:cs="Arial"/>
        <w:b/>
        <w:bCs/>
        <w:i w:val="0"/>
        <w:strike w:val="0"/>
        <w:dstrike w:val="0"/>
        <w:color w:val="000000"/>
        <w:sz w:val="24"/>
        <w:szCs w:val="24"/>
        <w:u w:val="none"/>
        <w:vertAlign w:val="baseline"/>
      </w:rPr>
    </w:lvl>
    <w:lvl w:ilvl="4" w:tplc="410822E8">
      <w:start w:val="1"/>
      <w:numFmt w:val="lowerLetter"/>
      <w:lvlText w:val="%5"/>
      <w:lvlJc w:val="left"/>
      <w:pPr>
        <w:ind w:left="4320"/>
      </w:pPr>
      <w:rPr>
        <w:rFonts w:ascii="Arial" w:eastAsia="Times New Roman" w:hAnsi="Arial" w:cs="Arial"/>
        <w:b/>
        <w:bCs/>
        <w:i w:val="0"/>
        <w:strike w:val="0"/>
        <w:dstrike w:val="0"/>
        <w:color w:val="000000"/>
        <w:sz w:val="24"/>
        <w:szCs w:val="24"/>
        <w:u w:val="none"/>
        <w:vertAlign w:val="baseline"/>
      </w:rPr>
    </w:lvl>
    <w:lvl w:ilvl="5" w:tplc="A0C649F8">
      <w:start w:val="1"/>
      <w:numFmt w:val="lowerRoman"/>
      <w:lvlText w:val="%6"/>
      <w:lvlJc w:val="left"/>
      <w:pPr>
        <w:ind w:left="5040"/>
      </w:pPr>
      <w:rPr>
        <w:rFonts w:ascii="Arial" w:eastAsia="Times New Roman" w:hAnsi="Arial" w:cs="Arial"/>
        <w:b/>
        <w:bCs/>
        <w:i w:val="0"/>
        <w:strike w:val="0"/>
        <w:dstrike w:val="0"/>
        <w:color w:val="000000"/>
        <w:sz w:val="24"/>
        <w:szCs w:val="24"/>
        <w:u w:val="none"/>
        <w:vertAlign w:val="baseline"/>
      </w:rPr>
    </w:lvl>
    <w:lvl w:ilvl="6" w:tplc="FF12F094">
      <w:start w:val="1"/>
      <w:numFmt w:val="decimal"/>
      <w:lvlText w:val="%7"/>
      <w:lvlJc w:val="left"/>
      <w:pPr>
        <w:ind w:left="5760"/>
      </w:pPr>
      <w:rPr>
        <w:rFonts w:ascii="Arial" w:eastAsia="Times New Roman" w:hAnsi="Arial" w:cs="Arial"/>
        <w:b/>
        <w:bCs/>
        <w:i w:val="0"/>
        <w:strike w:val="0"/>
        <w:dstrike w:val="0"/>
        <w:color w:val="000000"/>
        <w:sz w:val="24"/>
        <w:szCs w:val="24"/>
        <w:u w:val="none"/>
        <w:vertAlign w:val="baseline"/>
      </w:rPr>
    </w:lvl>
    <w:lvl w:ilvl="7" w:tplc="17DE11EA">
      <w:start w:val="1"/>
      <w:numFmt w:val="lowerLetter"/>
      <w:lvlText w:val="%8"/>
      <w:lvlJc w:val="left"/>
      <w:pPr>
        <w:ind w:left="6480"/>
      </w:pPr>
      <w:rPr>
        <w:rFonts w:ascii="Arial" w:eastAsia="Times New Roman" w:hAnsi="Arial" w:cs="Arial"/>
        <w:b/>
        <w:bCs/>
        <w:i w:val="0"/>
        <w:strike w:val="0"/>
        <w:dstrike w:val="0"/>
        <w:color w:val="000000"/>
        <w:sz w:val="24"/>
        <w:szCs w:val="24"/>
        <w:u w:val="none"/>
        <w:vertAlign w:val="baseline"/>
      </w:rPr>
    </w:lvl>
    <w:lvl w:ilvl="8" w:tplc="8E68B8AA">
      <w:start w:val="1"/>
      <w:numFmt w:val="lowerRoman"/>
      <w:lvlText w:val="%9"/>
      <w:lvlJc w:val="left"/>
      <w:pPr>
        <w:ind w:left="7200"/>
      </w:pPr>
      <w:rPr>
        <w:rFonts w:ascii="Arial" w:eastAsia="Times New Roman" w:hAnsi="Arial" w:cs="Arial"/>
        <w:b/>
        <w:bCs/>
        <w:i w:val="0"/>
        <w:strike w:val="0"/>
        <w:dstrike w:val="0"/>
        <w:color w:val="000000"/>
        <w:sz w:val="24"/>
        <w:szCs w:val="24"/>
        <w:u w:val="none"/>
        <w:vertAlign w:val="baseline"/>
      </w:rPr>
    </w:lvl>
  </w:abstractNum>
  <w:abstractNum w:abstractNumId="4" w15:restartNumberingAfterBreak="0">
    <w:nsid w:val="0B893148"/>
    <w:multiLevelType w:val="hybridMultilevel"/>
    <w:tmpl w:val="BB98457A"/>
    <w:lvl w:ilvl="0" w:tplc="0409000F">
      <w:start w:val="1"/>
      <w:numFmt w:val="decimal"/>
      <w:lvlText w:val="%1."/>
      <w:lvlJc w:val="left"/>
      <w:pPr>
        <w:ind w:left="1066"/>
      </w:pPr>
      <w:rPr>
        <w:rFonts w:cs="Times New Roman"/>
        <w:b w:val="0"/>
        <w:i w:val="0"/>
        <w:strike w:val="0"/>
        <w:dstrike w:val="0"/>
        <w:color w:val="000000"/>
        <w:sz w:val="24"/>
        <w:szCs w:val="24"/>
        <w:u w:val="none"/>
        <w:vertAlign w:val="baseline"/>
      </w:rPr>
    </w:lvl>
    <w:lvl w:ilvl="1" w:tplc="185E574C">
      <w:start w:val="1"/>
      <w:numFmt w:val="decimal"/>
      <w:lvlText w:val="%2."/>
      <w:lvlJc w:val="left"/>
      <w:pPr>
        <w:ind w:left="1066"/>
      </w:pPr>
      <w:rPr>
        <w:rFonts w:ascii="Arial" w:eastAsia="Times New Roman" w:hAnsi="Arial" w:cs="Arial"/>
        <w:b w:val="0"/>
        <w:i w:val="0"/>
        <w:strike w:val="0"/>
        <w:dstrike w:val="0"/>
        <w:color w:val="000000"/>
        <w:sz w:val="24"/>
        <w:szCs w:val="24"/>
        <w:u w:val="none"/>
        <w:vertAlign w:val="baseline"/>
      </w:rPr>
    </w:lvl>
    <w:lvl w:ilvl="2" w:tplc="6F5CA602">
      <w:start w:val="1"/>
      <w:numFmt w:val="lowerRoman"/>
      <w:lvlText w:val="%3"/>
      <w:lvlJc w:val="left"/>
      <w:pPr>
        <w:ind w:left="1801"/>
      </w:pPr>
      <w:rPr>
        <w:rFonts w:ascii="Arial" w:eastAsia="Times New Roman" w:hAnsi="Arial" w:cs="Arial"/>
        <w:b w:val="0"/>
        <w:i w:val="0"/>
        <w:strike w:val="0"/>
        <w:dstrike w:val="0"/>
        <w:color w:val="000000"/>
        <w:sz w:val="24"/>
        <w:szCs w:val="24"/>
        <w:u w:val="none"/>
        <w:vertAlign w:val="baseline"/>
      </w:rPr>
    </w:lvl>
    <w:lvl w:ilvl="3" w:tplc="18C82A84">
      <w:start w:val="1"/>
      <w:numFmt w:val="decimal"/>
      <w:lvlText w:val="%4"/>
      <w:lvlJc w:val="left"/>
      <w:pPr>
        <w:ind w:left="2521"/>
      </w:pPr>
      <w:rPr>
        <w:rFonts w:ascii="Arial" w:eastAsia="Times New Roman" w:hAnsi="Arial" w:cs="Arial"/>
        <w:b w:val="0"/>
        <w:i w:val="0"/>
        <w:strike w:val="0"/>
        <w:dstrike w:val="0"/>
        <w:color w:val="000000"/>
        <w:sz w:val="24"/>
        <w:szCs w:val="24"/>
        <w:u w:val="none"/>
        <w:vertAlign w:val="baseline"/>
      </w:rPr>
    </w:lvl>
    <w:lvl w:ilvl="4" w:tplc="73969F94">
      <w:start w:val="1"/>
      <w:numFmt w:val="lowerLetter"/>
      <w:lvlText w:val="%5"/>
      <w:lvlJc w:val="left"/>
      <w:pPr>
        <w:ind w:left="3241"/>
      </w:pPr>
      <w:rPr>
        <w:rFonts w:ascii="Arial" w:eastAsia="Times New Roman" w:hAnsi="Arial" w:cs="Arial"/>
        <w:b w:val="0"/>
        <w:i w:val="0"/>
        <w:strike w:val="0"/>
        <w:dstrike w:val="0"/>
        <w:color w:val="000000"/>
        <w:sz w:val="24"/>
        <w:szCs w:val="24"/>
        <w:u w:val="none"/>
        <w:vertAlign w:val="baseline"/>
      </w:rPr>
    </w:lvl>
    <w:lvl w:ilvl="5" w:tplc="641AB9AC">
      <w:start w:val="1"/>
      <w:numFmt w:val="lowerRoman"/>
      <w:lvlText w:val="%6"/>
      <w:lvlJc w:val="left"/>
      <w:pPr>
        <w:ind w:left="3961"/>
      </w:pPr>
      <w:rPr>
        <w:rFonts w:ascii="Arial" w:eastAsia="Times New Roman" w:hAnsi="Arial" w:cs="Arial"/>
        <w:b w:val="0"/>
        <w:i w:val="0"/>
        <w:strike w:val="0"/>
        <w:dstrike w:val="0"/>
        <w:color w:val="000000"/>
        <w:sz w:val="24"/>
        <w:szCs w:val="24"/>
        <w:u w:val="none"/>
        <w:vertAlign w:val="baseline"/>
      </w:rPr>
    </w:lvl>
    <w:lvl w:ilvl="6" w:tplc="85847D8E">
      <w:start w:val="1"/>
      <w:numFmt w:val="decimal"/>
      <w:lvlText w:val="%7"/>
      <w:lvlJc w:val="left"/>
      <w:pPr>
        <w:ind w:left="4681"/>
      </w:pPr>
      <w:rPr>
        <w:rFonts w:ascii="Arial" w:eastAsia="Times New Roman" w:hAnsi="Arial" w:cs="Arial"/>
        <w:b w:val="0"/>
        <w:i w:val="0"/>
        <w:strike w:val="0"/>
        <w:dstrike w:val="0"/>
        <w:color w:val="000000"/>
        <w:sz w:val="24"/>
        <w:szCs w:val="24"/>
        <w:u w:val="none"/>
        <w:vertAlign w:val="baseline"/>
      </w:rPr>
    </w:lvl>
    <w:lvl w:ilvl="7" w:tplc="55DA0480">
      <w:start w:val="1"/>
      <w:numFmt w:val="lowerLetter"/>
      <w:lvlText w:val="%8"/>
      <w:lvlJc w:val="left"/>
      <w:pPr>
        <w:ind w:left="5401"/>
      </w:pPr>
      <w:rPr>
        <w:rFonts w:ascii="Arial" w:eastAsia="Times New Roman" w:hAnsi="Arial" w:cs="Arial"/>
        <w:b w:val="0"/>
        <w:i w:val="0"/>
        <w:strike w:val="0"/>
        <w:dstrike w:val="0"/>
        <w:color w:val="000000"/>
        <w:sz w:val="24"/>
        <w:szCs w:val="24"/>
        <w:u w:val="none"/>
        <w:vertAlign w:val="baseline"/>
      </w:rPr>
    </w:lvl>
    <w:lvl w:ilvl="8" w:tplc="206C2E9A">
      <w:start w:val="1"/>
      <w:numFmt w:val="lowerRoman"/>
      <w:lvlText w:val="%9"/>
      <w:lvlJc w:val="left"/>
      <w:pPr>
        <w:ind w:left="6121"/>
      </w:pPr>
      <w:rPr>
        <w:rFonts w:ascii="Arial" w:eastAsia="Times New Roman" w:hAnsi="Arial" w:cs="Arial"/>
        <w:b w:val="0"/>
        <w:i w:val="0"/>
        <w:strike w:val="0"/>
        <w:dstrike w:val="0"/>
        <w:color w:val="000000"/>
        <w:sz w:val="24"/>
        <w:szCs w:val="24"/>
        <w:u w:val="none"/>
        <w:vertAlign w:val="baseline"/>
      </w:rPr>
    </w:lvl>
  </w:abstractNum>
  <w:abstractNum w:abstractNumId="5" w15:restartNumberingAfterBreak="0">
    <w:nsid w:val="0C693922"/>
    <w:multiLevelType w:val="hybridMultilevel"/>
    <w:tmpl w:val="18A26B9A"/>
    <w:lvl w:ilvl="0" w:tplc="726AB290">
      <w:start w:val="1"/>
      <w:numFmt w:val="decimal"/>
      <w:lvlText w:val="%1."/>
      <w:lvlJc w:val="left"/>
      <w:pPr>
        <w:ind w:left="706"/>
      </w:pPr>
      <w:rPr>
        <w:rFonts w:ascii="Arial" w:eastAsia="Times New Roman" w:hAnsi="Arial" w:cs="Arial"/>
        <w:b w:val="0"/>
        <w:i w:val="0"/>
        <w:strike w:val="0"/>
        <w:dstrike w:val="0"/>
        <w:color w:val="000000"/>
        <w:sz w:val="26"/>
        <w:szCs w:val="26"/>
        <w:u w:val="none"/>
        <w:vertAlign w:val="baseline"/>
      </w:rPr>
    </w:lvl>
    <w:lvl w:ilvl="1" w:tplc="DAFC7066">
      <w:start w:val="1"/>
      <w:numFmt w:val="decimal"/>
      <w:lvlText w:val="%2."/>
      <w:lvlJc w:val="left"/>
      <w:pPr>
        <w:ind w:left="1801"/>
      </w:pPr>
      <w:rPr>
        <w:rFonts w:ascii="Arial" w:eastAsia="Times New Roman" w:hAnsi="Arial" w:cs="Arial"/>
        <w:b w:val="0"/>
        <w:i w:val="0"/>
        <w:strike w:val="0"/>
        <w:dstrike w:val="0"/>
        <w:color w:val="000000"/>
        <w:sz w:val="24"/>
        <w:szCs w:val="24"/>
        <w:u w:val="none"/>
        <w:vertAlign w:val="baseline"/>
      </w:rPr>
    </w:lvl>
    <w:lvl w:ilvl="2" w:tplc="70445B0E">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tplc="8EB65384">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tplc="5D98074E">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tplc="A138576A">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tplc="1276B45A">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tplc="4FCA4C82">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tplc="77A45428">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6" w15:restartNumberingAfterBreak="0">
    <w:nsid w:val="0DD142BD"/>
    <w:multiLevelType w:val="hybridMultilevel"/>
    <w:tmpl w:val="59A6BF3A"/>
    <w:lvl w:ilvl="0" w:tplc="7AA232D6">
      <w:start w:val="1"/>
      <w:numFmt w:val="decimal"/>
      <w:lvlText w:val="%1."/>
      <w:lvlJc w:val="left"/>
      <w:pPr>
        <w:ind w:left="706"/>
      </w:pPr>
      <w:rPr>
        <w:rFonts w:ascii="Arial" w:eastAsia="Times New Roman" w:hAnsi="Arial" w:cs="Arial" w:hint="default"/>
        <w:b w:val="0"/>
        <w:i w:val="0"/>
        <w:strike w:val="0"/>
        <w:dstrike w:val="0"/>
        <w:color w:val="000000"/>
        <w:sz w:val="26"/>
        <w:szCs w:val="26"/>
        <w:u w:val="none"/>
        <w:vertAlign w:val="baseline"/>
      </w:rPr>
    </w:lvl>
    <w:lvl w:ilvl="1" w:tplc="DAFC7066">
      <w:start w:val="1"/>
      <w:numFmt w:val="decimal"/>
      <w:lvlText w:val="%2."/>
      <w:lvlJc w:val="left"/>
      <w:pPr>
        <w:ind w:left="1801"/>
      </w:pPr>
      <w:rPr>
        <w:rFonts w:ascii="Arial" w:eastAsia="Times New Roman" w:hAnsi="Arial" w:cs="Arial"/>
        <w:b w:val="0"/>
        <w:i w:val="0"/>
        <w:strike w:val="0"/>
        <w:dstrike w:val="0"/>
        <w:color w:val="000000"/>
        <w:sz w:val="24"/>
        <w:szCs w:val="24"/>
        <w:u w:val="none"/>
        <w:vertAlign w:val="baseline"/>
      </w:rPr>
    </w:lvl>
    <w:lvl w:ilvl="2" w:tplc="70445B0E">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tplc="8EB65384">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tplc="5D98074E">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tplc="A138576A">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tplc="1276B45A">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tplc="4FCA4C82">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tplc="77A45428">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7" w15:restartNumberingAfterBreak="0">
    <w:nsid w:val="115405D3"/>
    <w:multiLevelType w:val="hybridMultilevel"/>
    <w:tmpl w:val="1E98EF12"/>
    <w:lvl w:ilvl="0" w:tplc="17EE5976">
      <w:start w:val="1"/>
      <w:numFmt w:val="decimal"/>
      <w:lvlText w:val="%1."/>
      <w:lvlJc w:val="left"/>
      <w:pPr>
        <w:ind w:left="696"/>
      </w:pPr>
      <w:rPr>
        <w:rFonts w:ascii="Arial" w:eastAsia="Times New Roman" w:hAnsi="Arial" w:cs="Arial"/>
        <w:b/>
        <w:bCs/>
        <w:i w:val="0"/>
        <w:strike w:val="0"/>
        <w:dstrike w:val="0"/>
        <w:color w:val="000000"/>
        <w:sz w:val="24"/>
        <w:szCs w:val="24"/>
        <w:u w:val="none"/>
        <w:vertAlign w:val="baseline"/>
      </w:rPr>
    </w:lvl>
    <w:lvl w:ilvl="1" w:tplc="90DA6CB2">
      <w:start w:val="1"/>
      <w:numFmt w:val="lowerLetter"/>
      <w:lvlText w:val="%2"/>
      <w:lvlJc w:val="left"/>
      <w:pPr>
        <w:ind w:left="2137"/>
      </w:pPr>
      <w:rPr>
        <w:rFonts w:ascii="Arial" w:eastAsia="Times New Roman" w:hAnsi="Arial" w:cs="Arial"/>
        <w:b/>
        <w:bCs/>
        <w:i w:val="0"/>
        <w:strike w:val="0"/>
        <w:dstrike w:val="0"/>
        <w:color w:val="000000"/>
        <w:sz w:val="24"/>
        <w:szCs w:val="24"/>
        <w:u w:val="none"/>
        <w:vertAlign w:val="baseline"/>
      </w:rPr>
    </w:lvl>
    <w:lvl w:ilvl="2" w:tplc="4D6230EC">
      <w:start w:val="1"/>
      <w:numFmt w:val="lowerRoman"/>
      <w:lvlText w:val="%3"/>
      <w:lvlJc w:val="left"/>
      <w:pPr>
        <w:ind w:left="2857"/>
      </w:pPr>
      <w:rPr>
        <w:rFonts w:ascii="Arial" w:eastAsia="Times New Roman" w:hAnsi="Arial" w:cs="Arial"/>
        <w:b/>
        <w:bCs/>
        <w:i w:val="0"/>
        <w:strike w:val="0"/>
        <w:dstrike w:val="0"/>
        <w:color w:val="000000"/>
        <w:sz w:val="24"/>
        <w:szCs w:val="24"/>
        <w:u w:val="none"/>
        <w:vertAlign w:val="baseline"/>
      </w:rPr>
    </w:lvl>
    <w:lvl w:ilvl="3" w:tplc="33B8A900">
      <w:start w:val="1"/>
      <w:numFmt w:val="decimal"/>
      <w:lvlText w:val="%4"/>
      <w:lvlJc w:val="left"/>
      <w:pPr>
        <w:ind w:left="3577"/>
      </w:pPr>
      <w:rPr>
        <w:rFonts w:ascii="Arial" w:eastAsia="Times New Roman" w:hAnsi="Arial" w:cs="Arial"/>
        <w:b/>
        <w:bCs/>
        <w:i w:val="0"/>
        <w:strike w:val="0"/>
        <w:dstrike w:val="0"/>
        <w:color w:val="000000"/>
        <w:sz w:val="24"/>
        <w:szCs w:val="24"/>
        <w:u w:val="none"/>
        <w:vertAlign w:val="baseline"/>
      </w:rPr>
    </w:lvl>
    <w:lvl w:ilvl="4" w:tplc="168C7902">
      <w:start w:val="1"/>
      <w:numFmt w:val="lowerLetter"/>
      <w:lvlText w:val="%5"/>
      <w:lvlJc w:val="left"/>
      <w:pPr>
        <w:ind w:left="4297"/>
      </w:pPr>
      <w:rPr>
        <w:rFonts w:ascii="Arial" w:eastAsia="Times New Roman" w:hAnsi="Arial" w:cs="Arial"/>
        <w:b/>
        <w:bCs/>
        <w:i w:val="0"/>
        <w:strike w:val="0"/>
        <w:dstrike w:val="0"/>
        <w:color w:val="000000"/>
        <w:sz w:val="24"/>
        <w:szCs w:val="24"/>
        <w:u w:val="none"/>
        <w:vertAlign w:val="baseline"/>
      </w:rPr>
    </w:lvl>
    <w:lvl w:ilvl="5" w:tplc="BA922604">
      <w:start w:val="1"/>
      <w:numFmt w:val="lowerRoman"/>
      <w:lvlText w:val="%6"/>
      <w:lvlJc w:val="left"/>
      <w:pPr>
        <w:ind w:left="5017"/>
      </w:pPr>
      <w:rPr>
        <w:rFonts w:ascii="Arial" w:eastAsia="Times New Roman" w:hAnsi="Arial" w:cs="Arial"/>
        <w:b/>
        <w:bCs/>
        <w:i w:val="0"/>
        <w:strike w:val="0"/>
        <w:dstrike w:val="0"/>
        <w:color w:val="000000"/>
        <w:sz w:val="24"/>
        <w:szCs w:val="24"/>
        <w:u w:val="none"/>
        <w:vertAlign w:val="baseline"/>
      </w:rPr>
    </w:lvl>
    <w:lvl w:ilvl="6" w:tplc="D72416B4">
      <w:start w:val="1"/>
      <w:numFmt w:val="decimal"/>
      <w:lvlText w:val="%7"/>
      <w:lvlJc w:val="left"/>
      <w:pPr>
        <w:ind w:left="5737"/>
      </w:pPr>
      <w:rPr>
        <w:rFonts w:ascii="Arial" w:eastAsia="Times New Roman" w:hAnsi="Arial" w:cs="Arial"/>
        <w:b/>
        <w:bCs/>
        <w:i w:val="0"/>
        <w:strike w:val="0"/>
        <w:dstrike w:val="0"/>
        <w:color w:val="000000"/>
        <w:sz w:val="24"/>
        <w:szCs w:val="24"/>
        <w:u w:val="none"/>
        <w:vertAlign w:val="baseline"/>
      </w:rPr>
    </w:lvl>
    <w:lvl w:ilvl="7" w:tplc="7A965F2A">
      <w:start w:val="1"/>
      <w:numFmt w:val="lowerLetter"/>
      <w:lvlText w:val="%8"/>
      <w:lvlJc w:val="left"/>
      <w:pPr>
        <w:ind w:left="6457"/>
      </w:pPr>
      <w:rPr>
        <w:rFonts w:ascii="Arial" w:eastAsia="Times New Roman" w:hAnsi="Arial" w:cs="Arial"/>
        <w:b/>
        <w:bCs/>
        <w:i w:val="0"/>
        <w:strike w:val="0"/>
        <w:dstrike w:val="0"/>
        <w:color w:val="000000"/>
        <w:sz w:val="24"/>
        <w:szCs w:val="24"/>
        <w:u w:val="none"/>
        <w:vertAlign w:val="baseline"/>
      </w:rPr>
    </w:lvl>
    <w:lvl w:ilvl="8" w:tplc="4A10BF38">
      <w:start w:val="1"/>
      <w:numFmt w:val="lowerRoman"/>
      <w:lvlText w:val="%9"/>
      <w:lvlJc w:val="left"/>
      <w:pPr>
        <w:ind w:left="7177"/>
      </w:pPr>
      <w:rPr>
        <w:rFonts w:ascii="Arial" w:eastAsia="Times New Roman" w:hAnsi="Arial" w:cs="Arial"/>
        <w:b/>
        <w:bCs/>
        <w:i w:val="0"/>
        <w:strike w:val="0"/>
        <w:dstrike w:val="0"/>
        <w:color w:val="000000"/>
        <w:sz w:val="24"/>
        <w:szCs w:val="24"/>
        <w:u w:val="none"/>
        <w:vertAlign w:val="baseline"/>
      </w:rPr>
    </w:lvl>
  </w:abstractNum>
  <w:abstractNum w:abstractNumId="8" w15:restartNumberingAfterBreak="0">
    <w:nsid w:val="133454B5"/>
    <w:multiLevelType w:val="hybridMultilevel"/>
    <w:tmpl w:val="57A6FD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0603E29"/>
    <w:multiLevelType w:val="hybridMultilevel"/>
    <w:tmpl w:val="D5F4B08C"/>
    <w:lvl w:ilvl="0" w:tplc="92180BC6">
      <w:start w:val="5"/>
      <w:numFmt w:val="decimal"/>
      <w:lvlText w:val="%1."/>
      <w:lvlJc w:val="left"/>
      <w:pPr>
        <w:ind w:left="1042"/>
      </w:pPr>
      <w:rPr>
        <w:rFonts w:ascii="Arial" w:eastAsia="Times New Roman" w:hAnsi="Arial" w:cs="Arial"/>
        <w:b w:val="0"/>
        <w:i w:val="0"/>
        <w:strike w:val="0"/>
        <w:dstrike w:val="0"/>
        <w:color w:val="000000"/>
        <w:sz w:val="24"/>
        <w:szCs w:val="24"/>
        <w:u w:val="none"/>
        <w:vertAlign w:val="baseline"/>
      </w:rPr>
    </w:lvl>
    <w:lvl w:ilvl="1" w:tplc="FA38F122">
      <w:start w:val="1"/>
      <w:numFmt w:val="lowerLetter"/>
      <w:lvlText w:val="%2"/>
      <w:lvlJc w:val="left"/>
      <w:pPr>
        <w:ind w:left="1804"/>
      </w:pPr>
      <w:rPr>
        <w:rFonts w:ascii="Arial" w:eastAsia="Times New Roman" w:hAnsi="Arial" w:cs="Arial"/>
        <w:b w:val="0"/>
        <w:i w:val="0"/>
        <w:strike w:val="0"/>
        <w:dstrike w:val="0"/>
        <w:color w:val="000000"/>
        <w:sz w:val="24"/>
        <w:szCs w:val="24"/>
        <w:u w:val="none"/>
        <w:vertAlign w:val="baseline"/>
      </w:rPr>
    </w:lvl>
    <w:lvl w:ilvl="2" w:tplc="632AA8BA">
      <w:start w:val="1"/>
      <w:numFmt w:val="lowerRoman"/>
      <w:lvlText w:val="%3"/>
      <w:lvlJc w:val="left"/>
      <w:pPr>
        <w:ind w:left="2524"/>
      </w:pPr>
      <w:rPr>
        <w:rFonts w:ascii="Arial" w:eastAsia="Times New Roman" w:hAnsi="Arial" w:cs="Arial"/>
        <w:b w:val="0"/>
        <w:i w:val="0"/>
        <w:strike w:val="0"/>
        <w:dstrike w:val="0"/>
        <w:color w:val="000000"/>
        <w:sz w:val="24"/>
        <w:szCs w:val="24"/>
        <w:u w:val="none"/>
        <w:vertAlign w:val="baseline"/>
      </w:rPr>
    </w:lvl>
    <w:lvl w:ilvl="3" w:tplc="5802ADBA">
      <w:start w:val="1"/>
      <w:numFmt w:val="decimal"/>
      <w:lvlText w:val="%4"/>
      <w:lvlJc w:val="left"/>
      <w:pPr>
        <w:ind w:left="3244"/>
      </w:pPr>
      <w:rPr>
        <w:rFonts w:ascii="Arial" w:eastAsia="Times New Roman" w:hAnsi="Arial" w:cs="Arial"/>
        <w:b w:val="0"/>
        <w:i w:val="0"/>
        <w:strike w:val="0"/>
        <w:dstrike w:val="0"/>
        <w:color w:val="000000"/>
        <w:sz w:val="24"/>
        <w:szCs w:val="24"/>
        <w:u w:val="none"/>
        <w:vertAlign w:val="baseline"/>
      </w:rPr>
    </w:lvl>
    <w:lvl w:ilvl="4" w:tplc="41F82D7E">
      <w:start w:val="1"/>
      <w:numFmt w:val="lowerLetter"/>
      <w:lvlText w:val="%5"/>
      <w:lvlJc w:val="left"/>
      <w:pPr>
        <w:ind w:left="3964"/>
      </w:pPr>
      <w:rPr>
        <w:rFonts w:ascii="Arial" w:eastAsia="Times New Roman" w:hAnsi="Arial" w:cs="Arial"/>
        <w:b w:val="0"/>
        <w:i w:val="0"/>
        <w:strike w:val="0"/>
        <w:dstrike w:val="0"/>
        <w:color w:val="000000"/>
        <w:sz w:val="24"/>
        <w:szCs w:val="24"/>
        <w:u w:val="none"/>
        <w:vertAlign w:val="baseline"/>
      </w:rPr>
    </w:lvl>
    <w:lvl w:ilvl="5" w:tplc="8AE63CEC">
      <w:start w:val="1"/>
      <w:numFmt w:val="lowerRoman"/>
      <w:lvlText w:val="%6"/>
      <w:lvlJc w:val="left"/>
      <w:pPr>
        <w:ind w:left="4684"/>
      </w:pPr>
      <w:rPr>
        <w:rFonts w:ascii="Arial" w:eastAsia="Times New Roman" w:hAnsi="Arial" w:cs="Arial"/>
        <w:b w:val="0"/>
        <w:i w:val="0"/>
        <w:strike w:val="0"/>
        <w:dstrike w:val="0"/>
        <w:color w:val="000000"/>
        <w:sz w:val="24"/>
        <w:szCs w:val="24"/>
        <w:u w:val="none"/>
        <w:vertAlign w:val="baseline"/>
      </w:rPr>
    </w:lvl>
    <w:lvl w:ilvl="6" w:tplc="ABBCEBA4">
      <w:start w:val="1"/>
      <w:numFmt w:val="decimal"/>
      <w:lvlText w:val="%7"/>
      <w:lvlJc w:val="left"/>
      <w:pPr>
        <w:ind w:left="5404"/>
      </w:pPr>
      <w:rPr>
        <w:rFonts w:ascii="Arial" w:eastAsia="Times New Roman" w:hAnsi="Arial" w:cs="Arial"/>
        <w:b w:val="0"/>
        <w:i w:val="0"/>
        <w:strike w:val="0"/>
        <w:dstrike w:val="0"/>
        <w:color w:val="000000"/>
        <w:sz w:val="24"/>
        <w:szCs w:val="24"/>
        <w:u w:val="none"/>
        <w:vertAlign w:val="baseline"/>
      </w:rPr>
    </w:lvl>
    <w:lvl w:ilvl="7" w:tplc="797C0BB2">
      <w:start w:val="1"/>
      <w:numFmt w:val="lowerLetter"/>
      <w:lvlText w:val="%8"/>
      <w:lvlJc w:val="left"/>
      <w:pPr>
        <w:ind w:left="6124"/>
      </w:pPr>
      <w:rPr>
        <w:rFonts w:ascii="Arial" w:eastAsia="Times New Roman" w:hAnsi="Arial" w:cs="Arial"/>
        <w:b w:val="0"/>
        <w:i w:val="0"/>
        <w:strike w:val="0"/>
        <w:dstrike w:val="0"/>
        <w:color w:val="000000"/>
        <w:sz w:val="24"/>
        <w:szCs w:val="24"/>
        <w:u w:val="none"/>
        <w:vertAlign w:val="baseline"/>
      </w:rPr>
    </w:lvl>
    <w:lvl w:ilvl="8" w:tplc="0D723E7A">
      <w:start w:val="1"/>
      <w:numFmt w:val="lowerRoman"/>
      <w:lvlText w:val="%9"/>
      <w:lvlJc w:val="left"/>
      <w:pPr>
        <w:ind w:left="6844"/>
      </w:pPr>
      <w:rPr>
        <w:rFonts w:ascii="Arial" w:eastAsia="Times New Roman" w:hAnsi="Arial" w:cs="Arial"/>
        <w:b w:val="0"/>
        <w:i w:val="0"/>
        <w:strike w:val="0"/>
        <w:dstrike w:val="0"/>
        <w:color w:val="000000"/>
        <w:sz w:val="24"/>
        <w:szCs w:val="24"/>
        <w:u w:val="none"/>
        <w:vertAlign w:val="baseline"/>
      </w:rPr>
    </w:lvl>
  </w:abstractNum>
  <w:abstractNum w:abstractNumId="10" w15:restartNumberingAfterBreak="0">
    <w:nsid w:val="20800C19"/>
    <w:multiLevelType w:val="hybridMultilevel"/>
    <w:tmpl w:val="9E689440"/>
    <w:lvl w:ilvl="0" w:tplc="E4BECE4A">
      <w:start w:val="5"/>
      <w:numFmt w:val="decimal"/>
      <w:lvlText w:val="%1."/>
      <w:lvlJc w:val="left"/>
      <w:pPr>
        <w:ind w:left="670"/>
      </w:pPr>
      <w:rPr>
        <w:rFonts w:ascii="Arial" w:eastAsia="Times New Roman" w:hAnsi="Arial" w:cs="Arial"/>
        <w:b w:val="0"/>
        <w:i w:val="0"/>
        <w:strike w:val="0"/>
        <w:dstrike w:val="0"/>
        <w:color w:val="000000"/>
        <w:sz w:val="24"/>
        <w:szCs w:val="24"/>
        <w:u w:val="none"/>
        <w:vertAlign w:val="baseline"/>
      </w:rPr>
    </w:lvl>
    <w:lvl w:ilvl="1" w:tplc="97D0977E">
      <w:start w:val="1"/>
      <w:numFmt w:val="lowerLetter"/>
      <w:lvlText w:val="%2"/>
      <w:lvlJc w:val="left"/>
      <w:pPr>
        <w:ind w:left="2111"/>
      </w:pPr>
      <w:rPr>
        <w:rFonts w:ascii="Arial" w:eastAsia="Times New Roman" w:hAnsi="Arial" w:cs="Arial"/>
        <w:b w:val="0"/>
        <w:i w:val="0"/>
        <w:strike w:val="0"/>
        <w:dstrike w:val="0"/>
        <w:color w:val="000000"/>
        <w:sz w:val="24"/>
        <w:szCs w:val="24"/>
        <w:u w:val="none"/>
        <w:vertAlign w:val="baseline"/>
      </w:rPr>
    </w:lvl>
    <w:lvl w:ilvl="2" w:tplc="68AE446C">
      <w:start w:val="1"/>
      <w:numFmt w:val="lowerRoman"/>
      <w:lvlText w:val="%3"/>
      <w:lvlJc w:val="left"/>
      <w:pPr>
        <w:ind w:left="2831"/>
      </w:pPr>
      <w:rPr>
        <w:rFonts w:ascii="Arial" w:eastAsia="Times New Roman" w:hAnsi="Arial" w:cs="Arial"/>
        <w:b w:val="0"/>
        <w:i w:val="0"/>
        <w:strike w:val="0"/>
        <w:dstrike w:val="0"/>
        <w:color w:val="000000"/>
        <w:sz w:val="24"/>
        <w:szCs w:val="24"/>
        <w:u w:val="none"/>
        <w:vertAlign w:val="baseline"/>
      </w:rPr>
    </w:lvl>
    <w:lvl w:ilvl="3" w:tplc="3A4E0E4A">
      <w:start w:val="1"/>
      <w:numFmt w:val="decimal"/>
      <w:lvlText w:val="%4"/>
      <w:lvlJc w:val="left"/>
      <w:pPr>
        <w:ind w:left="3551"/>
      </w:pPr>
      <w:rPr>
        <w:rFonts w:ascii="Arial" w:eastAsia="Times New Roman" w:hAnsi="Arial" w:cs="Arial"/>
        <w:b w:val="0"/>
        <w:i w:val="0"/>
        <w:strike w:val="0"/>
        <w:dstrike w:val="0"/>
        <w:color w:val="000000"/>
        <w:sz w:val="24"/>
        <w:szCs w:val="24"/>
        <w:u w:val="none"/>
        <w:vertAlign w:val="baseline"/>
      </w:rPr>
    </w:lvl>
    <w:lvl w:ilvl="4" w:tplc="8348DC7A">
      <w:start w:val="1"/>
      <w:numFmt w:val="lowerLetter"/>
      <w:lvlText w:val="%5"/>
      <w:lvlJc w:val="left"/>
      <w:pPr>
        <w:ind w:left="4271"/>
      </w:pPr>
      <w:rPr>
        <w:rFonts w:ascii="Arial" w:eastAsia="Times New Roman" w:hAnsi="Arial" w:cs="Arial"/>
        <w:b w:val="0"/>
        <w:i w:val="0"/>
        <w:strike w:val="0"/>
        <w:dstrike w:val="0"/>
        <w:color w:val="000000"/>
        <w:sz w:val="24"/>
        <w:szCs w:val="24"/>
        <w:u w:val="none"/>
        <w:vertAlign w:val="baseline"/>
      </w:rPr>
    </w:lvl>
    <w:lvl w:ilvl="5" w:tplc="E0A47728">
      <w:start w:val="1"/>
      <w:numFmt w:val="lowerRoman"/>
      <w:lvlText w:val="%6"/>
      <w:lvlJc w:val="left"/>
      <w:pPr>
        <w:ind w:left="4991"/>
      </w:pPr>
      <w:rPr>
        <w:rFonts w:ascii="Arial" w:eastAsia="Times New Roman" w:hAnsi="Arial" w:cs="Arial"/>
        <w:b w:val="0"/>
        <w:i w:val="0"/>
        <w:strike w:val="0"/>
        <w:dstrike w:val="0"/>
        <w:color w:val="000000"/>
        <w:sz w:val="24"/>
        <w:szCs w:val="24"/>
        <w:u w:val="none"/>
        <w:vertAlign w:val="baseline"/>
      </w:rPr>
    </w:lvl>
    <w:lvl w:ilvl="6" w:tplc="9E5CA7FC">
      <w:start w:val="1"/>
      <w:numFmt w:val="decimal"/>
      <w:lvlText w:val="%7"/>
      <w:lvlJc w:val="left"/>
      <w:pPr>
        <w:ind w:left="5711"/>
      </w:pPr>
      <w:rPr>
        <w:rFonts w:ascii="Arial" w:eastAsia="Times New Roman" w:hAnsi="Arial" w:cs="Arial"/>
        <w:b w:val="0"/>
        <w:i w:val="0"/>
        <w:strike w:val="0"/>
        <w:dstrike w:val="0"/>
        <w:color w:val="000000"/>
        <w:sz w:val="24"/>
        <w:szCs w:val="24"/>
        <w:u w:val="none"/>
        <w:vertAlign w:val="baseline"/>
      </w:rPr>
    </w:lvl>
    <w:lvl w:ilvl="7" w:tplc="131A12BC">
      <w:start w:val="1"/>
      <w:numFmt w:val="lowerLetter"/>
      <w:lvlText w:val="%8"/>
      <w:lvlJc w:val="left"/>
      <w:pPr>
        <w:ind w:left="6431"/>
      </w:pPr>
      <w:rPr>
        <w:rFonts w:ascii="Arial" w:eastAsia="Times New Roman" w:hAnsi="Arial" w:cs="Arial"/>
        <w:b w:val="0"/>
        <w:i w:val="0"/>
        <w:strike w:val="0"/>
        <w:dstrike w:val="0"/>
        <w:color w:val="000000"/>
        <w:sz w:val="24"/>
        <w:szCs w:val="24"/>
        <w:u w:val="none"/>
        <w:vertAlign w:val="baseline"/>
      </w:rPr>
    </w:lvl>
    <w:lvl w:ilvl="8" w:tplc="0950A448">
      <w:start w:val="1"/>
      <w:numFmt w:val="lowerRoman"/>
      <w:lvlText w:val="%9"/>
      <w:lvlJc w:val="left"/>
      <w:pPr>
        <w:ind w:left="7151"/>
      </w:pPr>
      <w:rPr>
        <w:rFonts w:ascii="Arial" w:eastAsia="Times New Roman" w:hAnsi="Arial" w:cs="Arial"/>
        <w:b w:val="0"/>
        <w:i w:val="0"/>
        <w:strike w:val="0"/>
        <w:dstrike w:val="0"/>
        <w:color w:val="000000"/>
        <w:sz w:val="24"/>
        <w:szCs w:val="24"/>
        <w:u w:val="none"/>
        <w:vertAlign w:val="baseline"/>
      </w:rPr>
    </w:lvl>
  </w:abstractNum>
  <w:abstractNum w:abstractNumId="11" w15:restartNumberingAfterBreak="0">
    <w:nsid w:val="26C57FFA"/>
    <w:multiLevelType w:val="hybridMultilevel"/>
    <w:tmpl w:val="7B7E1120"/>
    <w:lvl w:ilvl="0" w:tplc="E5EC43EE">
      <w:start w:val="1"/>
      <w:numFmt w:val="decimal"/>
      <w:lvlText w:val="%1."/>
      <w:lvlJc w:val="left"/>
      <w:pPr>
        <w:ind w:left="706" w:hanging="360"/>
      </w:pPr>
      <w:rPr>
        <w:rFonts w:ascii="Arial" w:eastAsia="Times New Roman" w:hAnsi="Arial" w:cs="Arial" w:hint="default"/>
        <w:b/>
        <w:sz w:val="24"/>
      </w:rPr>
    </w:lvl>
    <w:lvl w:ilvl="1" w:tplc="04090019">
      <w:start w:val="1"/>
      <w:numFmt w:val="lowerLetter"/>
      <w:lvlText w:val="%2."/>
      <w:lvlJc w:val="left"/>
      <w:pPr>
        <w:ind w:left="1426" w:hanging="360"/>
      </w:pPr>
      <w:rPr>
        <w:rFonts w:cs="Times New Roman"/>
      </w:rPr>
    </w:lvl>
    <w:lvl w:ilvl="2" w:tplc="0409001B">
      <w:start w:val="1"/>
      <w:numFmt w:val="lowerRoman"/>
      <w:lvlText w:val="%3."/>
      <w:lvlJc w:val="right"/>
      <w:pPr>
        <w:ind w:left="2146" w:hanging="180"/>
      </w:pPr>
      <w:rPr>
        <w:rFonts w:cs="Times New Roman"/>
      </w:rPr>
    </w:lvl>
    <w:lvl w:ilvl="3" w:tplc="0409000F">
      <w:start w:val="1"/>
      <w:numFmt w:val="decimal"/>
      <w:lvlText w:val="%4."/>
      <w:lvlJc w:val="left"/>
      <w:pPr>
        <w:ind w:left="2866" w:hanging="360"/>
      </w:pPr>
      <w:rPr>
        <w:rFonts w:cs="Times New Roman"/>
      </w:rPr>
    </w:lvl>
    <w:lvl w:ilvl="4" w:tplc="04090019">
      <w:start w:val="1"/>
      <w:numFmt w:val="lowerLetter"/>
      <w:lvlText w:val="%5."/>
      <w:lvlJc w:val="left"/>
      <w:pPr>
        <w:ind w:left="3586" w:hanging="360"/>
      </w:pPr>
      <w:rPr>
        <w:rFonts w:cs="Times New Roman"/>
      </w:rPr>
    </w:lvl>
    <w:lvl w:ilvl="5" w:tplc="0409001B">
      <w:start w:val="1"/>
      <w:numFmt w:val="lowerRoman"/>
      <w:lvlText w:val="%6."/>
      <w:lvlJc w:val="right"/>
      <w:pPr>
        <w:ind w:left="4306" w:hanging="180"/>
      </w:pPr>
      <w:rPr>
        <w:rFonts w:cs="Times New Roman"/>
      </w:rPr>
    </w:lvl>
    <w:lvl w:ilvl="6" w:tplc="0409000F">
      <w:start w:val="1"/>
      <w:numFmt w:val="decimal"/>
      <w:lvlText w:val="%7."/>
      <w:lvlJc w:val="left"/>
      <w:pPr>
        <w:ind w:left="5026" w:hanging="360"/>
      </w:pPr>
      <w:rPr>
        <w:rFonts w:cs="Times New Roman"/>
      </w:rPr>
    </w:lvl>
    <w:lvl w:ilvl="7" w:tplc="04090019">
      <w:start w:val="1"/>
      <w:numFmt w:val="lowerLetter"/>
      <w:lvlText w:val="%8."/>
      <w:lvlJc w:val="left"/>
      <w:pPr>
        <w:ind w:left="5746" w:hanging="360"/>
      </w:pPr>
      <w:rPr>
        <w:rFonts w:cs="Times New Roman"/>
      </w:rPr>
    </w:lvl>
    <w:lvl w:ilvl="8" w:tplc="0409001B">
      <w:start w:val="1"/>
      <w:numFmt w:val="lowerRoman"/>
      <w:lvlText w:val="%9."/>
      <w:lvlJc w:val="right"/>
      <w:pPr>
        <w:ind w:left="6466" w:hanging="180"/>
      </w:pPr>
      <w:rPr>
        <w:rFonts w:cs="Times New Roman"/>
      </w:rPr>
    </w:lvl>
  </w:abstractNum>
  <w:abstractNum w:abstractNumId="12" w15:restartNumberingAfterBreak="0">
    <w:nsid w:val="27843692"/>
    <w:multiLevelType w:val="hybridMultilevel"/>
    <w:tmpl w:val="91AA9086"/>
    <w:lvl w:ilvl="0" w:tplc="E2F0AF6E">
      <w:start w:val="1"/>
      <w:numFmt w:val="decimal"/>
      <w:lvlText w:val="%1."/>
      <w:lvlJc w:val="left"/>
      <w:pPr>
        <w:ind w:left="288"/>
      </w:pPr>
      <w:rPr>
        <w:rFonts w:ascii="Arial" w:eastAsia="Times New Roman" w:hAnsi="Arial" w:cs="Arial"/>
        <w:b w:val="0"/>
        <w:i w:val="0"/>
        <w:strike w:val="0"/>
        <w:dstrike w:val="0"/>
        <w:color w:val="000000"/>
        <w:sz w:val="26"/>
        <w:szCs w:val="26"/>
        <w:u w:val="none"/>
        <w:vertAlign w:val="baseline"/>
      </w:rPr>
    </w:lvl>
    <w:lvl w:ilvl="1" w:tplc="B664D0A6">
      <w:start w:val="1"/>
      <w:numFmt w:val="bullet"/>
      <w:lvlText w:val="•"/>
      <w:lvlJc w:val="left"/>
      <w:pPr>
        <w:ind w:left="781"/>
      </w:pPr>
      <w:rPr>
        <w:rFonts w:ascii="Arial" w:eastAsia="Times New Roman" w:hAnsi="Arial"/>
        <w:b w:val="0"/>
        <w:i w:val="0"/>
        <w:strike w:val="0"/>
        <w:dstrike w:val="0"/>
        <w:color w:val="000000"/>
        <w:sz w:val="24"/>
        <w:u w:val="none"/>
        <w:vertAlign w:val="baseline"/>
      </w:rPr>
    </w:lvl>
    <w:lvl w:ilvl="2" w:tplc="14E87562">
      <w:start w:val="1"/>
      <w:numFmt w:val="bullet"/>
      <w:lvlText w:val="▪"/>
      <w:lvlJc w:val="left"/>
      <w:pPr>
        <w:ind w:left="1501"/>
      </w:pPr>
      <w:rPr>
        <w:rFonts w:ascii="Segoe UI Symbol" w:eastAsia="Times New Roman" w:hAnsi="Segoe UI Symbol"/>
        <w:b w:val="0"/>
        <w:i w:val="0"/>
        <w:strike w:val="0"/>
        <w:dstrike w:val="0"/>
        <w:color w:val="000000"/>
        <w:sz w:val="24"/>
        <w:u w:val="none"/>
        <w:vertAlign w:val="baseline"/>
      </w:rPr>
    </w:lvl>
    <w:lvl w:ilvl="3" w:tplc="9866F958">
      <w:start w:val="1"/>
      <w:numFmt w:val="bullet"/>
      <w:lvlText w:val="•"/>
      <w:lvlJc w:val="left"/>
      <w:pPr>
        <w:ind w:left="2221"/>
      </w:pPr>
      <w:rPr>
        <w:rFonts w:ascii="Arial" w:eastAsia="Times New Roman" w:hAnsi="Arial"/>
        <w:b w:val="0"/>
        <w:i w:val="0"/>
        <w:strike w:val="0"/>
        <w:dstrike w:val="0"/>
        <w:color w:val="000000"/>
        <w:sz w:val="24"/>
        <w:u w:val="none"/>
        <w:vertAlign w:val="baseline"/>
      </w:rPr>
    </w:lvl>
    <w:lvl w:ilvl="4" w:tplc="53565F08">
      <w:start w:val="1"/>
      <w:numFmt w:val="bullet"/>
      <w:lvlText w:val="o"/>
      <w:lvlJc w:val="left"/>
      <w:pPr>
        <w:ind w:left="2941"/>
      </w:pPr>
      <w:rPr>
        <w:rFonts w:ascii="Segoe UI Symbol" w:eastAsia="Times New Roman" w:hAnsi="Segoe UI Symbol"/>
        <w:b w:val="0"/>
        <w:i w:val="0"/>
        <w:strike w:val="0"/>
        <w:dstrike w:val="0"/>
        <w:color w:val="000000"/>
        <w:sz w:val="24"/>
        <w:u w:val="none"/>
        <w:vertAlign w:val="baseline"/>
      </w:rPr>
    </w:lvl>
    <w:lvl w:ilvl="5" w:tplc="4822A302">
      <w:start w:val="1"/>
      <w:numFmt w:val="bullet"/>
      <w:lvlText w:val="▪"/>
      <w:lvlJc w:val="left"/>
      <w:pPr>
        <w:ind w:left="3661"/>
      </w:pPr>
      <w:rPr>
        <w:rFonts w:ascii="Segoe UI Symbol" w:eastAsia="Times New Roman" w:hAnsi="Segoe UI Symbol"/>
        <w:b w:val="0"/>
        <w:i w:val="0"/>
        <w:strike w:val="0"/>
        <w:dstrike w:val="0"/>
        <w:color w:val="000000"/>
        <w:sz w:val="24"/>
        <w:u w:val="none"/>
        <w:vertAlign w:val="baseline"/>
      </w:rPr>
    </w:lvl>
    <w:lvl w:ilvl="6" w:tplc="0A48EB42">
      <w:start w:val="1"/>
      <w:numFmt w:val="bullet"/>
      <w:lvlText w:val="•"/>
      <w:lvlJc w:val="left"/>
      <w:pPr>
        <w:ind w:left="4381"/>
      </w:pPr>
      <w:rPr>
        <w:rFonts w:ascii="Arial" w:eastAsia="Times New Roman" w:hAnsi="Arial"/>
        <w:b w:val="0"/>
        <w:i w:val="0"/>
        <w:strike w:val="0"/>
        <w:dstrike w:val="0"/>
        <w:color w:val="000000"/>
        <w:sz w:val="24"/>
        <w:u w:val="none"/>
        <w:vertAlign w:val="baseline"/>
      </w:rPr>
    </w:lvl>
    <w:lvl w:ilvl="7" w:tplc="02DAA026">
      <w:start w:val="1"/>
      <w:numFmt w:val="bullet"/>
      <w:lvlText w:val="o"/>
      <w:lvlJc w:val="left"/>
      <w:pPr>
        <w:ind w:left="5101"/>
      </w:pPr>
      <w:rPr>
        <w:rFonts w:ascii="Segoe UI Symbol" w:eastAsia="Times New Roman" w:hAnsi="Segoe UI Symbol"/>
        <w:b w:val="0"/>
        <w:i w:val="0"/>
        <w:strike w:val="0"/>
        <w:dstrike w:val="0"/>
        <w:color w:val="000000"/>
        <w:sz w:val="24"/>
        <w:u w:val="none"/>
        <w:vertAlign w:val="baseline"/>
      </w:rPr>
    </w:lvl>
    <w:lvl w:ilvl="8" w:tplc="773CCFF6">
      <w:start w:val="1"/>
      <w:numFmt w:val="bullet"/>
      <w:lvlText w:val="▪"/>
      <w:lvlJc w:val="left"/>
      <w:pPr>
        <w:ind w:left="5821"/>
      </w:pPr>
      <w:rPr>
        <w:rFonts w:ascii="Segoe UI Symbol" w:eastAsia="Times New Roman" w:hAnsi="Segoe UI Symbol"/>
        <w:b w:val="0"/>
        <w:i w:val="0"/>
        <w:strike w:val="0"/>
        <w:dstrike w:val="0"/>
        <w:color w:val="000000"/>
        <w:sz w:val="24"/>
        <w:u w:val="none"/>
        <w:vertAlign w:val="baseline"/>
      </w:rPr>
    </w:lvl>
  </w:abstractNum>
  <w:abstractNum w:abstractNumId="13" w15:restartNumberingAfterBreak="0">
    <w:nsid w:val="293218A2"/>
    <w:multiLevelType w:val="hybridMultilevel"/>
    <w:tmpl w:val="7F0449FA"/>
    <w:lvl w:ilvl="0" w:tplc="6AA2648E">
      <w:start w:val="1"/>
      <w:numFmt w:val="bullet"/>
      <w:lvlText w:val="•"/>
      <w:lvlJc w:val="left"/>
      <w:pPr>
        <w:ind w:left="706"/>
      </w:pPr>
      <w:rPr>
        <w:rFonts w:ascii="Arial" w:eastAsia="Times New Roman" w:hAnsi="Arial"/>
        <w:b w:val="0"/>
        <w:i w:val="0"/>
        <w:strike w:val="0"/>
        <w:dstrike w:val="0"/>
        <w:color w:val="000000"/>
        <w:sz w:val="28"/>
        <w:u w:val="none"/>
        <w:vertAlign w:val="baseline"/>
      </w:rPr>
    </w:lvl>
    <w:lvl w:ilvl="1" w:tplc="3782C958">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A9720F7E">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BB2C4184">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D6F074EC">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F25654E2">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E6E0DC24">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12161640">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00203230">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14" w15:restartNumberingAfterBreak="0">
    <w:nsid w:val="2D0C554A"/>
    <w:multiLevelType w:val="hybridMultilevel"/>
    <w:tmpl w:val="CFD253C8"/>
    <w:lvl w:ilvl="0" w:tplc="F4260060">
      <w:start w:val="8"/>
      <w:numFmt w:val="decimal"/>
      <w:lvlText w:val="%1."/>
      <w:lvlJc w:val="left"/>
      <w:pPr>
        <w:tabs>
          <w:tab w:val="num" w:pos="1426"/>
        </w:tabs>
        <w:ind w:left="1426" w:hanging="360"/>
      </w:pPr>
      <w:rPr>
        <w:rFonts w:hint="default"/>
      </w:rPr>
    </w:lvl>
    <w:lvl w:ilvl="1" w:tplc="04090019" w:tentative="1">
      <w:start w:val="1"/>
      <w:numFmt w:val="lowerLetter"/>
      <w:lvlText w:val="%2."/>
      <w:lvlJc w:val="left"/>
      <w:pPr>
        <w:tabs>
          <w:tab w:val="num" w:pos="2146"/>
        </w:tabs>
        <w:ind w:left="2146" w:hanging="360"/>
      </w:pPr>
    </w:lvl>
    <w:lvl w:ilvl="2" w:tplc="0409001B" w:tentative="1">
      <w:start w:val="1"/>
      <w:numFmt w:val="lowerRoman"/>
      <w:lvlText w:val="%3."/>
      <w:lvlJc w:val="right"/>
      <w:pPr>
        <w:tabs>
          <w:tab w:val="num" w:pos="2866"/>
        </w:tabs>
        <w:ind w:left="2866" w:hanging="180"/>
      </w:pPr>
    </w:lvl>
    <w:lvl w:ilvl="3" w:tplc="0409000F" w:tentative="1">
      <w:start w:val="1"/>
      <w:numFmt w:val="decimal"/>
      <w:lvlText w:val="%4."/>
      <w:lvlJc w:val="left"/>
      <w:pPr>
        <w:tabs>
          <w:tab w:val="num" w:pos="3586"/>
        </w:tabs>
        <w:ind w:left="3586" w:hanging="360"/>
      </w:pPr>
    </w:lvl>
    <w:lvl w:ilvl="4" w:tplc="04090019" w:tentative="1">
      <w:start w:val="1"/>
      <w:numFmt w:val="lowerLetter"/>
      <w:lvlText w:val="%5."/>
      <w:lvlJc w:val="left"/>
      <w:pPr>
        <w:tabs>
          <w:tab w:val="num" w:pos="4306"/>
        </w:tabs>
        <w:ind w:left="4306" w:hanging="360"/>
      </w:pPr>
    </w:lvl>
    <w:lvl w:ilvl="5" w:tplc="0409001B" w:tentative="1">
      <w:start w:val="1"/>
      <w:numFmt w:val="lowerRoman"/>
      <w:lvlText w:val="%6."/>
      <w:lvlJc w:val="right"/>
      <w:pPr>
        <w:tabs>
          <w:tab w:val="num" w:pos="5026"/>
        </w:tabs>
        <w:ind w:left="5026" w:hanging="180"/>
      </w:pPr>
    </w:lvl>
    <w:lvl w:ilvl="6" w:tplc="0409000F" w:tentative="1">
      <w:start w:val="1"/>
      <w:numFmt w:val="decimal"/>
      <w:lvlText w:val="%7."/>
      <w:lvlJc w:val="left"/>
      <w:pPr>
        <w:tabs>
          <w:tab w:val="num" w:pos="5746"/>
        </w:tabs>
        <w:ind w:left="5746" w:hanging="360"/>
      </w:pPr>
    </w:lvl>
    <w:lvl w:ilvl="7" w:tplc="04090019" w:tentative="1">
      <w:start w:val="1"/>
      <w:numFmt w:val="lowerLetter"/>
      <w:lvlText w:val="%8."/>
      <w:lvlJc w:val="left"/>
      <w:pPr>
        <w:tabs>
          <w:tab w:val="num" w:pos="6466"/>
        </w:tabs>
        <w:ind w:left="6466" w:hanging="360"/>
      </w:pPr>
    </w:lvl>
    <w:lvl w:ilvl="8" w:tplc="0409001B" w:tentative="1">
      <w:start w:val="1"/>
      <w:numFmt w:val="lowerRoman"/>
      <w:lvlText w:val="%9."/>
      <w:lvlJc w:val="right"/>
      <w:pPr>
        <w:tabs>
          <w:tab w:val="num" w:pos="7186"/>
        </w:tabs>
        <w:ind w:left="7186" w:hanging="180"/>
      </w:pPr>
    </w:lvl>
  </w:abstractNum>
  <w:abstractNum w:abstractNumId="15" w15:restartNumberingAfterBreak="0">
    <w:nsid w:val="2E62277E"/>
    <w:multiLevelType w:val="hybridMultilevel"/>
    <w:tmpl w:val="95F0B4B6"/>
    <w:lvl w:ilvl="0" w:tplc="5582CFC0">
      <w:start w:val="1"/>
      <w:numFmt w:val="bullet"/>
      <w:lvlText w:val="•"/>
      <w:lvlJc w:val="left"/>
      <w:pPr>
        <w:ind w:left="706"/>
      </w:pPr>
      <w:rPr>
        <w:rFonts w:ascii="Arial" w:eastAsia="Times New Roman" w:hAnsi="Arial"/>
        <w:b w:val="0"/>
        <w:i w:val="0"/>
        <w:strike w:val="0"/>
        <w:dstrike w:val="0"/>
        <w:color w:val="000000"/>
        <w:sz w:val="28"/>
        <w:u w:val="none"/>
        <w:vertAlign w:val="baseline"/>
      </w:rPr>
    </w:lvl>
    <w:lvl w:ilvl="1" w:tplc="AA9E1316">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8A102DE8">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84BA6868">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E7E82C9C">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C70213E8">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0A2CA15A">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960E1E96">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A82ABEDA">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16" w15:restartNumberingAfterBreak="0">
    <w:nsid w:val="388F0CBA"/>
    <w:multiLevelType w:val="hybridMultilevel"/>
    <w:tmpl w:val="CD04BA34"/>
    <w:lvl w:ilvl="0" w:tplc="DA9634F0">
      <w:start w:val="1"/>
      <w:numFmt w:val="bullet"/>
      <w:lvlText w:val="•"/>
      <w:lvlJc w:val="left"/>
      <w:pPr>
        <w:ind w:left="706"/>
      </w:pPr>
      <w:rPr>
        <w:rFonts w:ascii="Arial" w:eastAsia="Times New Roman" w:hAnsi="Arial"/>
        <w:b w:val="0"/>
        <w:i w:val="0"/>
        <w:strike w:val="0"/>
        <w:dstrike w:val="0"/>
        <w:color w:val="000000"/>
        <w:sz w:val="28"/>
        <w:u w:val="none"/>
        <w:vertAlign w:val="baseline"/>
      </w:rPr>
    </w:lvl>
    <w:lvl w:ilvl="1" w:tplc="5D306D20">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F732C0E2">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527E1592">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CA361CAE">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8378FF5C">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32B802AA">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81F28674">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A08A6E50">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17" w15:restartNumberingAfterBreak="0">
    <w:nsid w:val="3894360B"/>
    <w:multiLevelType w:val="hybridMultilevel"/>
    <w:tmpl w:val="68E0BD24"/>
    <w:lvl w:ilvl="0" w:tplc="221619B4">
      <w:start w:val="1"/>
      <w:numFmt w:val="decimal"/>
      <w:lvlText w:val="%1)"/>
      <w:lvlJc w:val="left"/>
      <w:pPr>
        <w:ind w:left="1441" w:hanging="360"/>
      </w:pPr>
      <w:rPr>
        <w:rFonts w:ascii="Arial" w:hAnsi="Arial" w:cs="Arial" w:hint="default"/>
        <w:sz w:val="28"/>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18" w15:restartNumberingAfterBreak="0">
    <w:nsid w:val="3B543AF7"/>
    <w:multiLevelType w:val="hybridMultilevel"/>
    <w:tmpl w:val="6A4091F8"/>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3BFE3442"/>
    <w:multiLevelType w:val="hybridMultilevel"/>
    <w:tmpl w:val="08FE65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3EC24C18"/>
    <w:multiLevelType w:val="hybridMultilevel"/>
    <w:tmpl w:val="EA8CB1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FC52CC3"/>
    <w:multiLevelType w:val="hybridMultilevel"/>
    <w:tmpl w:val="C952EFE0"/>
    <w:lvl w:ilvl="0" w:tplc="278EF808">
      <w:start w:val="1"/>
      <w:numFmt w:val="decimal"/>
      <w:lvlText w:val="%1."/>
      <w:lvlJc w:val="left"/>
      <w:pPr>
        <w:ind w:left="1066"/>
      </w:pPr>
      <w:rPr>
        <w:rFonts w:ascii="Arial" w:eastAsia="Times New Roman" w:hAnsi="Arial" w:cs="Arial"/>
        <w:b w:val="0"/>
        <w:i w:val="0"/>
        <w:strike w:val="0"/>
        <w:dstrike w:val="0"/>
        <w:color w:val="000000"/>
        <w:sz w:val="24"/>
        <w:szCs w:val="24"/>
        <w:u w:val="none"/>
        <w:vertAlign w:val="baseline"/>
      </w:rPr>
    </w:lvl>
    <w:lvl w:ilvl="1" w:tplc="E51AA4FA">
      <w:start w:val="1"/>
      <w:numFmt w:val="lowerLetter"/>
      <w:lvlText w:val="%2"/>
      <w:lvlJc w:val="left"/>
      <w:pPr>
        <w:ind w:left="1440"/>
      </w:pPr>
      <w:rPr>
        <w:rFonts w:ascii="Arial" w:eastAsia="Times New Roman" w:hAnsi="Arial" w:cs="Arial"/>
        <w:b w:val="0"/>
        <w:i w:val="0"/>
        <w:strike w:val="0"/>
        <w:dstrike w:val="0"/>
        <w:color w:val="000000"/>
        <w:sz w:val="24"/>
        <w:szCs w:val="24"/>
        <w:u w:val="none"/>
        <w:vertAlign w:val="baseline"/>
      </w:rPr>
    </w:lvl>
    <w:lvl w:ilvl="2" w:tplc="7E120A70">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tplc="AEC8D624">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tplc="D070D684">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tplc="16AABE16">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tplc="C3E81482">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tplc="42A2937E">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tplc="D4F446AE">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22" w15:restartNumberingAfterBreak="0">
    <w:nsid w:val="418E2AC3"/>
    <w:multiLevelType w:val="multilevel"/>
    <w:tmpl w:val="18A26B9A"/>
    <w:lvl w:ilvl="0">
      <w:start w:val="1"/>
      <w:numFmt w:val="decimal"/>
      <w:lvlText w:val="%1."/>
      <w:lvlJc w:val="left"/>
      <w:pPr>
        <w:ind w:left="706"/>
      </w:pPr>
      <w:rPr>
        <w:rFonts w:ascii="Arial" w:eastAsia="Times New Roman" w:hAnsi="Arial" w:cs="Arial"/>
        <w:b w:val="0"/>
        <w:i w:val="0"/>
        <w:strike w:val="0"/>
        <w:dstrike w:val="0"/>
        <w:color w:val="000000"/>
        <w:sz w:val="26"/>
        <w:szCs w:val="26"/>
        <w:u w:val="none"/>
        <w:vertAlign w:val="baseline"/>
      </w:rPr>
    </w:lvl>
    <w:lvl w:ilvl="1">
      <w:start w:val="1"/>
      <w:numFmt w:val="decimal"/>
      <w:lvlText w:val="%2."/>
      <w:lvlJc w:val="left"/>
      <w:pPr>
        <w:ind w:left="1801"/>
      </w:pPr>
      <w:rPr>
        <w:rFonts w:ascii="Arial" w:eastAsia="Times New Roman" w:hAnsi="Arial" w:cs="Arial"/>
        <w:b w:val="0"/>
        <w:i w:val="0"/>
        <w:strike w:val="0"/>
        <w:dstrike w:val="0"/>
        <w:color w:val="000000"/>
        <w:sz w:val="24"/>
        <w:szCs w:val="24"/>
        <w:u w:val="none"/>
        <w:vertAlign w:val="baseline"/>
      </w:rPr>
    </w:lvl>
    <w:lvl w:ilvl="2">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23" w15:restartNumberingAfterBreak="0">
    <w:nsid w:val="482204B6"/>
    <w:multiLevelType w:val="hybridMultilevel"/>
    <w:tmpl w:val="F5B6FB2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4A4D2A27"/>
    <w:multiLevelType w:val="hybridMultilevel"/>
    <w:tmpl w:val="DF4E47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A97CE7"/>
    <w:multiLevelType w:val="hybridMultilevel"/>
    <w:tmpl w:val="05A25010"/>
    <w:lvl w:ilvl="0" w:tplc="0C4E8974">
      <w:start w:val="1"/>
      <w:numFmt w:val="bullet"/>
      <w:lvlText w:val="•"/>
      <w:lvlJc w:val="left"/>
      <w:pPr>
        <w:ind w:left="706"/>
      </w:pPr>
      <w:rPr>
        <w:rFonts w:ascii="Arial" w:eastAsia="Times New Roman" w:hAnsi="Arial"/>
        <w:b w:val="0"/>
        <w:i w:val="0"/>
        <w:strike w:val="0"/>
        <w:dstrike w:val="0"/>
        <w:color w:val="000000"/>
        <w:sz w:val="28"/>
        <w:u w:val="none"/>
        <w:vertAlign w:val="baseline"/>
      </w:rPr>
    </w:lvl>
    <w:lvl w:ilvl="1" w:tplc="A2480B26">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2B5E0B66">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B720DB82">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8ECA6D5C">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C87E38FE">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D064061E">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012AEAB2">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3C68B562">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26" w15:restartNumberingAfterBreak="0">
    <w:nsid w:val="4D9C152A"/>
    <w:multiLevelType w:val="hybridMultilevel"/>
    <w:tmpl w:val="2C680560"/>
    <w:lvl w:ilvl="0" w:tplc="ADD2C308">
      <w:start w:val="1"/>
      <w:numFmt w:val="decimal"/>
      <w:lvlText w:val="%1."/>
      <w:lvlJc w:val="left"/>
      <w:pPr>
        <w:ind w:left="1440"/>
      </w:pPr>
      <w:rPr>
        <w:rFonts w:ascii="Arial" w:eastAsia="Times New Roman" w:hAnsi="Arial" w:cs="Arial"/>
        <w:b w:val="0"/>
        <w:i w:val="0"/>
        <w:strike w:val="0"/>
        <w:dstrike w:val="0"/>
        <w:color w:val="000000"/>
        <w:sz w:val="24"/>
        <w:szCs w:val="24"/>
        <w:u w:val="none"/>
        <w:vertAlign w:val="baseline"/>
      </w:rPr>
    </w:lvl>
    <w:lvl w:ilvl="1" w:tplc="A7CA6936">
      <w:start w:val="1"/>
      <w:numFmt w:val="lowerLetter"/>
      <w:lvlText w:val="%2"/>
      <w:lvlJc w:val="left"/>
      <w:pPr>
        <w:ind w:left="1800"/>
      </w:pPr>
      <w:rPr>
        <w:rFonts w:ascii="Arial" w:eastAsia="Times New Roman" w:hAnsi="Arial" w:cs="Arial"/>
        <w:b w:val="0"/>
        <w:i w:val="0"/>
        <w:strike w:val="0"/>
        <w:dstrike w:val="0"/>
        <w:color w:val="000000"/>
        <w:sz w:val="24"/>
        <w:szCs w:val="24"/>
        <w:u w:val="none"/>
        <w:vertAlign w:val="baseline"/>
      </w:rPr>
    </w:lvl>
    <w:lvl w:ilvl="2" w:tplc="BEAAF37C">
      <w:start w:val="1"/>
      <w:numFmt w:val="lowerRoman"/>
      <w:lvlText w:val="%3"/>
      <w:lvlJc w:val="left"/>
      <w:pPr>
        <w:ind w:left="2520"/>
      </w:pPr>
      <w:rPr>
        <w:rFonts w:ascii="Arial" w:eastAsia="Times New Roman" w:hAnsi="Arial" w:cs="Arial"/>
        <w:b w:val="0"/>
        <w:i w:val="0"/>
        <w:strike w:val="0"/>
        <w:dstrike w:val="0"/>
        <w:color w:val="000000"/>
        <w:sz w:val="24"/>
        <w:szCs w:val="24"/>
        <w:u w:val="none"/>
        <w:vertAlign w:val="baseline"/>
      </w:rPr>
    </w:lvl>
    <w:lvl w:ilvl="3" w:tplc="8B0EFD82">
      <w:start w:val="1"/>
      <w:numFmt w:val="decimal"/>
      <w:lvlText w:val="%4"/>
      <w:lvlJc w:val="left"/>
      <w:pPr>
        <w:ind w:left="3240"/>
      </w:pPr>
      <w:rPr>
        <w:rFonts w:ascii="Arial" w:eastAsia="Times New Roman" w:hAnsi="Arial" w:cs="Arial"/>
        <w:b w:val="0"/>
        <w:i w:val="0"/>
        <w:strike w:val="0"/>
        <w:dstrike w:val="0"/>
        <w:color w:val="000000"/>
        <w:sz w:val="24"/>
        <w:szCs w:val="24"/>
        <w:u w:val="none"/>
        <w:vertAlign w:val="baseline"/>
      </w:rPr>
    </w:lvl>
    <w:lvl w:ilvl="4" w:tplc="10DC2B80">
      <w:start w:val="1"/>
      <w:numFmt w:val="lowerLetter"/>
      <w:lvlText w:val="%5"/>
      <w:lvlJc w:val="left"/>
      <w:pPr>
        <w:ind w:left="3960"/>
      </w:pPr>
      <w:rPr>
        <w:rFonts w:ascii="Arial" w:eastAsia="Times New Roman" w:hAnsi="Arial" w:cs="Arial"/>
        <w:b w:val="0"/>
        <w:i w:val="0"/>
        <w:strike w:val="0"/>
        <w:dstrike w:val="0"/>
        <w:color w:val="000000"/>
        <w:sz w:val="24"/>
        <w:szCs w:val="24"/>
        <w:u w:val="none"/>
        <w:vertAlign w:val="baseline"/>
      </w:rPr>
    </w:lvl>
    <w:lvl w:ilvl="5" w:tplc="23665336">
      <w:start w:val="1"/>
      <w:numFmt w:val="lowerRoman"/>
      <w:lvlText w:val="%6"/>
      <w:lvlJc w:val="left"/>
      <w:pPr>
        <w:ind w:left="4680"/>
      </w:pPr>
      <w:rPr>
        <w:rFonts w:ascii="Arial" w:eastAsia="Times New Roman" w:hAnsi="Arial" w:cs="Arial"/>
        <w:b w:val="0"/>
        <w:i w:val="0"/>
        <w:strike w:val="0"/>
        <w:dstrike w:val="0"/>
        <w:color w:val="000000"/>
        <w:sz w:val="24"/>
        <w:szCs w:val="24"/>
        <w:u w:val="none"/>
        <w:vertAlign w:val="baseline"/>
      </w:rPr>
    </w:lvl>
    <w:lvl w:ilvl="6" w:tplc="D728CFE2">
      <w:start w:val="1"/>
      <w:numFmt w:val="decimal"/>
      <w:lvlText w:val="%7"/>
      <w:lvlJc w:val="left"/>
      <w:pPr>
        <w:ind w:left="5400"/>
      </w:pPr>
      <w:rPr>
        <w:rFonts w:ascii="Arial" w:eastAsia="Times New Roman" w:hAnsi="Arial" w:cs="Arial"/>
        <w:b w:val="0"/>
        <w:i w:val="0"/>
        <w:strike w:val="0"/>
        <w:dstrike w:val="0"/>
        <w:color w:val="000000"/>
        <w:sz w:val="24"/>
        <w:szCs w:val="24"/>
        <w:u w:val="none"/>
        <w:vertAlign w:val="baseline"/>
      </w:rPr>
    </w:lvl>
    <w:lvl w:ilvl="7" w:tplc="98A8DBB2">
      <w:start w:val="1"/>
      <w:numFmt w:val="lowerLetter"/>
      <w:lvlText w:val="%8"/>
      <w:lvlJc w:val="left"/>
      <w:pPr>
        <w:ind w:left="6120"/>
      </w:pPr>
      <w:rPr>
        <w:rFonts w:ascii="Arial" w:eastAsia="Times New Roman" w:hAnsi="Arial" w:cs="Arial"/>
        <w:b w:val="0"/>
        <w:i w:val="0"/>
        <w:strike w:val="0"/>
        <w:dstrike w:val="0"/>
        <w:color w:val="000000"/>
        <w:sz w:val="24"/>
        <w:szCs w:val="24"/>
        <w:u w:val="none"/>
        <w:vertAlign w:val="baseline"/>
      </w:rPr>
    </w:lvl>
    <w:lvl w:ilvl="8" w:tplc="DFB6FCF8">
      <w:start w:val="1"/>
      <w:numFmt w:val="lowerRoman"/>
      <w:lvlText w:val="%9"/>
      <w:lvlJc w:val="left"/>
      <w:pPr>
        <w:ind w:left="6840"/>
      </w:pPr>
      <w:rPr>
        <w:rFonts w:ascii="Arial" w:eastAsia="Times New Roman" w:hAnsi="Arial" w:cs="Arial"/>
        <w:b w:val="0"/>
        <w:i w:val="0"/>
        <w:strike w:val="0"/>
        <w:dstrike w:val="0"/>
        <w:color w:val="000000"/>
        <w:sz w:val="24"/>
        <w:szCs w:val="24"/>
        <w:u w:val="none"/>
        <w:vertAlign w:val="baseline"/>
      </w:rPr>
    </w:lvl>
  </w:abstractNum>
  <w:abstractNum w:abstractNumId="27" w15:restartNumberingAfterBreak="0">
    <w:nsid w:val="565C489B"/>
    <w:multiLevelType w:val="multilevel"/>
    <w:tmpl w:val="59A6BF3A"/>
    <w:lvl w:ilvl="0">
      <w:start w:val="1"/>
      <w:numFmt w:val="decimal"/>
      <w:lvlText w:val="%1."/>
      <w:lvlJc w:val="left"/>
      <w:pPr>
        <w:ind w:left="706"/>
      </w:pPr>
      <w:rPr>
        <w:rFonts w:ascii="Arial" w:eastAsia="Times New Roman" w:hAnsi="Arial" w:cs="Arial" w:hint="default"/>
        <w:b w:val="0"/>
        <w:i w:val="0"/>
        <w:strike w:val="0"/>
        <w:dstrike w:val="0"/>
        <w:color w:val="000000"/>
        <w:sz w:val="26"/>
        <w:szCs w:val="26"/>
        <w:u w:val="none"/>
        <w:vertAlign w:val="baseline"/>
      </w:rPr>
    </w:lvl>
    <w:lvl w:ilvl="1">
      <w:start w:val="1"/>
      <w:numFmt w:val="decimal"/>
      <w:lvlText w:val="%2."/>
      <w:lvlJc w:val="left"/>
      <w:pPr>
        <w:ind w:left="1801"/>
      </w:pPr>
      <w:rPr>
        <w:rFonts w:ascii="Arial" w:eastAsia="Times New Roman" w:hAnsi="Arial" w:cs="Arial"/>
        <w:b w:val="0"/>
        <w:i w:val="0"/>
        <w:strike w:val="0"/>
        <w:dstrike w:val="0"/>
        <w:color w:val="000000"/>
        <w:sz w:val="24"/>
        <w:szCs w:val="24"/>
        <w:u w:val="none"/>
        <w:vertAlign w:val="baseline"/>
      </w:rPr>
    </w:lvl>
    <w:lvl w:ilvl="2">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28" w15:restartNumberingAfterBreak="0">
    <w:nsid w:val="583B18BC"/>
    <w:multiLevelType w:val="hybridMultilevel"/>
    <w:tmpl w:val="1A582B06"/>
    <w:lvl w:ilvl="0" w:tplc="639CBDDC">
      <w:start w:val="1"/>
      <w:numFmt w:val="decimal"/>
      <w:lvlText w:val="%1."/>
      <w:lvlJc w:val="left"/>
      <w:pPr>
        <w:ind w:left="720" w:hanging="360"/>
      </w:pPr>
      <w:rPr>
        <w:rFonts w:ascii="Arial" w:eastAsia="Times New Roman" w:hAnsi="Arial" w:cs="Arial" w:hint="default"/>
        <w:b w:val="0"/>
        <w:i w:val="0"/>
        <w:strike w:val="0"/>
        <w:dstrike w:val="0"/>
        <w:color w:val="000000"/>
        <w:sz w:val="26"/>
        <w:szCs w:val="26"/>
        <w:u w:val="none"/>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588F41B4"/>
    <w:multiLevelType w:val="hybridMultilevel"/>
    <w:tmpl w:val="8DC8A22A"/>
    <w:lvl w:ilvl="0" w:tplc="54C0D896">
      <w:start w:val="1"/>
      <w:numFmt w:val="decimal"/>
      <w:lvlText w:val="%1."/>
      <w:lvlJc w:val="left"/>
      <w:pPr>
        <w:ind w:left="706"/>
      </w:pPr>
      <w:rPr>
        <w:rFonts w:ascii="Arial" w:eastAsia="Times New Roman" w:hAnsi="Arial" w:cs="Arial" w:hint="default"/>
        <w:b w:val="0"/>
        <w:i w:val="0"/>
        <w:strike w:val="0"/>
        <w:dstrike w:val="0"/>
        <w:color w:val="000000"/>
        <w:sz w:val="26"/>
        <w:szCs w:val="26"/>
        <w:u w:val="none"/>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5CD63671"/>
    <w:multiLevelType w:val="hybridMultilevel"/>
    <w:tmpl w:val="18D4BCC8"/>
    <w:lvl w:ilvl="0" w:tplc="4C0A721C">
      <w:start w:val="8"/>
      <w:numFmt w:val="decimal"/>
      <w:lvlText w:val="%1."/>
      <w:lvlJc w:val="left"/>
      <w:pPr>
        <w:tabs>
          <w:tab w:val="num" w:pos="1426"/>
        </w:tabs>
        <w:ind w:left="1426" w:hanging="360"/>
      </w:pPr>
      <w:rPr>
        <w:rFonts w:hint="default"/>
      </w:rPr>
    </w:lvl>
    <w:lvl w:ilvl="1" w:tplc="04090019" w:tentative="1">
      <w:start w:val="1"/>
      <w:numFmt w:val="lowerLetter"/>
      <w:lvlText w:val="%2."/>
      <w:lvlJc w:val="left"/>
      <w:pPr>
        <w:tabs>
          <w:tab w:val="num" w:pos="2146"/>
        </w:tabs>
        <w:ind w:left="2146" w:hanging="360"/>
      </w:pPr>
    </w:lvl>
    <w:lvl w:ilvl="2" w:tplc="0409001B" w:tentative="1">
      <w:start w:val="1"/>
      <w:numFmt w:val="lowerRoman"/>
      <w:lvlText w:val="%3."/>
      <w:lvlJc w:val="right"/>
      <w:pPr>
        <w:tabs>
          <w:tab w:val="num" w:pos="2866"/>
        </w:tabs>
        <w:ind w:left="2866" w:hanging="180"/>
      </w:pPr>
    </w:lvl>
    <w:lvl w:ilvl="3" w:tplc="0409000F" w:tentative="1">
      <w:start w:val="1"/>
      <w:numFmt w:val="decimal"/>
      <w:lvlText w:val="%4."/>
      <w:lvlJc w:val="left"/>
      <w:pPr>
        <w:tabs>
          <w:tab w:val="num" w:pos="3586"/>
        </w:tabs>
        <w:ind w:left="3586" w:hanging="360"/>
      </w:pPr>
    </w:lvl>
    <w:lvl w:ilvl="4" w:tplc="04090019" w:tentative="1">
      <w:start w:val="1"/>
      <w:numFmt w:val="lowerLetter"/>
      <w:lvlText w:val="%5."/>
      <w:lvlJc w:val="left"/>
      <w:pPr>
        <w:tabs>
          <w:tab w:val="num" w:pos="4306"/>
        </w:tabs>
        <w:ind w:left="4306" w:hanging="360"/>
      </w:pPr>
    </w:lvl>
    <w:lvl w:ilvl="5" w:tplc="0409001B" w:tentative="1">
      <w:start w:val="1"/>
      <w:numFmt w:val="lowerRoman"/>
      <w:lvlText w:val="%6."/>
      <w:lvlJc w:val="right"/>
      <w:pPr>
        <w:tabs>
          <w:tab w:val="num" w:pos="5026"/>
        </w:tabs>
        <w:ind w:left="5026" w:hanging="180"/>
      </w:pPr>
    </w:lvl>
    <w:lvl w:ilvl="6" w:tplc="0409000F" w:tentative="1">
      <w:start w:val="1"/>
      <w:numFmt w:val="decimal"/>
      <w:lvlText w:val="%7."/>
      <w:lvlJc w:val="left"/>
      <w:pPr>
        <w:tabs>
          <w:tab w:val="num" w:pos="5746"/>
        </w:tabs>
        <w:ind w:left="5746" w:hanging="360"/>
      </w:pPr>
    </w:lvl>
    <w:lvl w:ilvl="7" w:tplc="04090019" w:tentative="1">
      <w:start w:val="1"/>
      <w:numFmt w:val="lowerLetter"/>
      <w:lvlText w:val="%8."/>
      <w:lvlJc w:val="left"/>
      <w:pPr>
        <w:tabs>
          <w:tab w:val="num" w:pos="6466"/>
        </w:tabs>
        <w:ind w:left="6466" w:hanging="360"/>
      </w:pPr>
    </w:lvl>
    <w:lvl w:ilvl="8" w:tplc="0409001B" w:tentative="1">
      <w:start w:val="1"/>
      <w:numFmt w:val="lowerRoman"/>
      <w:lvlText w:val="%9."/>
      <w:lvlJc w:val="right"/>
      <w:pPr>
        <w:tabs>
          <w:tab w:val="num" w:pos="7186"/>
        </w:tabs>
        <w:ind w:left="7186" w:hanging="180"/>
      </w:pPr>
    </w:lvl>
  </w:abstractNum>
  <w:abstractNum w:abstractNumId="31" w15:restartNumberingAfterBreak="0">
    <w:nsid w:val="5F853AB6"/>
    <w:multiLevelType w:val="hybridMultilevel"/>
    <w:tmpl w:val="41E43526"/>
    <w:lvl w:ilvl="0" w:tplc="0409000F">
      <w:start w:val="1"/>
      <w:numFmt w:val="decimal"/>
      <w:lvlText w:val="%1."/>
      <w:lvlJc w:val="left"/>
      <w:pPr>
        <w:ind w:left="1081" w:hanging="360"/>
      </w:pPr>
      <w:rPr>
        <w:rFonts w:cs="Times New Roman"/>
      </w:rPr>
    </w:lvl>
    <w:lvl w:ilvl="1" w:tplc="04090019">
      <w:start w:val="1"/>
      <w:numFmt w:val="lowerLetter"/>
      <w:lvlText w:val="%2."/>
      <w:lvlJc w:val="left"/>
      <w:pPr>
        <w:ind w:left="1801" w:hanging="360"/>
      </w:pPr>
      <w:rPr>
        <w:rFonts w:cs="Times New Roman"/>
      </w:rPr>
    </w:lvl>
    <w:lvl w:ilvl="2" w:tplc="0409001B">
      <w:start w:val="1"/>
      <w:numFmt w:val="lowerRoman"/>
      <w:lvlText w:val="%3."/>
      <w:lvlJc w:val="right"/>
      <w:pPr>
        <w:ind w:left="2521" w:hanging="180"/>
      </w:pPr>
      <w:rPr>
        <w:rFonts w:cs="Times New Roman"/>
      </w:rPr>
    </w:lvl>
    <w:lvl w:ilvl="3" w:tplc="0409000F">
      <w:start w:val="1"/>
      <w:numFmt w:val="decimal"/>
      <w:lvlText w:val="%4."/>
      <w:lvlJc w:val="left"/>
      <w:pPr>
        <w:ind w:left="3241" w:hanging="360"/>
      </w:pPr>
      <w:rPr>
        <w:rFonts w:cs="Times New Roman"/>
      </w:rPr>
    </w:lvl>
    <w:lvl w:ilvl="4" w:tplc="04090019">
      <w:start w:val="1"/>
      <w:numFmt w:val="lowerLetter"/>
      <w:lvlText w:val="%5."/>
      <w:lvlJc w:val="left"/>
      <w:pPr>
        <w:ind w:left="3961" w:hanging="360"/>
      </w:pPr>
      <w:rPr>
        <w:rFonts w:cs="Times New Roman"/>
      </w:rPr>
    </w:lvl>
    <w:lvl w:ilvl="5" w:tplc="0409001B">
      <w:start w:val="1"/>
      <w:numFmt w:val="lowerRoman"/>
      <w:lvlText w:val="%6."/>
      <w:lvlJc w:val="right"/>
      <w:pPr>
        <w:ind w:left="4681" w:hanging="180"/>
      </w:pPr>
      <w:rPr>
        <w:rFonts w:cs="Times New Roman"/>
      </w:rPr>
    </w:lvl>
    <w:lvl w:ilvl="6" w:tplc="0409000F">
      <w:start w:val="1"/>
      <w:numFmt w:val="decimal"/>
      <w:lvlText w:val="%7."/>
      <w:lvlJc w:val="left"/>
      <w:pPr>
        <w:ind w:left="5401" w:hanging="360"/>
      </w:pPr>
      <w:rPr>
        <w:rFonts w:cs="Times New Roman"/>
      </w:rPr>
    </w:lvl>
    <w:lvl w:ilvl="7" w:tplc="04090019">
      <w:start w:val="1"/>
      <w:numFmt w:val="lowerLetter"/>
      <w:lvlText w:val="%8."/>
      <w:lvlJc w:val="left"/>
      <w:pPr>
        <w:ind w:left="6121" w:hanging="360"/>
      </w:pPr>
      <w:rPr>
        <w:rFonts w:cs="Times New Roman"/>
      </w:rPr>
    </w:lvl>
    <w:lvl w:ilvl="8" w:tplc="0409001B">
      <w:start w:val="1"/>
      <w:numFmt w:val="lowerRoman"/>
      <w:lvlText w:val="%9."/>
      <w:lvlJc w:val="right"/>
      <w:pPr>
        <w:ind w:left="6841" w:hanging="180"/>
      </w:pPr>
      <w:rPr>
        <w:rFonts w:cs="Times New Roman"/>
      </w:rPr>
    </w:lvl>
  </w:abstractNum>
  <w:abstractNum w:abstractNumId="32" w15:restartNumberingAfterBreak="0">
    <w:nsid w:val="63143FC5"/>
    <w:multiLevelType w:val="hybridMultilevel"/>
    <w:tmpl w:val="286C1A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321414E"/>
    <w:multiLevelType w:val="hybridMultilevel"/>
    <w:tmpl w:val="43EC2EE0"/>
    <w:lvl w:ilvl="0" w:tplc="D4B81FF4">
      <w:start w:val="3"/>
      <w:numFmt w:val="decimal"/>
      <w:lvlText w:val="%1."/>
      <w:lvlJc w:val="left"/>
      <w:pPr>
        <w:ind w:left="-678"/>
      </w:pPr>
      <w:rPr>
        <w:rFonts w:ascii="Arial" w:eastAsia="Times New Roman" w:hAnsi="Arial" w:cs="Arial"/>
        <w:b w:val="0"/>
        <w:i/>
        <w:iCs/>
        <w:strike w:val="0"/>
        <w:dstrike w:val="0"/>
        <w:color w:val="000000"/>
        <w:sz w:val="24"/>
        <w:szCs w:val="24"/>
        <w:u w:val="none"/>
        <w:vertAlign w:val="baseline"/>
      </w:rPr>
    </w:lvl>
    <w:lvl w:ilvl="1" w:tplc="4790B3DC">
      <w:start w:val="1"/>
      <w:numFmt w:val="lowerLetter"/>
      <w:lvlText w:val="%2"/>
      <w:lvlJc w:val="left"/>
      <w:pPr>
        <w:ind w:left="551"/>
      </w:pPr>
      <w:rPr>
        <w:rFonts w:ascii="Arial" w:eastAsia="Times New Roman" w:hAnsi="Arial" w:cs="Arial"/>
        <w:b w:val="0"/>
        <w:i/>
        <w:iCs/>
        <w:strike w:val="0"/>
        <w:dstrike w:val="0"/>
        <w:color w:val="000000"/>
        <w:sz w:val="24"/>
        <w:szCs w:val="24"/>
        <w:u w:val="none"/>
        <w:vertAlign w:val="baseline"/>
      </w:rPr>
    </w:lvl>
    <w:lvl w:ilvl="2" w:tplc="8B7A50FC">
      <w:start w:val="1"/>
      <w:numFmt w:val="lowerRoman"/>
      <w:lvlText w:val="%3"/>
      <w:lvlJc w:val="left"/>
      <w:pPr>
        <w:ind w:left="1271"/>
      </w:pPr>
      <w:rPr>
        <w:rFonts w:ascii="Arial" w:eastAsia="Times New Roman" w:hAnsi="Arial" w:cs="Arial"/>
        <w:b w:val="0"/>
        <w:i/>
        <w:iCs/>
        <w:strike w:val="0"/>
        <w:dstrike w:val="0"/>
        <w:color w:val="000000"/>
        <w:sz w:val="24"/>
        <w:szCs w:val="24"/>
        <w:u w:val="none"/>
        <w:vertAlign w:val="baseline"/>
      </w:rPr>
    </w:lvl>
    <w:lvl w:ilvl="3" w:tplc="3920EA6C">
      <w:start w:val="1"/>
      <w:numFmt w:val="decimal"/>
      <w:lvlText w:val="%4"/>
      <w:lvlJc w:val="left"/>
      <w:pPr>
        <w:ind w:left="1991"/>
      </w:pPr>
      <w:rPr>
        <w:rFonts w:ascii="Arial" w:eastAsia="Times New Roman" w:hAnsi="Arial" w:cs="Arial"/>
        <w:b w:val="0"/>
        <w:i/>
        <w:iCs/>
        <w:strike w:val="0"/>
        <w:dstrike w:val="0"/>
        <w:color w:val="000000"/>
        <w:sz w:val="24"/>
        <w:szCs w:val="24"/>
        <w:u w:val="none"/>
        <w:vertAlign w:val="baseline"/>
      </w:rPr>
    </w:lvl>
    <w:lvl w:ilvl="4" w:tplc="B9E879BE">
      <w:start w:val="1"/>
      <w:numFmt w:val="lowerLetter"/>
      <w:lvlText w:val="%5"/>
      <w:lvlJc w:val="left"/>
      <w:pPr>
        <w:ind w:left="2711"/>
      </w:pPr>
      <w:rPr>
        <w:rFonts w:ascii="Arial" w:eastAsia="Times New Roman" w:hAnsi="Arial" w:cs="Arial"/>
        <w:b w:val="0"/>
        <w:i/>
        <w:iCs/>
        <w:strike w:val="0"/>
        <w:dstrike w:val="0"/>
        <w:color w:val="000000"/>
        <w:sz w:val="24"/>
        <w:szCs w:val="24"/>
        <w:u w:val="none"/>
        <w:vertAlign w:val="baseline"/>
      </w:rPr>
    </w:lvl>
    <w:lvl w:ilvl="5" w:tplc="FC0610C6">
      <w:start w:val="1"/>
      <w:numFmt w:val="lowerRoman"/>
      <w:lvlText w:val="%6"/>
      <w:lvlJc w:val="left"/>
      <w:pPr>
        <w:ind w:left="3431"/>
      </w:pPr>
      <w:rPr>
        <w:rFonts w:ascii="Arial" w:eastAsia="Times New Roman" w:hAnsi="Arial" w:cs="Arial"/>
        <w:b w:val="0"/>
        <w:i/>
        <w:iCs/>
        <w:strike w:val="0"/>
        <w:dstrike w:val="0"/>
        <w:color w:val="000000"/>
        <w:sz w:val="24"/>
        <w:szCs w:val="24"/>
        <w:u w:val="none"/>
        <w:vertAlign w:val="baseline"/>
      </w:rPr>
    </w:lvl>
    <w:lvl w:ilvl="6" w:tplc="D59E9AD2">
      <w:start w:val="1"/>
      <w:numFmt w:val="decimal"/>
      <w:lvlText w:val="%7"/>
      <w:lvlJc w:val="left"/>
      <w:pPr>
        <w:ind w:left="4151"/>
      </w:pPr>
      <w:rPr>
        <w:rFonts w:ascii="Arial" w:eastAsia="Times New Roman" w:hAnsi="Arial" w:cs="Arial"/>
        <w:b w:val="0"/>
        <w:i/>
        <w:iCs/>
        <w:strike w:val="0"/>
        <w:dstrike w:val="0"/>
        <w:color w:val="000000"/>
        <w:sz w:val="24"/>
        <w:szCs w:val="24"/>
        <w:u w:val="none"/>
        <w:vertAlign w:val="baseline"/>
      </w:rPr>
    </w:lvl>
    <w:lvl w:ilvl="7" w:tplc="DADE1834">
      <w:start w:val="1"/>
      <w:numFmt w:val="lowerLetter"/>
      <w:lvlText w:val="%8"/>
      <w:lvlJc w:val="left"/>
      <w:pPr>
        <w:ind w:left="4871"/>
      </w:pPr>
      <w:rPr>
        <w:rFonts w:ascii="Arial" w:eastAsia="Times New Roman" w:hAnsi="Arial" w:cs="Arial"/>
        <w:b w:val="0"/>
        <w:i/>
        <w:iCs/>
        <w:strike w:val="0"/>
        <w:dstrike w:val="0"/>
        <w:color w:val="000000"/>
        <w:sz w:val="24"/>
        <w:szCs w:val="24"/>
        <w:u w:val="none"/>
        <w:vertAlign w:val="baseline"/>
      </w:rPr>
    </w:lvl>
    <w:lvl w:ilvl="8" w:tplc="E89AF7E8">
      <w:start w:val="1"/>
      <w:numFmt w:val="lowerRoman"/>
      <w:lvlText w:val="%9"/>
      <w:lvlJc w:val="left"/>
      <w:pPr>
        <w:ind w:left="5591"/>
      </w:pPr>
      <w:rPr>
        <w:rFonts w:ascii="Arial" w:eastAsia="Times New Roman" w:hAnsi="Arial" w:cs="Arial"/>
        <w:b w:val="0"/>
        <w:i/>
        <w:iCs/>
        <w:strike w:val="0"/>
        <w:dstrike w:val="0"/>
        <w:color w:val="000000"/>
        <w:sz w:val="24"/>
        <w:szCs w:val="24"/>
        <w:u w:val="none"/>
        <w:vertAlign w:val="baseline"/>
      </w:rPr>
    </w:lvl>
  </w:abstractNum>
  <w:abstractNum w:abstractNumId="34" w15:restartNumberingAfterBreak="0">
    <w:nsid w:val="650542AB"/>
    <w:multiLevelType w:val="hybridMultilevel"/>
    <w:tmpl w:val="C0947EBE"/>
    <w:lvl w:ilvl="0" w:tplc="CDE67A24">
      <w:start w:val="3"/>
      <w:numFmt w:val="upperLetter"/>
      <w:lvlText w:val="%1"/>
      <w:lvlJc w:val="left"/>
      <w:pPr>
        <w:ind w:left="537"/>
      </w:pPr>
      <w:rPr>
        <w:rFonts w:ascii="Calibri" w:eastAsia="Times New Roman" w:hAnsi="Calibri" w:cs="Calibri"/>
        <w:b w:val="0"/>
        <w:i w:val="0"/>
        <w:strike w:val="0"/>
        <w:dstrike w:val="0"/>
        <w:color w:val="C00000"/>
        <w:sz w:val="44"/>
        <w:szCs w:val="44"/>
        <w:u w:val="none"/>
        <w:vertAlign w:val="baseline"/>
      </w:rPr>
    </w:lvl>
    <w:lvl w:ilvl="1" w:tplc="437C56BA">
      <w:start w:val="1"/>
      <w:numFmt w:val="lowerLetter"/>
      <w:lvlText w:val="%2"/>
      <w:lvlJc w:val="left"/>
      <w:pPr>
        <w:ind w:left="1080"/>
      </w:pPr>
      <w:rPr>
        <w:rFonts w:ascii="Calibri" w:eastAsia="Times New Roman" w:hAnsi="Calibri" w:cs="Calibri"/>
        <w:b w:val="0"/>
        <w:i w:val="0"/>
        <w:strike w:val="0"/>
        <w:dstrike w:val="0"/>
        <w:color w:val="C00000"/>
        <w:sz w:val="44"/>
        <w:szCs w:val="44"/>
        <w:u w:val="none"/>
        <w:vertAlign w:val="baseline"/>
      </w:rPr>
    </w:lvl>
    <w:lvl w:ilvl="2" w:tplc="9F389448">
      <w:start w:val="1"/>
      <w:numFmt w:val="lowerRoman"/>
      <w:lvlText w:val="%3"/>
      <w:lvlJc w:val="left"/>
      <w:pPr>
        <w:ind w:left="1800"/>
      </w:pPr>
      <w:rPr>
        <w:rFonts w:ascii="Calibri" w:eastAsia="Times New Roman" w:hAnsi="Calibri" w:cs="Calibri"/>
        <w:b w:val="0"/>
        <w:i w:val="0"/>
        <w:strike w:val="0"/>
        <w:dstrike w:val="0"/>
        <w:color w:val="C00000"/>
        <w:sz w:val="44"/>
        <w:szCs w:val="44"/>
        <w:u w:val="none"/>
        <w:vertAlign w:val="baseline"/>
      </w:rPr>
    </w:lvl>
    <w:lvl w:ilvl="3" w:tplc="2E168296">
      <w:start w:val="1"/>
      <w:numFmt w:val="decimal"/>
      <w:lvlText w:val="%4"/>
      <w:lvlJc w:val="left"/>
      <w:pPr>
        <w:ind w:left="2520"/>
      </w:pPr>
      <w:rPr>
        <w:rFonts w:ascii="Calibri" w:eastAsia="Times New Roman" w:hAnsi="Calibri" w:cs="Calibri"/>
        <w:b w:val="0"/>
        <w:i w:val="0"/>
        <w:strike w:val="0"/>
        <w:dstrike w:val="0"/>
        <w:color w:val="C00000"/>
        <w:sz w:val="44"/>
        <w:szCs w:val="44"/>
        <w:u w:val="none"/>
        <w:vertAlign w:val="baseline"/>
      </w:rPr>
    </w:lvl>
    <w:lvl w:ilvl="4" w:tplc="229036B4">
      <w:start w:val="1"/>
      <w:numFmt w:val="lowerLetter"/>
      <w:lvlText w:val="%5"/>
      <w:lvlJc w:val="left"/>
      <w:pPr>
        <w:ind w:left="3240"/>
      </w:pPr>
      <w:rPr>
        <w:rFonts w:ascii="Calibri" w:eastAsia="Times New Roman" w:hAnsi="Calibri" w:cs="Calibri"/>
        <w:b w:val="0"/>
        <w:i w:val="0"/>
        <w:strike w:val="0"/>
        <w:dstrike w:val="0"/>
        <w:color w:val="C00000"/>
        <w:sz w:val="44"/>
        <w:szCs w:val="44"/>
        <w:u w:val="none"/>
        <w:vertAlign w:val="baseline"/>
      </w:rPr>
    </w:lvl>
    <w:lvl w:ilvl="5" w:tplc="1DBCFEC8">
      <w:start w:val="1"/>
      <w:numFmt w:val="lowerRoman"/>
      <w:lvlText w:val="%6"/>
      <w:lvlJc w:val="left"/>
      <w:pPr>
        <w:ind w:left="3960"/>
      </w:pPr>
      <w:rPr>
        <w:rFonts w:ascii="Calibri" w:eastAsia="Times New Roman" w:hAnsi="Calibri" w:cs="Calibri"/>
        <w:b w:val="0"/>
        <w:i w:val="0"/>
        <w:strike w:val="0"/>
        <w:dstrike w:val="0"/>
        <w:color w:val="C00000"/>
        <w:sz w:val="44"/>
        <w:szCs w:val="44"/>
        <w:u w:val="none"/>
        <w:vertAlign w:val="baseline"/>
      </w:rPr>
    </w:lvl>
    <w:lvl w:ilvl="6" w:tplc="C97064B8">
      <w:start w:val="1"/>
      <w:numFmt w:val="decimal"/>
      <w:lvlText w:val="%7"/>
      <w:lvlJc w:val="left"/>
      <w:pPr>
        <w:ind w:left="4680"/>
      </w:pPr>
      <w:rPr>
        <w:rFonts w:ascii="Calibri" w:eastAsia="Times New Roman" w:hAnsi="Calibri" w:cs="Calibri"/>
        <w:b w:val="0"/>
        <w:i w:val="0"/>
        <w:strike w:val="0"/>
        <w:dstrike w:val="0"/>
        <w:color w:val="C00000"/>
        <w:sz w:val="44"/>
        <w:szCs w:val="44"/>
        <w:u w:val="none"/>
        <w:vertAlign w:val="baseline"/>
      </w:rPr>
    </w:lvl>
    <w:lvl w:ilvl="7" w:tplc="5608C60E">
      <w:start w:val="1"/>
      <w:numFmt w:val="lowerLetter"/>
      <w:lvlText w:val="%8"/>
      <w:lvlJc w:val="left"/>
      <w:pPr>
        <w:ind w:left="5400"/>
      </w:pPr>
      <w:rPr>
        <w:rFonts w:ascii="Calibri" w:eastAsia="Times New Roman" w:hAnsi="Calibri" w:cs="Calibri"/>
        <w:b w:val="0"/>
        <w:i w:val="0"/>
        <w:strike w:val="0"/>
        <w:dstrike w:val="0"/>
        <w:color w:val="C00000"/>
        <w:sz w:val="44"/>
        <w:szCs w:val="44"/>
        <w:u w:val="none"/>
        <w:vertAlign w:val="baseline"/>
      </w:rPr>
    </w:lvl>
    <w:lvl w:ilvl="8" w:tplc="989AB7D2">
      <w:start w:val="1"/>
      <w:numFmt w:val="lowerRoman"/>
      <w:lvlText w:val="%9"/>
      <w:lvlJc w:val="left"/>
      <w:pPr>
        <w:ind w:left="6120"/>
      </w:pPr>
      <w:rPr>
        <w:rFonts w:ascii="Calibri" w:eastAsia="Times New Roman" w:hAnsi="Calibri" w:cs="Calibri"/>
        <w:b w:val="0"/>
        <w:i w:val="0"/>
        <w:strike w:val="0"/>
        <w:dstrike w:val="0"/>
        <w:color w:val="C00000"/>
        <w:sz w:val="44"/>
        <w:szCs w:val="44"/>
        <w:u w:val="none"/>
        <w:vertAlign w:val="baseline"/>
      </w:rPr>
    </w:lvl>
  </w:abstractNum>
  <w:abstractNum w:abstractNumId="35" w15:restartNumberingAfterBreak="0">
    <w:nsid w:val="69233C8B"/>
    <w:multiLevelType w:val="hybridMultilevel"/>
    <w:tmpl w:val="DFF0A462"/>
    <w:lvl w:ilvl="0" w:tplc="D1786964">
      <w:start w:val="1"/>
      <w:numFmt w:val="decimal"/>
      <w:lvlText w:val="%1."/>
      <w:lvlJc w:val="left"/>
      <w:pPr>
        <w:ind w:left="692"/>
      </w:pPr>
      <w:rPr>
        <w:rFonts w:ascii="Arial" w:eastAsia="Times New Roman" w:hAnsi="Arial" w:cs="Arial"/>
        <w:b w:val="0"/>
        <w:i w:val="0"/>
        <w:strike w:val="0"/>
        <w:dstrike w:val="0"/>
        <w:color w:val="000000"/>
        <w:sz w:val="24"/>
        <w:szCs w:val="24"/>
        <w:u w:val="none"/>
        <w:vertAlign w:val="baseline"/>
      </w:rPr>
    </w:lvl>
    <w:lvl w:ilvl="1" w:tplc="858AA52E">
      <w:start w:val="1"/>
      <w:numFmt w:val="decimal"/>
      <w:lvlText w:val="%2."/>
      <w:lvlJc w:val="left"/>
      <w:pPr>
        <w:ind w:left="1440"/>
      </w:pPr>
      <w:rPr>
        <w:rFonts w:ascii="Arial" w:eastAsia="Times New Roman" w:hAnsi="Arial" w:cs="Arial"/>
        <w:b w:val="0"/>
        <w:i w:val="0"/>
        <w:strike w:val="0"/>
        <w:dstrike w:val="0"/>
        <w:color w:val="000000"/>
        <w:sz w:val="24"/>
        <w:szCs w:val="24"/>
        <w:u w:val="none"/>
        <w:vertAlign w:val="baseline"/>
      </w:rPr>
    </w:lvl>
    <w:lvl w:ilvl="2" w:tplc="806E84BA">
      <w:start w:val="1"/>
      <w:numFmt w:val="lowerRoman"/>
      <w:lvlText w:val="%3"/>
      <w:lvlJc w:val="left"/>
      <w:pPr>
        <w:ind w:left="2161"/>
      </w:pPr>
      <w:rPr>
        <w:rFonts w:ascii="Arial" w:eastAsia="Times New Roman" w:hAnsi="Arial" w:cs="Arial"/>
        <w:b w:val="0"/>
        <w:i w:val="0"/>
        <w:strike w:val="0"/>
        <w:dstrike w:val="0"/>
        <w:color w:val="000000"/>
        <w:sz w:val="24"/>
        <w:szCs w:val="24"/>
        <w:u w:val="none"/>
        <w:vertAlign w:val="baseline"/>
      </w:rPr>
    </w:lvl>
    <w:lvl w:ilvl="3" w:tplc="48AA2982">
      <w:start w:val="1"/>
      <w:numFmt w:val="decimal"/>
      <w:lvlText w:val="%4"/>
      <w:lvlJc w:val="left"/>
      <w:pPr>
        <w:ind w:left="2881"/>
      </w:pPr>
      <w:rPr>
        <w:rFonts w:ascii="Arial" w:eastAsia="Times New Roman" w:hAnsi="Arial" w:cs="Arial"/>
        <w:b w:val="0"/>
        <w:i w:val="0"/>
        <w:strike w:val="0"/>
        <w:dstrike w:val="0"/>
        <w:color w:val="000000"/>
        <w:sz w:val="24"/>
        <w:szCs w:val="24"/>
        <w:u w:val="none"/>
        <w:vertAlign w:val="baseline"/>
      </w:rPr>
    </w:lvl>
    <w:lvl w:ilvl="4" w:tplc="D5AE0544">
      <w:start w:val="1"/>
      <w:numFmt w:val="lowerLetter"/>
      <w:lvlText w:val="%5"/>
      <w:lvlJc w:val="left"/>
      <w:pPr>
        <w:ind w:left="3601"/>
      </w:pPr>
      <w:rPr>
        <w:rFonts w:ascii="Arial" w:eastAsia="Times New Roman" w:hAnsi="Arial" w:cs="Arial"/>
        <w:b w:val="0"/>
        <w:i w:val="0"/>
        <w:strike w:val="0"/>
        <w:dstrike w:val="0"/>
        <w:color w:val="000000"/>
        <w:sz w:val="24"/>
        <w:szCs w:val="24"/>
        <w:u w:val="none"/>
        <w:vertAlign w:val="baseline"/>
      </w:rPr>
    </w:lvl>
    <w:lvl w:ilvl="5" w:tplc="82463C38">
      <w:start w:val="1"/>
      <w:numFmt w:val="lowerRoman"/>
      <w:lvlText w:val="%6"/>
      <w:lvlJc w:val="left"/>
      <w:pPr>
        <w:ind w:left="4321"/>
      </w:pPr>
      <w:rPr>
        <w:rFonts w:ascii="Arial" w:eastAsia="Times New Roman" w:hAnsi="Arial" w:cs="Arial"/>
        <w:b w:val="0"/>
        <w:i w:val="0"/>
        <w:strike w:val="0"/>
        <w:dstrike w:val="0"/>
        <w:color w:val="000000"/>
        <w:sz w:val="24"/>
        <w:szCs w:val="24"/>
        <w:u w:val="none"/>
        <w:vertAlign w:val="baseline"/>
      </w:rPr>
    </w:lvl>
    <w:lvl w:ilvl="6" w:tplc="98B84B82">
      <w:start w:val="1"/>
      <w:numFmt w:val="decimal"/>
      <w:lvlText w:val="%7"/>
      <w:lvlJc w:val="left"/>
      <w:pPr>
        <w:ind w:left="5041"/>
      </w:pPr>
      <w:rPr>
        <w:rFonts w:ascii="Arial" w:eastAsia="Times New Roman" w:hAnsi="Arial" w:cs="Arial"/>
        <w:b w:val="0"/>
        <w:i w:val="0"/>
        <w:strike w:val="0"/>
        <w:dstrike w:val="0"/>
        <w:color w:val="000000"/>
        <w:sz w:val="24"/>
        <w:szCs w:val="24"/>
        <w:u w:val="none"/>
        <w:vertAlign w:val="baseline"/>
      </w:rPr>
    </w:lvl>
    <w:lvl w:ilvl="7" w:tplc="190AE192">
      <w:start w:val="1"/>
      <w:numFmt w:val="lowerLetter"/>
      <w:lvlText w:val="%8"/>
      <w:lvlJc w:val="left"/>
      <w:pPr>
        <w:ind w:left="5761"/>
      </w:pPr>
      <w:rPr>
        <w:rFonts w:ascii="Arial" w:eastAsia="Times New Roman" w:hAnsi="Arial" w:cs="Arial"/>
        <w:b w:val="0"/>
        <w:i w:val="0"/>
        <w:strike w:val="0"/>
        <w:dstrike w:val="0"/>
        <w:color w:val="000000"/>
        <w:sz w:val="24"/>
        <w:szCs w:val="24"/>
        <w:u w:val="none"/>
        <w:vertAlign w:val="baseline"/>
      </w:rPr>
    </w:lvl>
    <w:lvl w:ilvl="8" w:tplc="25A6CFE4">
      <w:start w:val="1"/>
      <w:numFmt w:val="lowerRoman"/>
      <w:lvlText w:val="%9"/>
      <w:lvlJc w:val="left"/>
      <w:pPr>
        <w:ind w:left="6481"/>
      </w:pPr>
      <w:rPr>
        <w:rFonts w:ascii="Arial" w:eastAsia="Times New Roman" w:hAnsi="Arial" w:cs="Arial"/>
        <w:b w:val="0"/>
        <w:i w:val="0"/>
        <w:strike w:val="0"/>
        <w:dstrike w:val="0"/>
        <w:color w:val="000000"/>
        <w:sz w:val="24"/>
        <w:szCs w:val="24"/>
        <w:u w:val="none"/>
        <w:vertAlign w:val="baseline"/>
      </w:rPr>
    </w:lvl>
  </w:abstractNum>
  <w:abstractNum w:abstractNumId="36" w15:restartNumberingAfterBreak="0">
    <w:nsid w:val="6C473184"/>
    <w:multiLevelType w:val="hybridMultilevel"/>
    <w:tmpl w:val="8012D112"/>
    <w:lvl w:ilvl="0" w:tplc="5E1A7E0C">
      <w:start w:val="1"/>
      <w:numFmt w:val="decimal"/>
      <w:lvlText w:val="%1."/>
      <w:lvlJc w:val="left"/>
      <w:pPr>
        <w:ind w:left="1066"/>
      </w:pPr>
      <w:rPr>
        <w:rFonts w:ascii="Arial" w:eastAsia="Times New Roman" w:hAnsi="Arial" w:cs="Arial"/>
        <w:b w:val="0"/>
        <w:i w:val="0"/>
        <w:strike w:val="0"/>
        <w:dstrike w:val="0"/>
        <w:color w:val="000000"/>
        <w:sz w:val="24"/>
        <w:szCs w:val="24"/>
        <w:u w:val="none"/>
        <w:vertAlign w:val="baseline"/>
      </w:rPr>
    </w:lvl>
    <w:lvl w:ilvl="1" w:tplc="185E574C">
      <w:start w:val="1"/>
      <w:numFmt w:val="decimal"/>
      <w:lvlText w:val="%2."/>
      <w:lvlJc w:val="left"/>
      <w:pPr>
        <w:ind w:left="1066"/>
      </w:pPr>
      <w:rPr>
        <w:rFonts w:ascii="Arial" w:eastAsia="Times New Roman" w:hAnsi="Arial" w:cs="Arial"/>
        <w:b w:val="0"/>
        <w:i w:val="0"/>
        <w:strike w:val="0"/>
        <w:dstrike w:val="0"/>
        <w:color w:val="000000"/>
        <w:sz w:val="24"/>
        <w:szCs w:val="24"/>
        <w:u w:val="none"/>
        <w:vertAlign w:val="baseline"/>
      </w:rPr>
    </w:lvl>
    <w:lvl w:ilvl="2" w:tplc="6F5CA602">
      <w:start w:val="1"/>
      <w:numFmt w:val="lowerRoman"/>
      <w:lvlText w:val="%3"/>
      <w:lvlJc w:val="left"/>
      <w:pPr>
        <w:ind w:left="1801"/>
      </w:pPr>
      <w:rPr>
        <w:rFonts w:ascii="Arial" w:eastAsia="Times New Roman" w:hAnsi="Arial" w:cs="Arial"/>
        <w:b w:val="0"/>
        <w:i w:val="0"/>
        <w:strike w:val="0"/>
        <w:dstrike w:val="0"/>
        <w:color w:val="000000"/>
        <w:sz w:val="24"/>
        <w:szCs w:val="24"/>
        <w:u w:val="none"/>
        <w:vertAlign w:val="baseline"/>
      </w:rPr>
    </w:lvl>
    <w:lvl w:ilvl="3" w:tplc="18C82A84">
      <w:start w:val="1"/>
      <w:numFmt w:val="decimal"/>
      <w:lvlText w:val="%4"/>
      <w:lvlJc w:val="left"/>
      <w:pPr>
        <w:ind w:left="2521"/>
      </w:pPr>
      <w:rPr>
        <w:rFonts w:ascii="Arial" w:eastAsia="Times New Roman" w:hAnsi="Arial" w:cs="Arial"/>
        <w:b w:val="0"/>
        <w:i w:val="0"/>
        <w:strike w:val="0"/>
        <w:dstrike w:val="0"/>
        <w:color w:val="000000"/>
        <w:sz w:val="24"/>
        <w:szCs w:val="24"/>
        <w:u w:val="none"/>
        <w:vertAlign w:val="baseline"/>
      </w:rPr>
    </w:lvl>
    <w:lvl w:ilvl="4" w:tplc="73969F94">
      <w:start w:val="1"/>
      <w:numFmt w:val="lowerLetter"/>
      <w:lvlText w:val="%5"/>
      <w:lvlJc w:val="left"/>
      <w:pPr>
        <w:ind w:left="3241"/>
      </w:pPr>
      <w:rPr>
        <w:rFonts w:ascii="Arial" w:eastAsia="Times New Roman" w:hAnsi="Arial" w:cs="Arial"/>
        <w:b w:val="0"/>
        <w:i w:val="0"/>
        <w:strike w:val="0"/>
        <w:dstrike w:val="0"/>
        <w:color w:val="000000"/>
        <w:sz w:val="24"/>
        <w:szCs w:val="24"/>
        <w:u w:val="none"/>
        <w:vertAlign w:val="baseline"/>
      </w:rPr>
    </w:lvl>
    <w:lvl w:ilvl="5" w:tplc="641AB9AC">
      <w:start w:val="1"/>
      <w:numFmt w:val="lowerRoman"/>
      <w:lvlText w:val="%6"/>
      <w:lvlJc w:val="left"/>
      <w:pPr>
        <w:ind w:left="3961"/>
      </w:pPr>
      <w:rPr>
        <w:rFonts w:ascii="Arial" w:eastAsia="Times New Roman" w:hAnsi="Arial" w:cs="Arial"/>
        <w:b w:val="0"/>
        <w:i w:val="0"/>
        <w:strike w:val="0"/>
        <w:dstrike w:val="0"/>
        <w:color w:val="000000"/>
        <w:sz w:val="24"/>
        <w:szCs w:val="24"/>
        <w:u w:val="none"/>
        <w:vertAlign w:val="baseline"/>
      </w:rPr>
    </w:lvl>
    <w:lvl w:ilvl="6" w:tplc="85847D8E">
      <w:start w:val="1"/>
      <w:numFmt w:val="decimal"/>
      <w:lvlText w:val="%7"/>
      <w:lvlJc w:val="left"/>
      <w:pPr>
        <w:ind w:left="4681"/>
      </w:pPr>
      <w:rPr>
        <w:rFonts w:ascii="Arial" w:eastAsia="Times New Roman" w:hAnsi="Arial" w:cs="Arial"/>
        <w:b w:val="0"/>
        <w:i w:val="0"/>
        <w:strike w:val="0"/>
        <w:dstrike w:val="0"/>
        <w:color w:val="000000"/>
        <w:sz w:val="24"/>
        <w:szCs w:val="24"/>
        <w:u w:val="none"/>
        <w:vertAlign w:val="baseline"/>
      </w:rPr>
    </w:lvl>
    <w:lvl w:ilvl="7" w:tplc="55DA0480">
      <w:start w:val="1"/>
      <w:numFmt w:val="lowerLetter"/>
      <w:lvlText w:val="%8"/>
      <w:lvlJc w:val="left"/>
      <w:pPr>
        <w:ind w:left="5401"/>
      </w:pPr>
      <w:rPr>
        <w:rFonts w:ascii="Arial" w:eastAsia="Times New Roman" w:hAnsi="Arial" w:cs="Arial"/>
        <w:b w:val="0"/>
        <w:i w:val="0"/>
        <w:strike w:val="0"/>
        <w:dstrike w:val="0"/>
        <w:color w:val="000000"/>
        <w:sz w:val="24"/>
        <w:szCs w:val="24"/>
        <w:u w:val="none"/>
        <w:vertAlign w:val="baseline"/>
      </w:rPr>
    </w:lvl>
    <w:lvl w:ilvl="8" w:tplc="206C2E9A">
      <w:start w:val="1"/>
      <w:numFmt w:val="lowerRoman"/>
      <w:lvlText w:val="%9"/>
      <w:lvlJc w:val="left"/>
      <w:pPr>
        <w:ind w:left="6121"/>
      </w:pPr>
      <w:rPr>
        <w:rFonts w:ascii="Arial" w:eastAsia="Times New Roman" w:hAnsi="Arial" w:cs="Arial"/>
        <w:b w:val="0"/>
        <w:i w:val="0"/>
        <w:strike w:val="0"/>
        <w:dstrike w:val="0"/>
        <w:color w:val="000000"/>
        <w:sz w:val="24"/>
        <w:szCs w:val="24"/>
        <w:u w:val="none"/>
        <w:vertAlign w:val="baseline"/>
      </w:rPr>
    </w:lvl>
  </w:abstractNum>
  <w:abstractNum w:abstractNumId="37" w15:restartNumberingAfterBreak="0">
    <w:nsid w:val="707807A4"/>
    <w:multiLevelType w:val="hybridMultilevel"/>
    <w:tmpl w:val="993069C4"/>
    <w:lvl w:ilvl="0" w:tplc="DCB48106">
      <w:start w:val="1"/>
      <w:numFmt w:val="bullet"/>
      <w:lvlText w:val="•"/>
      <w:lvlJc w:val="left"/>
      <w:pPr>
        <w:ind w:left="706"/>
      </w:pPr>
      <w:rPr>
        <w:rFonts w:ascii="Arial" w:eastAsia="Times New Roman" w:hAnsi="Arial"/>
        <w:b w:val="0"/>
        <w:i w:val="0"/>
        <w:strike w:val="0"/>
        <w:dstrike w:val="0"/>
        <w:color w:val="000000"/>
        <w:sz w:val="28"/>
        <w:u w:val="none"/>
        <w:vertAlign w:val="baseline"/>
      </w:rPr>
    </w:lvl>
    <w:lvl w:ilvl="1" w:tplc="21484E06">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CE540876">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11A09FD8">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A9743D34">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64D6E3FC">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D3DA0810">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9AF64BD0">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D7D6B050">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38" w15:restartNumberingAfterBreak="0">
    <w:nsid w:val="71046FA7"/>
    <w:multiLevelType w:val="hybridMultilevel"/>
    <w:tmpl w:val="38DA56FC"/>
    <w:lvl w:ilvl="0" w:tplc="5A6421BA">
      <w:start w:val="1"/>
      <w:numFmt w:val="decimal"/>
      <w:lvlText w:val="%1."/>
      <w:lvlJc w:val="left"/>
      <w:pPr>
        <w:ind w:left="1066"/>
      </w:pPr>
      <w:rPr>
        <w:rFonts w:ascii="Arial" w:eastAsia="Times New Roman" w:hAnsi="Arial" w:cs="Arial"/>
        <w:b w:val="0"/>
        <w:i w:val="0"/>
        <w:strike w:val="0"/>
        <w:dstrike w:val="0"/>
        <w:color w:val="000000"/>
        <w:sz w:val="24"/>
        <w:szCs w:val="24"/>
        <w:u w:val="none"/>
        <w:vertAlign w:val="baseline"/>
      </w:rPr>
    </w:lvl>
    <w:lvl w:ilvl="1" w:tplc="67A6D156">
      <w:start w:val="1"/>
      <w:numFmt w:val="lowerLetter"/>
      <w:lvlText w:val="%2"/>
      <w:lvlJc w:val="left"/>
      <w:pPr>
        <w:ind w:left="1801"/>
      </w:pPr>
      <w:rPr>
        <w:rFonts w:ascii="Arial" w:eastAsia="Times New Roman" w:hAnsi="Arial" w:cs="Arial"/>
        <w:b w:val="0"/>
        <w:i w:val="0"/>
        <w:strike w:val="0"/>
        <w:dstrike w:val="0"/>
        <w:color w:val="000000"/>
        <w:sz w:val="24"/>
        <w:szCs w:val="24"/>
        <w:u w:val="none"/>
        <w:vertAlign w:val="baseline"/>
      </w:rPr>
    </w:lvl>
    <w:lvl w:ilvl="2" w:tplc="6934713C">
      <w:start w:val="1"/>
      <w:numFmt w:val="lowerRoman"/>
      <w:lvlText w:val="%3"/>
      <w:lvlJc w:val="left"/>
      <w:pPr>
        <w:ind w:left="2521"/>
      </w:pPr>
      <w:rPr>
        <w:rFonts w:ascii="Arial" w:eastAsia="Times New Roman" w:hAnsi="Arial" w:cs="Arial"/>
        <w:b w:val="0"/>
        <w:i w:val="0"/>
        <w:strike w:val="0"/>
        <w:dstrike w:val="0"/>
        <w:color w:val="000000"/>
        <w:sz w:val="24"/>
        <w:szCs w:val="24"/>
        <w:u w:val="none"/>
        <w:vertAlign w:val="baseline"/>
      </w:rPr>
    </w:lvl>
    <w:lvl w:ilvl="3" w:tplc="917CB0D8">
      <w:start w:val="1"/>
      <w:numFmt w:val="decimal"/>
      <w:lvlText w:val="%4"/>
      <w:lvlJc w:val="left"/>
      <w:pPr>
        <w:ind w:left="3241"/>
      </w:pPr>
      <w:rPr>
        <w:rFonts w:ascii="Arial" w:eastAsia="Times New Roman" w:hAnsi="Arial" w:cs="Arial"/>
        <w:b w:val="0"/>
        <w:i w:val="0"/>
        <w:strike w:val="0"/>
        <w:dstrike w:val="0"/>
        <w:color w:val="000000"/>
        <w:sz w:val="24"/>
        <w:szCs w:val="24"/>
        <w:u w:val="none"/>
        <w:vertAlign w:val="baseline"/>
      </w:rPr>
    </w:lvl>
    <w:lvl w:ilvl="4" w:tplc="E9E22F04">
      <w:start w:val="1"/>
      <w:numFmt w:val="lowerLetter"/>
      <w:lvlText w:val="%5"/>
      <w:lvlJc w:val="left"/>
      <w:pPr>
        <w:ind w:left="3961"/>
      </w:pPr>
      <w:rPr>
        <w:rFonts w:ascii="Arial" w:eastAsia="Times New Roman" w:hAnsi="Arial" w:cs="Arial"/>
        <w:b w:val="0"/>
        <w:i w:val="0"/>
        <w:strike w:val="0"/>
        <w:dstrike w:val="0"/>
        <w:color w:val="000000"/>
        <w:sz w:val="24"/>
        <w:szCs w:val="24"/>
        <w:u w:val="none"/>
        <w:vertAlign w:val="baseline"/>
      </w:rPr>
    </w:lvl>
    <w:lvl w:ilvl="5" w:tplc="12E8D252">
      <w:start w:val="1"/>
      <w:numFmt w:val="lowerRoman"/>
      <w:lvlText w:val="%6"/>
      <w:lvlJc w:val="left"/>
      <w:pPr>
        <w:ind w:left="4681"/>
      </w:pPr>
      <w:rPr>
        <w:rFonts w:ascii="Arial" w:eastAsia="Times New Roman" w:hAnsi="Arial" w:cs="Arial"/>
        <w:b w:val="0"/>
        <w:i w:val="0"/>
        <w:strike w:val="0"/>
        <w:dstrike w:val="0"/>
        <w:color w:val="000000"/>
        <w:sz w:val="24"/>
        <w:szCs w:val="24"/>
        <w:u w:val="none"/>
        <w:vertAlign w:val="baseline"/>
      </w:rPr>
    </w:lvl>
    <w:lvl w:ilvl="6" w:tplc="4A5AD39A">
      <w:start w:val="1"/>
      <w:numFmt w:val="decimal"/>
      <w:lvlText w:val="%7"/>
      <w:lvlJc w:val="left"/>
      <w:pPr>
        <w:ind w:left="5401"/>
      </w:pPr>
      <w:rPr>
        <w:rFonts w:ascii="Arial" w:eastAsia="Times New Roman" w:hAnsi="Arial" w:cs="Arial"/>
        <w:b w:val="0"/>
        <w:i w:val="0"/>
        <w:strike w:val="0"/>
        <w:dstrike w:val="0"/>
        <w:color w:val="000000"/>
        <w:sz w:val="24"/>
        <w:szCs w:val="24"/>
        <w:u w:val="none"/>
        <w:vertAlign w:val="baseline"/>
      </w:rPr>
    </w:lvl>
    <w:lvl w:ilvl="7" w:tplc="5D2279A6">
      <w:start w:val="1"/>
      <w:numFmt w:val="lowerLetter"/>
      <w:lvlText w:val="%8"/>
      <w:lvlJc w:val="left"/>
      <w:pPr>
        <w:ind w:left="6121"/>
      </w:pPr>
      <w:rPr>
        <w:rFonts w:ascii="Arial" w:eastAsia="Times New Roman" w:hAnsi="Arial" w:cs="Arial"/>
        <w:b w:val="0"/>
        <w:i w:val="0"/>
        <w:strike w:val="0"/>
        <w:dstrike w:val="0"/>
        <w:color w:val="000000"/>
        <w:sz w:val="24"/>
        <w:szCs w:val="24"/>
        <w:u w:val="none"/>
        <w:vertAlign w:val="baseline"/>
      </w:rPr>
    </w:lvl>
    <w:lvl w:ilvl="8" w:tplc="459CC5F2">
      <w:start w:val="1"/>
      <w:numFmt w:val="lowerRoman"/>
      <w:lvlText w:val="%9"/>
      <w:lvlJc w:val="left"/>
      <w:pPr>
        <w:ind w:left="6841"/>
      </w:pPr>
      <w:rPr>
        <w:rFonts w:ascii="Arial" w:eastAsia="Times New Roman" w:hAnsi="Arial" w:cs="Arial"/>
        <w:b w:val="0"/>
        <w:i w:val="0"/>
        <w:strike w:val="0"/>
        <w:dstrike w:val="0"/>
        <w:color w:val="000000"/>
        <w:sz w:val="24"/>
        <w:szCs w:val="24"/>
        <w:u w:val="none"/>
        <w:vertAlign w:val="baseline"/>
      </w:rPr>
    </w:lvl>
  </w:abstractNum>
  <w:abstractNum w:abstractNumId="39" w15:restartNumberingAfterBreak="0">
    <w:nsid w:val="72125C05"/>
    <w:multiLevelType w:val="hybridMultilevel"/>
    <w:tmpl w:val="0DD29560"/>
    <w:lvl w:ilvl="0" w:tplc="FDE023B4">
      <w:start w:val="7"/>
      <w:numFmt w:val="decimal"/>
      <w:lvlText w:val="%1."/>
      <w:lvlJc w:val="left"/>
      <w:pPr>
        <w:ind w:left="1055"/>
      </w:pPr>
      <w:rPr>
        <w:rFonts w:ascii="Arial" w:eastAsia="Times New Roman" w:hAnsi="Arial" w:cs="Arial"/>
        <w:b w:val="0"/>
        <w:i w:val="0"/>
        <w:strike w:val="0"/>
        <w:dstrike w:val="0"/>
        <w:color w:val="000000"/>
        <w:sz w:val="24"/>
        <w:szCs w:val="24"/>
        <w:u w:val="none"/>
        <w:vertAlign w:val="baseline"/>
      </w:rPr>
    </w:lvl>
    <w:lvl w:ilvl="1" w:tplc="F1A6F290">
      <w:start w:val="1"/>
      <w:numFmt w:val="lowerLetter"/>
      <w:lvlText w:val="%2"/>
      <w:lvlJc w:val="left"/>
      <w:pPr>
        <w:ind w:left="1994"/>
      </w:pPr>
      <w:rPr>
        <w:rFonts w:ascii="Arial" w:eastAsia="Times New Roman" w:hAnsi="Arial" w:cs="Arial"/>
        <w:b w:val="0"/>
        <w:i w:val="0"/>
        <w:strike w:val="0"/>
        <w:dstrike w:val="0"/>
        <w:color w:val="000000"/>
        <w:sz w:val="24"/>
        <w:szCs w:val="24"/>
        <w:u w:val="none"/>
        <w:vertAlign w:val="baseline"/>
      </w:rPr>
    </w:lvl>
    <w:lvl w:ilvl="2" w:tplc="2FFC66B8">
      <w:start w:val="1"/>
      <w:numFmt w:val="lowerRoman"/>
      <w:lvlText w:val="%3"/>
      <w:lvlJc w:val="left"/>
      <w:pPr>
        <w:ind w:left="2714"/>
      </w:pPr>
      <w:rPr>
        <w:rFonts w:ascii="Arial" w:eastAsia="Times New Roman" w:hAnsi="Arial" w:cs="Arial"/>
        <w:b w:val="0"/>
        <w:i w:val="0"/>
        <w:strike w:val="0"/>
        <w:dstrike w:val="0"/>
        <w:color w:val="000000"/>
        <w:sz w:val="24"/>
        <w:szCs w:val="24"/>
        <w:u w:val="none"/>
        <w:vertAlign w:val="baseline"/>
      </w:rPr>
    </w:lvl>
    <w:lvl w:ilvl="3" w:tplc="FEC2EBF4">
      <w:start w:val="1"/>
      <w:numFmt w:val="decimal"/>
      <w:lvlText w:val="%4"/>
      <w:lvlJc w:val="left"/>
      <w:pPr>
        <w:ind w:left="3434"/>
      </w:pPr>
      <w:rPr>
        <w:rFonts w:ascii="Arial" w:eastAsia="Times New Roman" w:hAnsi="Arial" w:cs="Arial"/>
        <w:b w:val="0"/>
        <w:i w:val="0"/>
        <w:strike w:val="0"/>
        <w:dstrike w:val="0"/>
        <w:color w:val="000000"/>
        <w:sz w:val="24"/>
        <w:szCs w:val="24"/>
        <w:u w:val="none"/>
        <w:vertAlign w:val="baseline"/>
      </w:rPr>
    </w:lvl>
    <w:lvl w:ilvl="4" w:tplc="6FC8D642">
      <w:start w:val="1"/>
      <w:numFmt w:val="lowerLetter"/>
      <w:lvlText w:val="%5"/>
      <w:lvlJc w:val="left"/>
      <w:pPr>
        <w:ind w:left="4154"/>
      </w:pPr>
      <w:rPr>
        <w:rFonts w:ascii="Arial" w:eastAsia="Times New Roman" w:hAnsi="Arial" w:cs="Arial"/>
        <w:b w:val="0"/>
        <w:i w:val="0"/>
        <w:strike w:val="0"/>
        <w:dstrike w:val="0"/>
        <w:color w:val="000000"/>
        <w:sz w:val="24"/>
        <w:szCs w:val="24"/>
        <w:u w:val="none"/>
        <w:vertAlign w:val="baseline"/>
      </w:rPr>
    </w:lvl>
    <w:lvl w:ilvl="5" w:tplc="347E1BFC">
      <w:start w:val="1"/>
      <w:numFmt w:val="lowerRoman"/>
      <w:lvlText w:val="%6"/>
      <w:lvlJc w:val="left"/>
      <w:pPr>
        <w:ind w:left="4874"/>
      </w:pPr>
      <w:rPr>
        <w:rFonts w:ascii="Arial" w:eastAsia="Times New Roman" w:hAnsi="Arial" w:cs="Arial"/>
        <w:b w:val="0"/>
        <w:i w:val="0"/>
        <w:strike w:val="0"/>
        <w:dstrike w:val="0"/>
        <w:color w:val="000000"/>
        <w:sz w:val="24"/>
        <w:szCs w:val="24"/>
        <w:u w:val="none"/>
        <w:vertAlign w:val="baseline"/>
      </w:rPr>
    </w:lvl>
    <w:lvl w:ilvl="6" w:tplc="12D48D0C">
      <w:start w:val="1"/>
      <w:numFmt w:val="decimal"/>
      <w:lvlText w:val="%7"/>
      <w:lvlJc w:val="left"/>
      <w:pPr>
        <w:ind w:left="5594"/>
      </w:pPr>
      <w:rPr>
        <w:rFonts w:ascii="Arial" w:eastAsia="Times New Roman" w:hAnsi="Arial" w:cs="Arial"/>
        <w:b w:val="0"/>
        <w:i w:val="0"/>
        <w:strike w:val="0"/>
        <w:dstrike w:val="0"/>
        <w:color w:val="000000"/>
        <w:sz w:val="24"/>
        <w:szCs w:val="24"/>
        <w:u w:val="none"/>
        <w:vertAlign w:val="baseline"/>
      </w:rPr>
    </w:lvl>
    <w:lvl w:ilvl="7" w:tplc="73C26C7C">
      <w:start w:val="1"/>
      <w:numFmt w:val="lowerLetter"/>
      <w:lvlText w:val="%8"/>
      <w:lvlJc w:val="left"/>
      <w:pPr>
        <w:ind w:left="6314"/>
      </w:pPr>
      <w:rPr>
        <w:rFonts w:ascii="Arial" w:eastAsia="Times New Roman" w:hAnsi="Arial" w:cs="Arial"/>
        <w:b w:val="0"/>
        <w:i w:val="0"/>
        <w:strike w:val="0"/>
        <w:dstrike w:val="0"/>
        <w:color w:val="000000"/>
        <w:sz w:val="24"/>
        <w:szCs w:val="24"/>
        <w:u w:val="none"/>
        <w:vertAlign w:val="baseline"/>
      </w:rPr>
    </w:lvl>
    <w:lvl w:ilvl="8" w:tplc="70AC08DA">
      <w:start w:val="1"/>
      <w:numFmt w:val="lowerRoman"/>
      <w:lvlText w:val="%9"/>
      <w:lvlJc w:val="left"/>
      <w:pPr>
        <w:ind w:left="7034"/>
      </w:pPr>
      <w:rPr>
        <w:rFonts w:ascii="Arial" w:eastAsia="Times New Roman" w:hAnsi="Arial" w:cs="Arial"/>
        <w:b w:val="0"/>
        <w:i w:val="0"/>
        <w:strike w:val="0"/>
        <w:dstrike w:val="0"/>
        <w:color w:val="000000"/>
        <w:sz w:val="24"/>
        <w:szCs w:val="24"/>
        <w:u w:val="none"/>
        <w:vertAlign w:val="baseline"/>
      </w:rPr>
    </w:lvl>
  </w:abstractNum>
  <w:abstractNum w:abstractNumId="40" w15:restartNumberingAfterBreak="0">
    <w:nsid w:val="726C5803"/>
    <w:multiLevelType w:val="hybridMultilevel"/>
    <w:tmpl w:val="6FDE1DEA"/>
    <w:lvl w:ilvl="0" w:tplc="639CBDDC">
      <w:start w:val="1"/>
      <w:numFmt w:val="decimal"/>
      <w:lvlText w:val="%1."/>
      <w:lvlJc w:val="left"/>
      <w:pPr>
        <w:ind w:left="795" w:hanging="360"/>
      </w:pPr>
      <w:rPr>
        <w:rFonts w:ascii="Arial" w:eastAsia="Times New Roman" w:hAnsi="Arial" w:cs="Arial" w:hint="default"/>
        <w:b w:val="0"/>
        <w:i w:val="0"/>
        <w:strike w:val="0"/>
        <w:dstrike w:val="0"/>
        <w:color w:val="000000"/>
        <w:sz w:val="26"/>
        <w:szCs w:val="26"/>
        <w:u w:val="none"/>
        <w:vertAlign w:val="baseline"/>
      </w:rPr>
    </w:lvl>
    <w:lvl w:ilvl="1" w:tplc="04090019">
      <w:start w:val="1"/>
      <w:numFmt w:val="lowerLetter"/>
      <w:lvlText w:val="%2."/>
      <w:lvlJc w:val="left"/>
      <w:pPr>
        <w:ind w:left="1515" w:hanging="360"/>
      </w:pPr>
      <w:rPr>
        <w:rFonts w:cs="Times New Roman"/>
      </w:rPr>
    </w:lvl>
    <w:lvl w:ilvl="2" w:tplc="0409001B">
      <w:start w:val="1"/>
      <w:numFmt w:val="lowerRoman"/>
      <w:lvlText w:val="%3."/>
      <w:lvlJc w:val="right"/>
      <w:pPr>
        <w:ind w:left="2235" w:hanging="180"/>
      </w:pPr>
      <w:rPr>
        <w:rFonts w:cs="Times New Roman"/>
      </w:rPr>
    </w:lvl>
    <w:lvl w:ilvl="3" w:tplc="0409000F">
      <w:start w:val="1"/>
      <w:numFmt w:val="decimal"/>
      <w:lvlText w:val="%4."/>
      <w:lvlJc w:val="left"/>
      <w:pPr>
        <w:ind w:left="2955" w:hanging="360"/>
      </w:pPr>
      <w:rPr>
        <w:rFonts w:cs="Times New Roman"/>
      </w:rPr>
    </w:lvl>
    <w:lvl w:ilvl="4" w:tplc="04090019">
      <w:start w:val="1"/>
      <w:numFmt w:val="lowerLetter"/>
      <w:lvlText w:val="%5."/>
      <w:lvlJc w:val="left"/>
      <w:pPr>
        <w:ind w:left="3675" w:hanging="360"/>
      </w:pPr>
      <w:rPr>
        <w:rFonts w:cs="Times New Roman"/>
      </w:rPr>
    </w:lvl>
    <w:lvl w:ilvl="5" w:tplc="0409001B">
      <w:start w:val="1"/>
      <w:numFmt w:val="lowerRoman"/>
      <w:lvlText w:val="%6."/>
      <w:lvlJc w:val="right"/>
      <w:pPr>
        <w:ind w:left="4395" w:hanging="180"/>
      </w:pPr>
      <w:rPr>
        <w:rFonts w:cs="Times New Roman"/>
      </w:rPr>
    </w:lvl>
    <w:lvl w:ilvl="6" w:tplc="0409000F">
      <w:start w:val="1"/>
      <w:numFmt w:val="decimal"/>
      <w:lvlText w:val="%7."/>
      <w:lvlJc w:val="left"/>
      <w:pPr>
        <w:ind w:left="5115" w:hanging="360"/>
      </w:pPr>
      <w:rPr>
        <w:rFonts w:cs="Times New Roman"/>
      </w:rPr>
    </w:lvl>
    <w:lvl w:ilvl="7" w:tplc="04090019">
      <w:start w:val="1"/>
      <w:numFmt w:val="lowerLetter"/>
      <w:lvlText w:val="%8."/>
      <w:lvlJc w:val="left"/>
      <w:pPr>
        <w:ind w:left="5835" w:hanging="360"/>
      </w:pPr>
      <w:rPr>
        <w:rFonts w:cs="Times New Roman"/>
      </w:rPr>
    </w:lvl>
    <w:lvl w:ilvl="8" w:tplc="0409001B">
      <w:start w:val="1"/>
      <w:numFmt w:val="lowerRoman"/>
      <w:lvlText w:val="%9."/>
      <w:lvlJc w:val="right"/>
      <w:pPr>
        <w:ind w:left="6555" w:hanging="180"/>
      </w:pPr>
      <w:rPr>
        <w:rFonts w:cs="Times New Roman"/>
      </w:rPr>
    </w:lvl>
  </w:abstractNum>
  <w:abstractNum w:abstractNumId="41" w15:restartNumberingAfterBreak="0">
    <w:nsid w:val="74262520"/>
    <w:multiLevelType w:val="hybridMultilevel"/>
    <w:tmpl w:val="C5C46E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76EA3E6C"/>
    <w:multiLevelType w:val="hybridMultilevel"/>
    <w:tmpl w:val="C610F770"/>
    <w:lvl w:ilvl="0" w:tplc="34585D72">
      <w:start w:val="1"/>
      <w:numFmt w:val="decimal"/>
      <w:lvlText w:val="%1."/>
      <w:lvlJc w:val="left"/>
      <w:pPr>
        <w:ind w:left="1425"/>
      </w:pPr>
      <w:rPr>
        <w:rFonts w:ascii="Arial" w:eastAsia="Times New Roman" w:hAnsi="Arial" w:cs="Arial"/>
        <w:b w:val="0"/>
        <w:i w:val="0"/>
        <w:strike w:val="0"/>
        <w:dstrike w:val="0"/>
        <w:color w:val="000000"/>
        <w:sz w:val="24"/>
        <w:szCs w:val="24"/>
        <w:u w:val="none"/>
        <w:vertAlign w:val="baseline"/>
      </w:rPr>
    </w:lvl>
    <w:lvl w:ilvl="1" w:tplc="4D309010">
      <w:start w:val="1"/>
      <w:numFmt w:val="lowerLetter"/>
      <w:lvlText w:val="%2"/>
      <w:lvlJc w:val="left"/>
      <w:pPr>
        <w:ind w:left="1440"/>
      </w:pPr>
      <w:rPr>
        <w:rFonts w:ascii="Arial" w:eastAsia="Times New Roman" w:hAnsi="Arial" w:cs="Arial"/>
        <w:b w:val="0"/>
        <w:i w:val="0"/>
        <w:strike w:val="0"/>
        <w:dstrike w:val="0"/>
        <w:color w:val="000000"/>
        <w:sz w:val="24"/>
        <w:szCs w:val="24"/>
        <w:u w:val="none"/>
        <w:vertAlign w:val="baseline"/>
      </w:rPr>
    </w:lvl>
    <w:lvl w:ilvl="2" w:tplc="62B8BFD2">
      <w:start w:val="1"/>
      <w:numFmt w:val="lowerRoman"/>
      <w:lvlText w:val="%3"/>
      <w:lvlJc w:val="left"/>
      <w:pPr>
        <w:ind w:left="2160"/>
      </w:pPr>
      <w:rPr>
        <w:rFonts w:ascii="Arial" w:eastAsia="Times New Roman" w:hAnsi="Arial" w:cs="Arial"/>
        <w:b w:val="0"/>
        <w:i w:val="0"/>
        <w:strike w:val="0"/>
        <w:dstrike w:val="0"/>
        <w:color w:val="000000"/>
        <w:sz w:val="24"/>
        <w:szCs w:val="24"/>
        <w:u w:val="none"/>
        <w:vertAlign w:val="baseline"/>
      </w:rPr>
    </w:lvl>
    <w:lvl w:ilvl="3" w:tplc="7FB0F284">
      <w:start w:val="1"/>
      <w:numFmt w:val="decimal"/>
      <w:lvlText w:val="%4"/>
      <w:lvlJc w:val="left"/>
      <w:pPr>
        <w:ind w:left="2880"/>
      </w:pPr>
      <w:rPr>
        <w:rFonts w:ascii="Arial" w:eastAsia="Times New Roman" w:hAnsi="Arial" w:cs="Arial"/>
        <w:b w:val="0"/>
        <w:i w:val="0"/>
        <w:strike w:val="0"/>
        <w:dstrike w:val="0"/>
        <w:color w:val="000000"/>
        <w:sz w:val="24"/>
        <w:szCs w:val="24"/>
        <w:u w:val="none"/>
        <w:vertAlign w:val="baseline"/>
      </w:rPr>
    </w:lvl>
    <w:lvl w:ilvl="4" w:tplc="6242EB06">
      <w:start w:val="1"/>
      <w:numFmt w:val="lowerLetter"/>
      <w:lvlText w:val="%5"/>
      <w:lvlJc w:val="left"/>
      <w:pPr>
        <w:ind w:left="3600"/>
      </w:pPr>
      <w:rPr>
        <w:rFonts w:ascii="Arial" w:eastAsia="Times New Roman" w:hAnsi="Arial" w:cs="Arial"/>
        <w:b w:val="0"/>
        <w:i w:val="0"/>
        <w:strike w:val="0"/>
        <w:dstrike w:val="0"/>
        <w:color w:val="000000"/>
        <w:sz w:val="24"/>
        <w:szCs w:val="24"/>
        <w:u w:val="none"/>
        <w:vertAlign w:val="baseline"/>
      </w:rPr>
    </w:lvl>
    <w:lvl w:ilvl="5" w:tplc="C6BCC2BA">
      <w:start w:val="1"/>
      <w:numFmt w:val="lowerRoman"/>
      <w:lvlText w:val="%6"/>
      <w:lvlJc w:val="left"/>
      <w:pPr>
        <w:ind w:left="4320"/>
      </w:pPr>
      <w:rPr>
        <w:rFonts w:ascii="Arial" w:eastAsia="Times New Roman" w:hAnsi="Arial" w:cs="Arial"/>
        <w:b w:val="0"/>
        <w:i w:val="0"/>
        <w:strike w:val="0"/>
        <w:dstrike w:val="0"/>
        <w:color w:val="000000"/>
        <w:sz w:val="24"/>
        <w:szCs w:val="24"/>
        <w:u w:val="none"/>
        <w:vertAlign w:val="baseline"/>
      </w:rPr>
    </w:lvl>
    <w:lvl w:ilvl="6" w:tplc="0308BD8E">
      <w:start w:val="1"/>
      <w:numFmt w:val="decimal"/>
      <w:lvlText w:val="%7"/>
      <w:lvlJc w:val="left"/>
      <w:pPr>
        <w:ind w:left="5040"/>
      </w:pPr>
      <w:rPr>
        <w:rFonts w:ascii="Arial" w:eastAsia="Times New Roman" w:hAnsi="Arial" w:cs="Arial"/>
        <w:b w:val="0"/>
        <w:i w:val="0"/>
        <w:strike w:val="0"/>
        <w:dstrike w:val="0"/>
        <w:color w:val="000000"/>
        <w:sz w:val="24"/>
        <w:szCs w:val="24"/>
        <w:u w:val="none"/>
        <w:vertAlign w:val="baseline"/>
      </w:rPr>
    </w:lvl>
    <w:lvl w:ilvl="7" w:tplc="648EFE2C">
      <w:start w:val="1"/>
      <w:numFmt w:val="lowerLetter"/>
      <w:lvlText w:val="%8"/>
      <w:lvlJc w:val="left"/>
      <w:pPr>
        <w:ind w:left="5760"/>
      </w:pPr>
      <w:rPr>
        <w:rFonts w:ascii="Arial" w:eastAsia="Times New Roman" w:hAnsi="Arial" w:cs="Arial"/>
        <w:b w:val="0"/>
        <w:i w:val="0"/>
        <w:strike w:val="0"/>
        <w:dstrike w:val="0"/>
        <w:color w:val="000000"/>
        <w:sz w:val="24"/>
        <w:szCs w:val="24"/>
        <w:u w:val="none"/>
        <w:vertAlign w:val="baseline"/>
      </w:rPr>
    </w:lvl>
    <w:lvl w:ilvl="8" w:tplc="A3EC128E">
      <w:start w:val="1"/>
      <w:numFmt w:val="lowerRoman"/>
      <w:lvlText w:val="%9"/>
      <w:lvlJc w:val="left"/>
      <w:pPr>
        <w:ind w:left="6480"/>
      </w:pPr>
      <w:rPr>
        <w:rFonts w:ascii="Arial" w:eastAsia="Times New Roman" w:hAnsi="Arial" w:cs="Arial"/>
        <w:b w:val="0"/>
        <w:i w:val="0"/>
        <w:strike w:val="0"/>
        <w:dstrike w:val="0"/>
        <w:color w:val="000000"/>
        <w:sz w:val="24"/>
        <w:szCs w:val="24"/>
        <w:u w:val="none"/>
        <w:vertAlign w:val="baseline"/>
      </w:rPr>
    </w:lvl>
  </w:abstractNum>
  <w:abstractNum w:abstractNumId="43" w15:restartNumberingAfterBreak="0">
    <w:nsid w:val="797D7FFB"/>
    <w:multiLevelType w:val="hybridMultilevel"/>
    <w:tmpl w:val="2CC4BCCA"/>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4" w15:restartNumberingAfterBreak="0">
    <w:nsid w:val="7D545D9A"/>
    <w:multiLevelType w:val="hybridMultilevel"/>
    <w:tmpl w:val="6D4C7E8E"/>
    <w:lvl w:ilvl="0" w:tplc="9D46F6D4">
      <w:start w:val="1"/>
      <w:numFmt w:val="decimal"/>
      <w:lvlText w:val="%1."/>
      <w:lvlJc w:val="left"/>
      <w:pPr>
        <w:ind w:left="692"/>
      </w:pPr>
      <w:rPr>
        <w:rFonts w:ascii="Arial" w:eastAsia="Times New Roman" w:hAnsi="Arial" w:cs="Arial"/>
        <w:b/>
        <w:bCs/>
        <w:i w:val="0"/>
        <w:strike w:val="0"/>
        <w:dstrike w:val="0"/>
        <w:color w:val="000000"/>
        <w:sz w:val="24"/>
        <w:szCs w:val="24"/>
        <w:u w:val="none"/>
        <w:vertAlign w:val="baseline"/>
      </w:rPr>
    </w:lvl>
    <w:lvl w:ilvl="1" w:tplc="D10675B6">
      <w:start w:val="1"/>
      <w:numFmt w:val="lowerLetter"/>
      <w:lvlText w:val="%2"/>
      <w:lvlJc w:val="left"/>
      <w:pPr>
        <w:ind w:left="1644"/>
      </w:pPr>
      <w:rPr>
        <w:rFonts w:ascii="Arial" w:eastAsia="Times New Roman" w:hAnsi="Arial" w:cs="Arial"/>
        <w:b/>
        <w:bCs/>
        <w:i w:val="0"/>
        <w:strike w:val="0"/>
        <w:dstrike w:val="0"/>
        <w:color w:val="000000"/>
        <w:sz w:val="24"/>
        <w:szCs w:val="24"/>
        <w:u w:val="none"/>
        <w:vertAlign w:val="baseline"/>
      </w:rPr>
    </w:lvl>
    <w:lvl w:ilvl="2" w:tplc="2B14207C">
      <w:start w:val="1"/>
      <w:numFmt w:val="lowerRoman"/>
      <w:lvlText w:val="%3"/>
      <w:lvlJc w:val="left"/>
      <w:pPr>
        <w:ind w:left="2364"/>
      </w:pPr>
      <w:rPr>
        <w:rFonts w:ascii="Arial" w:eastAsia="Times New Roman" w:hAnsi="Arial" w:cs="Arial"/>
        <w:b/>
        <w:bCs/>
        <w:i w:val="0"/>
        <w:strike w:val="0"/>
        <w:dstrike w:val="0"/>
        <w:color w:val="000000"/>
        <w:sz w:val="24"/>
        <w:szCs w:val="24"/>
        <w:u w:val="none"/>
        <w:vertAlign w:val="baseline"/>
      </w:rPr>
    </w:lvl>
    <w:lvl w:ilvl="3" w:tplc="8C5E6142">
      <w:start w:val="1"/>
      <w:numFmt w:val="decimal"/>
      <w:lvlText w:val="%4"/>
      <w:lvlJc w:val="left"/>
      <w:pPr>
        <w:ind w:left="3084"/>
      </w:pPr>
      <w:rPr>
        <w:rFonts w:ascii="Arial" w:eastAsia="Times New Roman" w:hAnsi="Arial" w:cs="Arial"/>
        <w:b/>
        <w:bCs/>
        <w:i w:val="0"/>
        <w:strike w:val="0"/>
        <w:dstrike w:val="0"/>
        <w:color w:val="000000"/>
        <w:sz w:val="24"/>
        <w:szCs w:val="24"/>
        <w:u w:val="none"/>
        <w:vertAlign w:val="baseline"/>
      </w:rPr>
    </w:lvl>
    <w:lvl w:ilvl="4" w:tplc="B8C26012">
      <w:start w:val="1"/>
      <w:numFmt w:val="lowerLetter"/>
      <w:lvlText w:val="%5"/>
      <w:lvlJc w:val="left"/>
      <w:pPr>
        <w:ind w:left="3804"/>
      </w:pPr>
      <w:rPr>
        <w:rFonts w:ascii="Arial" w:eastAsia="Times New Roman" w:hAnsi="Arial" w:cs="Arial"/>
        <w:b/>
        <w:bCs/>
        <w:i w:val="0"/>
        <w:strike w:val="0"/>
        <w:dstrike w:val="0"/>
        <w:color w:val="000000"/>
        <w:sz w:val="24"/>
        <w:szCs w:val="24"/>
        <w:u w:val="none"/>
        <w:vertAlign w:val="baseline"/>
      </w:rPr>
    </w:lvl>
    <w:lvl w:ilvl="5" w:tplc="FD949A32">
      <w:start w:val="1"/>
      <w:numFmt w:val="lowerRoman"/>
      <w:lvlText w:val="%6"/>
      <w:lvlJc w:val="left"/>
      <w:pPr>
        <w:ind w:left="4524"/>
      </w:pPr>
      <w:rPr>
        <w:rFonts w:ascii="Arial" w:eastAsia="Times New Roman" w:hAnsi="Arial" w:cs="Arial"/>
        <w:b/>
        <w:bCs/>
        <w:i w:val="0"/>
        <w:strike w:val="0"/>
        <w:dstrike w:val="0"/>
        <w:color w:val="000000"/>
        <w:sz w:val="24"/>
        <w:szCs w:val="24"/>
        <w:u w:val="none"/>
        <w:vertAlign w:val="baseline"/>
      </w:rPr>
    </w:lvl>
    <w:lvl w:ilvl="6" w:tplc="EB9C7478">
      <w:start w:val="1"/>
      <w:numFmt w:val="decimal"/>
      <w:lvlText w:val="%7"/>
      <w:lvlJc w:val="left"/>
      <w:pPr>
        <w:ind w:left="5244"/>
      </w:pPr>
      <w:rPr>
        <w:rFonts w:ascii="Arial" w:eastAsia="Times New Roman" w:hAnsi="Arial" w:cs="Arial"/>
        <w:b/>
        <w:bCs/>
        <w:i w:val="0"/>
        <w:strike w:val="0"/>
        <w:dstrike w:val="0"/>
        <w:color w:val="000000"/>
        <w:sz w:val="24"/>
        <w:szCs w:val="24"/>
        <w:u w:val="none"/>
        <w:vertAlign w:val="baseline"/>
      </w:rPr>
    </w:lvl>
    <w:lvl w:ilvl="7" w:tplc="953CBBEC">
      <w:start w:val="1"/>
      <w:numFmt w:val="lowerLetter"/>
      <w:lvlText w:val="%8"/>
      <w:lvlJc w:val="left"/>
      <w:pPr>
        <w:ind w:left="5964"/>
      </w:pPr>
      <w:rPr>
        <w:rFonts w:ascii="Arial" w:eastAsia="Times New Roman" w:hAnsi="Arial" w:cs="Arial"/>
        <w:b/>
        <w:bCs/>
        <w:i w:val="0"/>
        <w:strike w:val="0"/>
        <w:dstrike w:val="0"/>
        <w:color w:val="000000"/>
        <w:sz w:val="24"/>
        <w:szCs w:val="24"/>
        <w:u w:val="none"/>
        <w:vertAlign w:val="baseline"/>
      </w:rPr>
    </w:lvl>
    <w:lvl w:ilvl="8" w:tplc="E4AA10C6">
      <w:start w:val="1"/>
      <w:numFmt w:val="lowerRoman"/>
      <w:lvlText w:val="%9"/>
      <w:lvlJc w:val="left"/>
      <w:pPr>
        <w:ind w:left="6684"/>
      </w:pPr>
      <w:rPr>
        <w:rFonts w:ascii="Arial" w:eastAsia="Times New Roman" w:hAnsi="Arial" w:cs="Arial"/>
        <w:b/>
        <w:bCs/>
        <w:i w:val="0"/>
        <w:strike w:val="0"/>
        <w:dstrike w:val="0"/>
        <w:color w:val="000000"/>
        <w:sz w:val="24"/>
        <w:szCs w:val="24"/>
        <w:u w:val="none"/>
        <w:vertAlign w:val="baseline"/>
      </w:rPr>
    </w:lvl>
  </w:abstractNum>
  <w:num w:numId="1">
    <w:abstractNumId w:val="34"/>
  </w:num>
  <w:num w:numId="2">
    <w:abstractNumId w:val="25"/>
  </w:num>
  <w:num w:numId="3">
    <w:abstractNumId w:val="37"/>
  </w:num>
  <w:num w:numId="4">
    <w:abstractNumId w:val="16"/>
  </w:num>
  <w:num w:numId="5">
    <w:abstractNumId w:val="15"/>
  </w:num>
  <w:num w:numId="6">
    <w:abstractNumId w:val="13"/>
  </w:num>
  <w:num w:numId="7">
    <w:abstractNumId w:val="38"/>
  </w:num>
  <w:num w:numId="8">
    <w:abstractNumId w:val="21"/>
  </w:num>
  <w:num w:numId="9">
    <w:abstractNumId w:val="36"/>
  </w:num>
  <w:num w:numId="10">
    <w:abstractNumId w:val="6"/>
  </w:num>
  <w:num w:numId="11">
    <w:abstractNumId w:val="35"/>
  </w:num>
  <w:num w:numId="12">
    <w:abstractNumId w:val="2"/>
  </w:num>
  <w:num w:numId="13">
    <w:abstractNumId w:val="39"/>
  </w:num>
  <w:num w:numId="14">
    <w:abstractNumId w:val="44"/>
  </w:num>
  <w:num w:numId="15">
    <w:abstractNumId w:val="42"/>
  </w:num>
  <w:num w:numId="16">
    <w:abstractNumId w:val="3"/>
  </w:num>
  <w:num w:numId="17">
    <w:abstractNumId w:val="0"/>
  </w:num>
  <w:num w:numId="18">
    <w:abstractNumId w:val="26"/>
  </w:num>
  <w:num w:numId="19">
    <w:abstractNumId w:val="9"/>
  </w:num>
  <w:num w:numId="20">
    <w:abstractNumId w:val="7"/>
  </w:num>
  <w:num w:numId="21">
    <w:abstractNumId w:val="12"/>
  </w:num>
  <w:num w:numId="22">
    <w:abstractNumId w:val="33"/>
  </w:num>
  <w:num w:numId="23">
    <w:abstractNumId w:val="1"/>
  </w:num>
  <w:num w:numId="24">
    <w:abstractNumId w:val="10"/>
  </w:num>
  <w:num w:numId="25">
    <w:abstractNumId w:val="31"/>
  </w:num>
  <w:num w:numId="26">
    <w:abstractNumId w:val="11"/>
  </w:num>
  <w:num w:numId="27">
    <w:abstractNumId w:val="8"/>
  </w:num>
  <w:num w:numId="28">
    <w:abstractNumId w:val="20"/>
  </w:num>
  <w:num w:numId="29">
    <w:abstractNumId w:val="32"/>
  </w:num>
  <w:num w:numId="30">
    <w:abstractNumId w:val="24"/>
  </w:num>
  <w:num w:numId="31">
    <w:abstractNumId w:val="43"/>
  </w:num>
  <w:num w:numId="32">
    <w:abstractNumId w:val="18"/>
  </w:num>
  <w:num w:numId="33">
    <w:abstractNumId w:val="19"/>
  </w:num>
  <w:num w:numId="34">
    <w:abstractNumId w:val="23"/>
  </w:num>
  <w:num w:numId="35">
    <w:abstractNumId w:val="41"/>
  </w:num>
  <w:num w:numId="36">
    <w:abstractNumId w:val="4"/>
  </w:num>
  <w:num w:numId="37">
    <w:abstractNumId w:val="5"/>
  </w:num>
  <w:num w:numId="38">
    <w:abstractNumId w:val="29"/>
  </w:num>
  <w:num w:numId="39">
    <w:abstractNumId w:val="40"/>
  </w:num>
  <w:num w:numId="40">
    <w:abstractNumId w:val="28"/>
  </w:num>
  <w:num w:numId="41">
    <w:abstractNumId w:val="22"/>
  </w:num>
  <w:num w:numId="42">
    <w:abstractNumId w:val="27"/>
  </w:num>
  <w:num w:numId="43">
    <w:abstractNumId w:val="14"/>
  </w:num>
  <w:num w:numId="44">
    <w:abstractNumId w:val="3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684"/>
    <w:rsid w:val="00001DBC"/>
    <w:rsid w:val="00050293"/>
    <w:rsid w:val="000C3F9A"/>
    <w:rsid w:val="000E57AB"/>
    <w:rsid w:val="0010349F"/>
    <w:rsid w:val="0010388F"/>
    <w:rsid w:val="001436AD"/>
    <w:rsid w:val="001607B4"/>
    <w:rsid w:val="0016293A"/>
    <w:rsid w:val="00166669"/>
    <w:rsid w:val="00185983"/>
    <w:rsid w:val="00194D13"/>
    <w:rsid w:val="00194E3D"/>
    <w:rsid w:val="001A7AB9"/>
    <w:rsid w:val="001C32E9"/>
    <w:rsid w:val="001C51F5"/>
    <w:rsid w:val="001D092E"/>
    <w:rsid w:val="001F0BC3"/>
    <w:rsid w:val="002316C3"/>
    <w:rsid w:val="00231C76"/>
    <w:rsid w:val="0025371C"/>
    <w:rsid w:val="00272A16"/>
    <w:rsid w:val="002C21C0"/>
    <w:rsid w:val="002D3AA2"/>
    <w:rsid w:val="002D4ADA"/>
    <w:rsid w:val="002F2734"/>
    <w:rsid w:val="0030246E"/>
    <w:rsid w:val="0031287A"/>
    <w:rsid w:val="00315B69"/>
    <w:rsid w:val="00325048"/>
    <w:rsid w:val="00335D4A"/>
    <w:rsid w:val="0035179E"/>
    <w:rsid w:val="0035620D"/>
    <w:rsid w:val="0036316E"/>
    <w:rsid w:val="00363B36"/>
    <w:rsid w:val="00371684"/>
    <w:rsid w:val="003802C9"/>
    <w:rsid w:val="0038441C"/>
    <w:rsid w:val="003C0A85"/>
    <w:rsid w:val="003E5FF3"/>
    <w:rsid w:val="003E7576"/>
    <w:rsid w:val="003F6132"/>
    <w:rsid w:val="00421639"/>
    <w:rsid w:val="00437ADA"/>
    <w:rsid w:val="004702EE"/>
    <w:rsid w:val="0047441B"/>
    <w:rsid w:val="004936D1"/>
    <w:rsid w:val="004A1B8A"/>
    <w:rsid w:val="004A6D4E"/>
    <w:rsid w:val="004B35E9"/>
    <w:rsid w:val="004B72BF"/>
    <w:rsid w:val="004C4B42"/>
    <w:rsid w:val="004D79F7"/>
    <w:rsid w:val="004E5163"/>
    <w:rsid w:val="004F071B"/>
    <w:rsid w:val="004F3A1C"/>
    <w:rsid w:val="004F58F7"/>
    <w:rsid w:val="00502300"/>
    <w:rsid w:val="00542973"/>
    <w:rsid w:val="00563A40"/>
    <w:rsid w:val="005B3BB4"/>
    <w:rsid w:val="00613372"/>
    <w:rsid w:val="00616115"/>
    <w:rsid w:val="006629E0"/>
    <w:rsid w:val="006741AD"/>
    <w:rsid w:val="006A3ABF"/>
    <w:rsid w:val="006C45D6"/>
    <w:rsid w:val="006C5521"/>
    <w:rsid w:val="006D540E"/>
    <w:rsid w:val="006D6E8D"/>
    <w:rsid w:val="006F0F53"/>
    <w:rsid w:val="006F2AD0"/>
    <w:rsid w:val="006F57E6"/>
    <w:rsid w:val="006F6A3D"/>
    <w:rsid w:val="007015AE"/>
    <w:rsid w:val="007079B4"/>
    <w:rsid w:val="00717296"/>
    <w:rsid w:val="007250B0"/>
    <w:rsid w:val="00730B24"/>
    <w:rsid w:val="00772DC6"/>
    <w:rsid w:val="00781B1B"/>
    <w:rsid w:val="007921BA"/>
    <w:rsid w:val="00797F57"/>
    <w:rsid w:val="007E047B"/>
    <w:rsid w:val="008201B8"/>
    <w:rsid w:val="00820DE3"/>
    <w:rsid w:val="008246B1"/>
    <w:rsid w:val="00824FFD"/>
    <w:rsid w:val="00847BA7"/>
    <w:rsid w:val="008563B5"/>
    <w:rsid w:val="0085778D"/>
    <w:rsid w:val="008709A6"/>
    <w:rsid w:val="008748ED"/>
    <w:rsid w:val="008A6538"/>
    <w:rsid w:val="008D63CF"/>
    <w:rsid w:val="008E470B"/>
    <w:rsid w:val="008F1757"/>
    <w:rsid w:val="009074F9"/>
    <w:rsid w:val="00967A34"/>
    <w:rsid w:val="00971E02"/>
    <w:rsid w:val="009753F7"/>
    <w:rsid w:val="009934DE"/>
    <w:rsid w:val="00995602"/>
    <w:rsid w:val="009B2A2C"/>
    <w:rsid w:val="009C06A2"/>
    <w:rsid w:val="009C7827"/>
    <w:rsid w:val="009D6571"/>
    <w:rsid w:val="009E3FE8"/>
    <w:rsid w:val="009F09D0"/>
    <w:rsid w:val="00A253E7"/>
    <w:rsid w:val="00A3553B"/>
    <w:rsid w:val="00A37FB5"/>
    <w:rsid w:val="00A41327"/>
    <w:rsid w:val="00A51BC1"/>
    <w:rsid w:val="00A543BF"/>
    <w:rsid w:val="00A824A6"/>
    <w:rsid w:val="00A941ED"/>
    <w:rsid w:val="00AB63C1"/>
    <w:rsid w:val="00AE7EFB"/>
    <w:rsid w:val="00AF4201"/>
    <w:rsid w:val="00B04B52"/>
    <w:rsid w:val="00B064BF"/>
    <w:rsid w:val="00B16805"/>
    <w:rsid w:val="00B24F57"/>
    <w:rsid w:val="00B65B06"/>
    <w:rsid w:val="00B7629F"/>
    <w:rsid w:val="00BD3037"/>
    <w:rsid w:val="00BD46E6"/>
    <w:rsid w:val="00BF2183"/>
    <w:rsid w:val="00C00461"/>
    <w:rsid w:val="00C030AE"/>
    <w:rsid w:val="00C07FDA"/>
    <w:rsid w:val="00C12DD8"/>
    <w:rsid w:val="00C23E4B"/>
    <w:rsid w:val="00C3531E"/>
    <w:rsid w:val="00C67B3F"/>
    <w:rsid w:val="00C733F2"/>
    <w:rsid w:val="00C73714"/>
    <w:rsid w:val="00C759D9"/>
    <w:rsid w:val="00CA6701"/>
    <w:rsid w:val="00CC1814"/>
    <w:rsid w:val="00CD3D28"/>
    <w:rsid w:val="00CF0A95"/>
    <w:rsid w:val="00CF1A12"/>
    <w:rsid w:val="00D4168F"/>
    <w:rsid w:val="00D56D41"/>
    <w:rsid w:val="00D57E7B"/>
    <w:rsid w:val="00D666C1"/>
    <w:rsid w:val="00D722D3"/>
    <w:rsid w:val="00D72D26"/>
    <w:rsid w:val="00DB3C7A"/>
    <w:rsid w:val="00DD2213"/>
    <w:rsid w:val="00DE0A20"/>
    <w:rsid w:val="00DF1B9E"/>
    <w:rsid w:val="00E25EE6"/>
    <w:rsid w:val="00E92ABF"/>
    <w:rsid w:val="00EA684E"/>
    <w:rsid w:val="00EB6DFA"/>
    <w:rsid w:val="00EE1026"/>
    <w:rsid w:val="00F15489"/>
    <w:rsid w:val="00F270F8"/>
    <w:rsid w:val="00F50AD4"/>
    <w:rsid w:val="00F86325"/>
    <w:rsid w:val="00F947DA"/>
    <w:rsid w:val="00FC2A27"/>
    <w:rsid w:val="00FE431E"/>
    <w:rsid w:val="00FE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48DFAED"/>
  <w15:chartTrackingRefBased/>
  <w15:docId w15:val="{28C460EA-3996-4A1A-8C5A-B75AE3D0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DA"/>
    <w:pPr>
      <w:spacing w:after="160" w:line="259" w:lineRule="auto"/>
    </w:pPr>
    <w:rPr>
      <w:rFonts w:cs="Calibri"/>
      <w:color w:val="000000"/>
      <w:sz w:val="22"/>
      <w:szCs w:val="22"/>
    </w:rPr>
  </w:style>
  <w:style w:type="paragraph" w:styleId="Heading1">
    <w:name w:val="heading 1"/>
    <w:basedOn w:val="Normal"/>
    <w:next w:val="Normal"/>
    <w:link w:val="Heading1Char"/>
    <w:qFormat/>
    <w:rsid w:val="00437ADA"/>
    <w:pPr>
      <w:keepNext/>
      <w:keepLines/>
      <w:spacing w:after="0"/>
      <w:ind w:left="411" w:hanging="10"/>
      <w:jc w:val="center"/>
      <w:outlineLvl w:val="0"/>
    </w:pPr>
    <w:rPr>
      <w:rFonts w:ascii="Arial" w:hAnsi="Arial" w:cs="Times New Roman"/>
      <w:b/>
      <w:color w:val="993300"/>
      <w:sz w:val="36"/>
    </w:rPr>
  </w:style>
  <w:style w:type="paragraph" w:styleId="Heading2">
    <w:name w:val="heading 2"/>
    <w:basedOn w:val="Normal"/>
    <w:next w:val="Normal"/>
    <w:link w:val="Heading2Char"/>
    <w:qFormat/>
    <w:rsid w:val="00437ADA"/>
    <w:pPr>
      <w:keepNext/>
      <w:keepLines/>
      <w:spacing w:after="0"/>
      <w:ind w:left="10" w:right="12" w:hanging="10"/>
      <w:jc w:val="center"/>
      <w:outlineLvl w:val="1"/>
    </w:pPr>
    <w:rPr>
      <w:rFonts w:ascii="Arial" w:hAnsi="Arial" w:cs="Times New Roman"/>
      <w:b/>
      <w:color w:val="993300"/>
      <w:sz w:val="28"/>
      <w:u w:val="single" w:color="993300"/>
    </w:rPr>
  </w:style>
  <w:style w:type="paragraph" w:styleId="Heading3">
    <w:name w:val="heading 3"/>
    <w:basedOn w:val="Normal"/>
    <w:next w:val="Normal"/>
    <w:link w:val="Heading3Char"/>
    <w:qFormat/>
    <w:rsid w:val="00437ADA"/>
    <w:pPr>
      <w:keepNext/>
      <w:keepLines/>
      <w:spacing w:after="0"/>
      <w:ind w:left="356" w:hanging="10"/>
      <w:jc w:val="center"/>
      <w:outlineLvl w:val="2"/>
    </w:pPr>
    <w:rPr>
      <w:rFonts w:ascii="Arial" w:hAnsi="Arial" w:cs="Times New Roman"/>
      <w:b/>
      <w:color w:val="008000"/>
      <w:sz w:val="28"/>
    </w:rPr>
  </w:style>
  <w:style w:type="paragraph" w:styleId="Heading4">
    <w:name w:val="heading 4"/>
    <w:basedOn w:val="Normal"/>
    <w:next w:val="Normal"/>
    <w:link w:val="Heading4Char"/>
    <w:qFormat/>
    <w:rsid w:val="00437ADA"/>
    <w:pPr>
      <w:keepNext/>
      <w:keepLines/>
      <w:spacing w:after="0"/>
      <w:ind w:left="10" w:hanging="10"/>
      <w:jc w:val="center"/>
      <w:outlineLvl w:val="3"/>
    </w:pPr>
    <w:rPr>
      <w:rFonts w:ascii="Arial" w:hAnsi="Arial" w:cs="Times New Roman"/>
      <w:b/>
      <w:color w:val="9933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37ADA"/>
    <w:rPr>
      <w:rFonts w:ascii="Arial" w:eastAsia="Times New Roman" w:hAnsi="Arial"/>
      <w:b/>
      <w:color w:val="008000"/>
      <w:sz w:val="22"/>
    </w:rPr>
  </w:style>
  <w:style w:type="character" w:customStyle="1" w:styleId="Heading1Char">
    <w:name w:val="Heading 1 Char"/>
    <w:link w:val="Heading1"/>
    <w:rsid w:val="00437ADA"/>
    <w:rPr>
      <w:rFonts w:ascii="Arial" w:eastAsia="Times New Roman" w:hAnsi="Arial"/>
      <w:b/>
      <w:color w:val="993300"/>
      <w:sz w:val="22"/>
    </w:rPr>
  </w:style>
  <w:style w:type="character" w:customStyle="1" w:styleId="Heading4Char">
    <w:name w:val="Heading 4 Char"/>
    <w:link w:val="Heading4"/>
    <w:rsid w:val="00437ADA"/>
    <w:rPr>
      <w:rFonts w:ascii="Arial" w:eastAsia="Times New Roman" w:hAnsi="Arial"/>
      <w:b/>
      <w:color w:val="993300"/>
      <w:sz w:val="22"/>
    </w:rPr>
  </w:style>
  <w:style w:type="character" w:customStyle="1" w:styleId="Heading2Char">
    <w:name w:val="Heading 2 Char"/>
    <w:link w:val="Heading2"/>
    <w:rsid w:val="00437ADA"/>
    <w:rPr>
      <w:rFonts w:ascii="Arial" w:eastAsia="Times New Roman" w:hAnsi="Arial"/>
      <w:b/>
      <w:color w:val="993300"/>
      <w:sz w:val="22"/>
      <w:u w:val="single" w:color="993300"/>
    </w:rPr>
  </w:style>
  <w:style w:type="table" w:customStyle="1" w:styleId="TableGrid">
    <w:name w:val="TableGrid"/>
    <w:rsid w:val="00437ADA"/>
    <w:rPr>
      <w:sz w:val="22"/>
      <w:szCs w:val="22"/>
    </w:rPr>
    <w:tblPr>
      <w:tblCellMar>
        <w:top w:w="0" w:type="dxa"/>
        <w:left w:w="0" w:type="dxa"/>
        <w:bottom w:w="0" w:type="dxa"/>
        <w:right w:w="0" w:type="dxa"/>
      </w:tblCellMar>
    </w:tblPr>
  </w:style>
  <w:style w:type="paragraph" w:styleId="ListParagraph">
    <w:name w:val="List Paragraph"/>
    <w:basedOn w:val="Normal"/>
    <w:qFormat/>
    <w:rsid w:val="00DE0A20"/>
    <w:pPr>
      <w:ind w:left="720"/>
    </w:pPr>
  </w:style>
  <w:style w:type="table" w:styleId="TableGrid0">
    <w:name w:val="Table Grid"/>
    <w:basedOn w:val="TableNormal"/>
    <w:rsid w:val="003E757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629E0"/>
    <w:pPr>
      <w:tabs>
        <w:tab w:val="center" w:pos="4680"/>
        <w:tab w:val="right" w:pos="9360"/>
      </w:tabs>
      <w:spacing w:after="0" w:line="240" w:lineRule="auto"/>
    </w:pPr>
  </w:style>
  <w:style w:type="character" w:customStyle="1" w:styleId="FooterChar">
    <w:name w:val="Footer Char"/>
    <w:link w:val="Footer"/>
    <w:rsid w:val="006629E0"/>
    <w:rPr>
      <w:rFonts w:ascii="Calibri" w:eastAsia="Times New Roman" w:hAnsi="Calibri" w:cs="Calibri"/>
      <w:color w:val="000000"/>
    </w:rPr>
  </w:style>
  <w:style w:type="paragraph" w:styleId="BalloonText">
    <w:name w:val="Balloon Text"/>
    <w:basedOn w:val="Normal"/>
    <w:link w:val="BalloonTextChar"/>
    <w:uiPriority w:val="99"/>
    <w:semiHidden/>
    <w:unhideWhenUsed/>
    <w:rsid w:val="00F27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F8"/>
    <w:rPr>
      <w:rFonts w:ascii="Segoe UI" w:hAnsi="Segoe UI" w:cs="Segoe UI"/>
      <w:color w:val="000000"/>
      <w:sz w:val="18"/>
      <w:szCs w:val="18"/>
    </w:rPr>
  </w:style>
  <w:style w:type="character" w:styleId="Hyperlink">
    <w:name w:val="Hyperlink"/>
    <w:basedOn w:val="DefaultParagraphFont"/>
    <w:uiPriority w:val="99"/>
    <w:unhideWhenUsed/>
    <w:rsid w:val="00272A16"/>
    <w:rPr>
      <w:color w:val="0563C1" w:themeColor="hyperlink"/>
      <w:u w:val="single"/>
    </w:rPr>
  </w:style>
  <w:style w:type="character" w:styleId="UnresolvedMention">
    <w:name w:val="Unresolved Mention"/>
    <w:basedOn w:val="DefaultParagraphFont"/>
    <w:uiPriority w:val="99"/>
    <w:semiHidden/>
    <w:unhideWhenUsed/>
    <w:rsid w:val="00272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http://findspeed.co/wp-content/uploads/2018/07/cupcake-print-free-printable-template-wrappers-birthday-toppers.jpg"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http://2.bp.blogspot.com/-3s-H8tB1tNk/Tffe28UbjGI/AAAAAAABfUg/xrmXyIJd8p4/s1600/MT-50.jpg" TargetMode="Externa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s://i0.wp.com/www.reevolveclothing.com/wp-content/uploads/2018/05/full-coloring-pages-of-pumpkin-pie-3603-1080-1024-sunsun-page.gif" TargetMode="External"/><Relationship Id="rId28" Type="http://schemas.openxmlformats.org/officeDocument/2006/relationships/hyperlink" Target="https://www.bing.com/images/search?view=detailV2&amp;ccid=PeNvtc/9&amp;id=7D84A6CB615BA04569BF2E351E1C386A2090487D&amp;thid=OIP.PeNvtc_9snMcbeGlvLzCrAD_D7&amp;q=free+clip+art+rube+goldberg&amp;simid=608008491294199605&amp;selectedIndex=96" TargetMode="External"/><Relationship Id="rId10" Type="http://schemas.openxmlformats.org/officeDocument/2006/relationships/image" Target="media/image3.png"/><Relationship Id="rId19" Type="http://schemas.openxmlformats.org/officeDocument/2006/relationships/image" Target="http://www.mandalatayde.com/wp-content/uploads/2018/07/latch-hook-rug-patterns-free-beautiful-273-best-rug-hooking-halloween-thanksgiving-fall-images-on-of-latch-hook-rug-patterns-free.jpg"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ompetitveevents@hillsboroughcountyfair.com" TargetMode="External"/><Relationship Id="rId14" Type="http://schemas.openxmlformats.org/officeDocument/2006/relationships/image" Target="https://images-na.ssl-images-amazon.com/images/I/810mcRaURWL._SX679_.jpg" TargetMode="External"/><Relationship Id="rId22" Type="http://schemas.openxmlformats.org/officeDocument/2006/relationships/image" Target="media/image12.png"/><Relationship Id="rId27" Type="http://schemas.openxmlformats.org/officeDocument/2006/relationships/hyperlink" Target="https://www.bing.com/images/search?q=free+clip+art+drone&amp;id=66626D8709FCCA865FE4AD2D8CB3B030EEE3A8D1&amp;FORM=IQFRBA"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vestock%20%231\Documents\Custom%20Office%20Templates\Family%20Living%20Competition%20Hillsborough%20County%20Fair%202018.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Family Living Competition Hillsborough County Fair 2018.doc</Template>
  <TotalTime>1</TotalTime>
  <Pages>19</Pages>
  <Words>5510</Words>
  <Characters>31413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2008 HILLSBOROUGH COUNTY FAIR</vt:lpstr>
    </vt:vector>
  </TitlesOfParts>
  <Company/>
  <LinksUpToDate>false</LinksUpToDate>
  <CharactersWithSpaces>36850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HILLSBOROUGH COUNTY FAIR</dc:title>
  <dc:subject/>
  <dc:creator>Livestock #1</dc:creator>
  <cp:keywords/>
  <dc:description/>
  <cp:lastModifiedBy>Janet Bone</cp:lastModifiedBy>
  <cp:revision>2</cp:revision>
  <cp:lastPrinted>2019-06-28T14:30:00Z</cp:lastPrinted>
  <dcterms:created xsi:type="dcterms:W3CDTF">2021-06-14T14:49:00Z</dcterms:created>
  <dcterms:modified xsi:type="dcterms:W3CDTF">2021-06-14T14:49:00Z</dcterms:modified>
</cp:coreProperties>
</file>